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DFE21" w14:textId="77777777" w:rsidR="00BB6FE2" w:rsidRDefault="00BB6FE2" w:rsidP="00BB6FE2">
      <w:pPr>
        <w:rPr>
          <w:noProof/>
        </w:rPr>
      </w:pPr>
      <w:r>
        <w:rPr>
          <w:noProof/>
        </w:rPr>
        <w:t>Quick Reference Sheet for ‘Class Layout’ in The Scomis Desktop</w:t>
      </w:r>
    </w:p>
    <w:p w14:paraId="43ADFE22" w14:textId="77777777" w:rsidR="00BB6FE2" w:rsidRDefault="00BB6FE2" w:rsidP="00BB6FE2">
      <w:pPr>
        <w:rPr>
          <w:noProof/>
        </w:rPr>
      </w:pPr>
    </w:p>
    <w:p w14:paraId="43ADFE23" w14:textId="77777777" w:rsidR="00BB6FE2" w:rsidRPr="00BE0DBB" w:rsidRDefault="00BB6FE2" w:rsidP="00BB6FE2">
      <w:pPr>
        <w:rPr>
          <w:b/>
          <w:noProof/>
        </w:rPr>
      </w:pPr>
      <w:r>
        <w:rPr>
          <w:b/>
          <w:noProof/>
        </w:rPr>
        <w:t>Class Layout</w:t>
      </w:r>
    </w:p>
    <w:p w14:paraId="43ADFE24" w14:textId="77777777" w:rsidR="00BB6FE2" w:rsidRDefault="00BB6FE2" w:rsidP="00BB6FE2">
      <w:pPr>
        <w:rPr>
          <w:noProof/>
        </w:rPr>
      </w:pPr>
    </w:p>
    <w:p w14:paraId="43ADFE25" w14:textId="142EE784" w:rsidR="00BB6FE2" w:rsidRDefault="00BB6FE2" w:rsidP="00BB6FE2">
      <w:pPr>
        <w:rPr>
          <w:noProof/>
        </w:rPr>
      </w:pPr>
      <w:r>
        <w:rPr>
          <w:noProof/>
        </w:rPr>
        <w:t xml:space="preserve">From the student registration screen select the  ‘+’ (Add Plan) </w:t>
      </w:r>
    </w:p>
    <w:p w14:paraId="43ADFE26" w14:textId="66747AA8" w:rsidR="00BB6FE2" w:rsidRDefault="008676A0" w:rsidP="00BB6F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DFE5E" wp14:editId="6CF55621">
                <wp:simplePos x="0" y="0"/>
                <wp:positionH relativeFrom="column">
                  <wp:posOffset>2445385</wp:posOffset>
                </wp:positionH>
                <wp:positionV relativeFrom="paragraph">
                  <wp:posOffset>2540</wp:posOffset>
                </wp:positionV>
                <wp:extent cx="237490" cy="824865"/>
                <wp:effectExtent l="57150" t="0" r="29210" b="514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90" cy="824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2.55pt;margin-top:.2pt;width:18.7pt;height:64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" strokecolor="#4a7ebb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DFE60" wp14:editId="422B45DB">
                <wp:simplePos x="0" y="0"/>
                <wp:positionH relativeFrom="margin">
                  <wp:posOffset>2797810</wp:posOffset>
                </wp:positionH>
                <wp:positionV relativeFrom="paragraph">
                  <wp:posOffset>2540</wp:posOffset>
                </wp:positionV>
                <wp:extent cx="857250" cy="333375"/>
                <wp:effectExtent l="0" t="0" r="5715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20.3pt;margin-top:.2pt;width:67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" strokecolor="#4a7ebb">
                <v:stroke endarrow="block"/>
                <w10:wrap anchorx="margin"/>
              </v:shape>
            </w:pict>
          </mc:Fallback>
        </mc:AlternateContent>
      </w:r>
    </w:p>
    <w:p w14:paraId="43ADFE27" w14:textId="77777777" w:rsidR="00BB6FE2" w:rsidRDefault="00BB6FE2" w:rsidP="00BB6FE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3ADFE62" wp14:editId="43ADFE63">
            <wp:extent cx="4386807" cy="39113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56" t="9620" r="-426" b="77180"/>
                    <a:stretch/>
                  </pic:blipFill>
                  <pic:spPr bwMode="auto">
                    <a:xfrm>
                      <a:off x="0" y="0"/>
                      <a:ext cx="4391894" cy="39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28" w14:textId="77777777" w:rsidR="00BB6FE2" w:rsidRDefault="00BB6FE2" w:rsidP="00BB6FE2">
      <w:pPr>
        <w:rPr>
          <w:noProof/>
        </w:rPr>
      </w:pPr>
    </w:p>
    <w:p w14:paraId="43ADFE29" w14:textId="77777777" w:rsidR="00BB6FE2" w:rsidRDefault="00BB6FE2" w:rsidP="00BB6F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ADFE64" wp14:editId="43ADFE65">
            <wp:extent cx="4462387" cy="167551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345" r="472" b="28201"/>
                    <a:stretch/>
                  </pic:blipFill>
                  <pic:spPr bwMode="auto">
                    <a:xfrm>
                      <a:off x="0" y="0"/>
                      <a:ext cx="4463192" cy="167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2A" w14:textId="77777777" w:rsidR="00BB6FE2" w:rsidRDefault="00BB6FE2" w:rsidP="00BB6FE2">
      <w:pPr>
        <w:jc w:val="right"/>
      </w:pPr>
    </w:p>
    <w:p w14:paraId="43ADFE2B" w14:textId="60E85135" w:rsidR="00BB6FE2" w:rsidRDefault="00BB6FE2" w:rsidP="00BB6FE2">
      <w:r>
        <w:t>Layout defaults to 6 columns, 6 rows</w:t>
      </w:r>
    </w:p>
    <w:p w14:paraId="43ADFE2C" w14:textId="4B80359F" w:rsidR="00BB6FE2" w:rsidRDefault="008676A0" w:rsidP="00BB6F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DFE66" wp14:editId="4ED7FF1D">
                <wp:simplePos x="0" y="0"/>
                <wp:positionH relativeFrom="column">
                  <wp:posOffset>1731010</wp:posOffset>
                </wp:positionH>
                <wp:positionV relativeFrom="paragraph">
                  <wp:posOffset>8890</wp:posOffset>
                </wp:positionV>
                <wp:extent cx="142240" cy="447675"/>
                <wp:effectExtent l="38100" t="0" r="2921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4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36.3pt;margin-top:.7pt;width:11.2pt;height:35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" strokecolor="#4a7ebb">
                <v:stroke endarrow="block"/>
              </v:shape>
            </w:pict>
          </mc:Fallback>
        </mc:AlternateContent>
      </w:r>
      <w:r w:rsidR="00BB6FE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DFE68" wp14:editId="5AD7107D">
                <wp:simplePos x="0" y="0"/>
                <wp:positionH relativeFrom="column">
                  <wp:posOffset>1397635</wp:posOffset>
                </wp:positionH>
                <wp:positionV relativeFrom="paragraph">
                  <wp:posOffset>8890</wp:posOffset>
                </wp:positionV>
                <wp:extent cx="41275" cy="447675"/>
                <wp:effectExtent l="38100" t="0" r="539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10.05pt;margin-top:.7pt;width:3.25pt;height:3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" strokecolor="#4a7ebb">
                <v:stroke endarrow="block"/>
              </v:shape>
            </w:pict>
          </mc:Fallback>
        </mc:AlternateContent>
      </w:r>
    </w:p>
    <w:p w14:paraId="43ADFE2D" w14:textId="77777777" w:rsidR="00BB6FE2" w:rsidRDefault="00BB6FE2" w:rsidP="00BB6FE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DFE6A" wp14:editId="4AF69F59">
                <wp:simplePos x="0" y="0"/>
                <wp:positionH relativeFrom="column">
                  <wp:posOffset>1797685</wp:posOffset>
                </wp:positionH>
                <wp:positionV relativeFrom="paragraph">
                  <wp:posOffset>1396366</wp:posOffset>
                </wp:positionV>
                <wp:extent cx="1640205" cy="828674"/>
                <wp:effectExtent l="0" t="38100" r="55245" b="292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0205" cy="8286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41.55pt;margin-top:109.95pt;width:129.15pt;height:65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" strokecolor="#4a7ebb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ADFE6C" wp14:editId="43ADFE6D">
            <wp:extent cx="4434576" cy="202436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" t="4276" r="1197" b="15533"/>
                    <a:stretch/>
                  </pic:blipFill>
                  <pic:spPr bwMode="auto">
                    <a:xfrm>
                      <a:off x="0" y="0"/>
                      <a:ext cx="4434976" cy="202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2E" w14:textId="77777777" w:rsidR="00BB6FE2" w:rsidRDefault="00BB6FE2" w:rsidP="00BB6FE2"/>
    <w:p w14:paraId="43ADFE2F" w14:textId="77777777" w:rsidR="00BB6FE2" w:rsidRDefault="00BB6FE2" w:rsidP="00BB6FE2">
      <w:r>
        <w:t>Students appear for selection</w:t>
      </w:r>
    </w:p>
    <w:p w14:paraId="43ADFE30" w14:textId="77777777" w:rsidR="00BB6FE2" w:rsidRDefault="00BB6FE2" w:rsidP="00BB6FE2">
      <w:pPr>
        <w:rPr>
          <w:noProof/>
        </w:rPr>
      </w:pPr>
    </w:p>
    <w:p w14:paraId="36B84F02" w14:textId="77777777" w:rsidR="008676A0" w:rsidRDefault="008676A0" w:rsidP="00BB6FE2">
      <w:pPr>
        <w:rPr>
          <w:noProof/>
        </w:rPr>
      </w:pPr>
    </w:p>
    <w:p w14:paraId="4D27F985" w14:textId="77777777" w:rsidR="008676A0" w:rsidRDefault="008676A0" w:rsidP="00BB6FE2">
      <w:pPr>
        <w:rPr>
          <w:noProof/>
        </w:rPr>
      </w:pPr>
    </w:p>
    <w:p w14:paraId="57FDBC36" w14:textId="77777777" w:rsidR="008676A0" w:rsidRDefault="008676A0" w:rsidP="00BB6FE2">
      <w:pPr>
        <w:rPr>
          <w:noProof/>
        </w:rPr>
      </w:pPr>
    </w:p>
    <w:p w14:paraId="5927D064" w14:textId="77777777" w:rsidR="008676A0" w:rsidRDefault="008676A0" w:rsidP="00BB6FE2">
      <w:pPr>
        <w:rPr>
          <w:noProof/>
        </w:rPr>
      </w:pPr>
    </w:p>
    <w:p w14:paraId="6B8536CC" w14:textId="77777777" w:rsidR="008676A0" w:rsidRDefault="008676A0" w:rsidP="00BB6FE2">
      <w:pPr>
        <w:rPr>
          <w:noProof/>
        </w:rPr>
      </w:pPr>
    </w:p>
    <w:p w14:paraId="0F101E3A" w14:textId="77777777" w:rsidR="008676A0" w:rsidRDefault="008676A0" w:rsidP="00BB6FE2">
      <w:pPr>
        <w:rPr>
          <w:noProof/>
        </w:rPr>
      </w:pPr>
    </w:p>
    <w:p w14:paraId="63DAF350" w14:textId="77777777" w:rsidR="008676A0" w:rsidRDefault="008676A0" w:rsidP="00BB6FE2">
      <w:pPr>
        <w:rPr>
          <w:noProof/>
        </w:rPr>
      </w:pPr>
    </w:p>
    <w:p w14:paraId="339880BD" w14:textId="77777777" w:rsidR="008676A0" w:rsidRDefault="008676A0" w:rsidP="00BB6FE2">
      <w:pPr>
        <w:rPr>
          <w:noProof/>
        </w:rPr>
      </w:pPr>
    </w:p>
    <w:p w14:paraId="1BE278E6" w14:textId="77777777" w:rsidR="008676A0" w:rsidRDefault="008676A0" w:rsidP="00BB6FE2">
      <w:pPr>
        <w:rPr>
          <w:noProof/>
        </w:rPr>
      </w:pPr>
    </w:p>
    <w:p w14:paraId="0D1A19A5" w14:textId="77777777" w:rsidR="008676A0" w:rsidRDefault="008676A0" w:rsidP="00BB6FE2">
      <w:pPr>
        <w:rPr>
          <w:noProof/>
        </w:rPr>
      </w:pPr>
    </w:p>
    <w:p w14:paraId="06DE6643" w14:textId="77777777" w:rsidR="008676A0" w:rsidRDefault="008676A0" w:rsidP="00BB6FE2">
      <w:pPr>
        <w:rPr>
          <w:noProof/>
        </w:rPr>
      </w:pPr>
    </w:p>
    <w:p w14:paraId="2DF8D1CF" w14:textId="77777777" w:rsidR="008676A0" w:rsidRDefault="008676A0" w:rsidP="00BB6FE2">
      <w:pPr>
        <w:rPr>
          <w:noProof/>
        </w:rPr>
      </w:pPr>
    </w:p>
    <w:p w14:paraId="7D2C29CD" w14:textId="77777777" w:rsidR="008676A0" w:rsidRDefault="008676A0" w:rsidP="00BB6FE2">
      <w:pPr>
        <w:rPr>
          <w:noProof/>
        </w:rPr>
      </w:pPr>
    </w:p>
    <w:p w14:paraId="2E4FF8DE" w14:textId="77777777" w:rsidR="008676A0" w:rsidRDefault="008676A0" w:rsidP="00BB6FE2">
      <w:pPr>
        <w:rPr>
          <w:noProof/>
        </w:rPr>
      </w:pPr>
    </w:p>
    <w:p w14:paraId="1DB75CE4" w14:textId="77777777" w:rsidR="008676A0" w:rsidRDefault="008676A0" w:rsidP="00BB6FE2">
      <w:pPr>
        <w:rPr>
          <w:noProof/>
        </w:rPr>
      </w:pPr>
    </w:p>
    <w:p w14:paraId="3C63A774" w14:textId="77777777" w:rsidR="008676A0" w:rsidRDefault="008676A0" w:rsidP="00BB6FE2">
      <w:pPr>
        <w:rPr>
          <w:noProof/>
        </w:rPr>
      </w:pPr>
    </w:p>
    <w:p w14:paraId="43ADFE31" w14:textId="20379658" w:rsidR="00BB6FE2" w:rsidRDefault="00BB6FE2" w:rsidP="00BB6FE2">
      <w:pPr>
        <w:rPr>
          <w:noProof/>
        </w:rPr>
      </w:pPr>
      <w:r>
        <w:rPr>
          <w:noProof/>
        </w:rPr>
        <w:t>Change the number of columns (i.e. 5), number of rows (i.e.4), provide a name for the seating plan, enter room name and then select ‘Set Rows/Columns’</w:t>
      </w:r>
    </w:p>
    <w:p w14:paraId="7B2C6C88" w14:textId="0F8F6F29" w:rsidR="008676A0" w:rsidRDefault="008676A0" w:rsidP="00BB6F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DFE6E" wp14:editId="71FDA2A3">
                <wp:simplePos x="0" y="0"/>
                <wp:positionH relativeFrom="column">
                  <wp:posOffset>864235</wp:posOffset>
                </wp:positionH>
                <wp:positionV relativeFrom="paragraph">
                  <wp:posOffset>37465</wp:posOffset>
                </wp:positionV>
                <wp:extent cx="1181101" cy="323850"/>
                <wp:effectExtent l="19050" t="0" r="19050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1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68.05pt;margin-top:2.95pt;width:93pt;height:2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" strokecolor="#4a7ebb">
                <v:stroke endarrow="block"/>
              </v:shape>
            </w:pict>
          </mc:Fallback>
        </mc:AlternateContent>
      </w:r>
    </w:p>
    <w:p w14:paraId="43ADFE32" w14:textId="34C699D7" w:rsidR="00BB6FE2" w:rsidRDefault="008676A0" w:rsidP="00BB6FE2">
      <w:pPr>
        <w:rPr>
          <w:noProof/>
        </w:rPr>
      </w:pPr>
      <w:r>
        <w:rPr>
          <w:noProof/>
        </w:rPr>
        <w:drawing>
          <wp:inline distT="0" distB="0" distL="0" distR="0" wp14:anchorId="4208927D" wp14:editId="68143F00">
            <wp:extent cx="4381200" cy="2214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5168" r="676" b="5575"/>
                    <a:stretch/>
                  </pic:blipFill>
                  <pic:spPr bwMode="auto">
                    <a:xfrm>
                      <a:off x="0" y="0"/>
                      <a:ext cx="4381200" cy="22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33" w14:textId="5C2AC7D2" w:rsidR="00BB6FE2" w:rsidRDefault="00BB6FE2" w:rsidP="00BB6FE2">
      <w:pPr>
        <w:jc w:val="center"/>
      </w:pPr>
    </w:p>
    <w:p w14:paraId="43ADFE34" w14:textId="77777777" w:rsidR="00BB6FE2" w:rsidRDefault="00BB6FE2" w:rsidP="00BB6FE2"/>
    <w:p w14:paraId="43ADFE35" w14:textId="77777777" w:rsidR="00BB6FE2" w:rsidRDefault="00BB6FE2" w:rsidP="00BB6FE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DFE72" wp14:editId="43ADFE73">
                <wp:simplePos x="0" y="0"/>
                <wp:positionH relativeFrom="column">
                  <wp:posOffset>817939</wp:posOffset>
                </wp:positionH>
                <wp:positionV relativeFrom="paragraph">
                  <wp:posOffset>147261</wp:posOffset>
                </wp:positionV>
                <wp:extent cx="2246358" cy="1131108"/>
                <wp:effectExtent l="0" t="0" r="78105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6358" cy="113110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6ED1E" id="Straight Arrow Connector 12" o:spid="_x0000_s1026" type="#_x0000_t32" style="position:absolute;margin-left:64.4pt;margin-top:11.6pt;width:176.9pt;height:8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" strokecolor="#4a7ebb">
                <v:stroke endarrow="block"/>
              </v:shape>
            </w:pict>
          </mc:Fallback>
        </mc:AlternateContent>
      </w:r>
      <w:r>
        <w:t>Select student(s) from list and drag across screen, drop into seat(s) as appropriate</w:t>
      </w:r>
    </w:p>
    <w:p w14:paraId="43ADFE36" w14:textId="77777777" w:rsidR="00BB6FE2" w:rsidRDefault="00BB6FE2" w:rsidP="00BB6FE2"/>
    <w:p w14:paraId="43ADFE37" w14:textId="77777777" w:rsidR="00BB6FE2" w:rsidRDefault="00BB6FE2" w:rsidP="00BB6FE2">
      <w:pPr>
        <w:rPr>
          <w:noProof/>
        </w:rPr>
      </w:pPr>
    </w:p>
    <w:p w14:paraId="43ADFE38" w14:textId="77777777" w:rsidR="00BB6FE2" w:rsidRDefault="00BB6FE2" w:rsidP="00BB6FE2">
      <w:r>
        <w:rPr>
          <w:noProof/>
        </w:rPr>
        <w:drawing>
          <wp:inline distT="0" distB="0" distL="0" distR="0" wp14:anchorId="43ADFE74" wp14:editId="43ADFE75">
            <wp:extent cx="4892400" cy="22500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525" r="2748" b="14979"/>
                    <a:stretch/>
                  </pic:blipFill>
                  <pic:spPr bwMode="auto">
                    <a:xfrm>
                      <a:off x="0" y="0"/>
                      <a:ext cx="4892400" cy="22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39" w14:textId="77777777" w:rsidR="00BB6FE2" w:rsidRDefault="00BB6FE2" w:rsidP="00BB6FE2"/>
    <w:p w14:paraId="43ADFE3A" w14:textId="77777777" w:rsidR="00BB6FE2" w:rsidRDefault="00BB6FE2" w:rsidP="00BB6FE2">
      <w:r>
        <w:rPr>
          <w:noProof/>
        </w:rPr>
        <w:drawing>
          <wp:inline distT="0" distB="0" distL="0" distR="0" wp14:anchorId="43ADFE76" wp14:editId="43ADFE77">
            <wp:extent cx="4867990" cy="2224405"/>
            <wp:effectExtent l="0" t="0" r="889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633" r="476" b="5741"/>
                    <a:stretch/>
                  </pic:blipFill>
                  <pic:spPr bwMode="auto">
                    <a:xfrm>
                      <a:off x="0" y="0"/>
                      <a:ext cx="4879174" cy="222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3B" w14:textId="77777777" w:rsidR="00BB6FE2" w:rsidRDefault="00BB6FE2" w:rsidP="00BB6FE2"/>
    <w:p w14:paraId="43ADFE3C" w14:textId="77777777" w:rsidR="00BB6FE2" w:rsidRDefault="00BB6FE2" w:rsidP="00BB6FE2">
      <w:r>
        <w:t>For Example:</w:t>
      </w:r>
    </w:p>
    <w:p w14:paraId="43ADFE3D" w14:textId="77777777" w:rsidR="00BB6FE2" w:rsidRDefault="00BB6FE2" w:rsidP="00BB6FE2"/>
    <w:p w14:paraId="43ADFE3E" w14:textId="77777777" w:rsidR="00BB6FE2" w:rsidRDefault="00BB6FE2" w:rsidP="00BB6FE2">
      <w:r>
        <w:rPr>
          <w:noProof/>
        </w:rPr>
        <w:lastRenderedPageBreak/>
        <w:drawing>
          <wp:inline distT="0" distB="0" distL="0" distR="0" wp14:anchorId="43ADFE78" wp14:editId="43ADFE79">
            <wp:extent cx="4845050" cy="23323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3853" r="1276" b="5394"/>
                    <a:stretch/>
                  </pic:blipFill>
                  <pic:spPr bwMode="auto">
                    <a:xfrm>
                      <a:off x="0" y="0"/>
                      <a:ext cx="4845974" cy="23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DFE7A" wp14:editId="43ADFE7B">
                <wp:simplePos x="0" y="0"/>
                <wp:positionH relativeFrom="column">
                  <wp:posOffset>1267209</wp:posOffset>
                </wp:positionH>
                <wp:positionV relativeFrom="paragraph">
                  <wp:posOffset>360669</wp:posOffset>
                </wp:positionV>
                <wp:extent cx="1844657" cy="2140647"/>
                <wp:effectExtent l="0" t="38100" r="60960" b="311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657" cy="214064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E1EC02" id="Straight Arrow Connector 15" o:spid="_x0000_s1026" type="#_x0000_t32" style="position:absolute;margin-left:99.8pt;margin-top:28.4pt;width:145.25pt;height:168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" strokecolor="#4a7ebb">
                <v:stroke endarrow="block"/>
              </v:shape>
            </w:pict>
          </mc:Fallback>
        </mc:AlternateContent>
      </w:r>
    </w:p>
    <w:p w14:paraId="43ADFE3F" w14:textId="77777777" w:rsidR="00BB6FE2" w:rsidRDefault="00BB6FE2" w:rsidP="00BB6FE2"/>
    <w:p w14:paraId="43ADFE40" w14:textId="77777777" w:rsidR="00BB6FE2" w:rsidRDefault="00BB6FE2" w:rsidP="00BB6FE2">
      <w:r>
        <w:t>Save the Seating Plan</w:t>
      </w:r>
    </w:p>
    <w:p w14:paraId="43ADFE41" w14:textId="77777777" w:rsidR="00BB6FE2" w:rsidRDefault="00BB6FE2" w:rsidP="00BB6FE2"/>
    <w:p w14:paraId="43ADFE42" w14:textId="77777777" w:rsidR="00BB6FE2" w:rsidRDefault="00BB6FE2" w:rsidP="00BB6FE2"/>
    <w:p w14:paraId="43ADFE43" w14:textId="77777777" w:rsidR="00BB6FE2" w:rsidRDefault="00BB6FE2" w:rsidP="00BB6FE2">
      <w:pPr>
        <w:rPr>
          <w:noProof/>
        </w:rPr>
      </w:pPr>
    </w:p>
    <w:p w14:paraId="43ADFE44" w14:textId="77777777" w:rsidR="00BB6FE2" w:rsidRDefault="00BB6FE2" w:rsidP="00BB6FE2">
      <w:pPr>
        <w:rPr>
          <w:noProof/>
        </w:rPr>
      </w:pPr>
    </w:p>
    <w:p w14:paraId="43ADFE45" w14:textId="77777777" w:rsidR="00BB6FE2" w:rsidRDefault="00BB6FE2" w:rsidP="00BB6FE2">
      <w:pPr>
        <w:rPr>
          <w:noProof/>
        </w:rPr>
      </w:pPr>
    </w:p>
    <w:p w14:paraId="43ADFE46" w14:textId="77777777" w:rsidR="00BB6FE2" w:rsidRDefault="00BB6FE2" w:rsidP="00BB6F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DFE7C" wp14:editId="43ADFE7D">
                <wp:simplePos x="0" y="0"/>
                <wp:positionH relativeFrom="column">
                  <wp:posOffset>299955</wp:posOffset>
                </wp:positionH>
                <wp:positionV relativeFrom="paragraph">
                  <wp:posOffset>79283</wp:posOffset>
                </wp:positionV>
                <wp:extent cx="2526492" cy="1501096"/>
                <wp:effectExtent l="0" t="0" r="83820" b="615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6492" cy="150109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770EB" id="Straight Arrow Connector 17" o:spid="_x0000_s1026" type="#_x0000_t32" style="position:absolute;margin-left:23.6pt;margin-top:6.25pt;width:198.95pt;height:1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" strokecolor="#4a7ebb">
                <v:stroke endarrow="block"/>
              </v:shape>
            </w:pict>
          </mc:Fallback>
        </mc:AlternateContent>
      </w:r>
      <w:r>
        <w:rPr>
          <w:noProof/>
        </w:rPr>
        <w:t>Save</w:t>
      </w:r>
    </w:p>
    <w:p w14:paraId="43ADFE47" w14:textId="77777777" w:rsidR="00BB6FE2" w:rsidRDefault="00BB6FE2" w:rsidP="00BB6FE2">
      <w:r>
        <w:rPr>
          <w:noProof/>
        </w:rPr>
        <w:drawing>
          <wp:inline distT="0" distB="0" distL="0" distR="0" wp14:anchorId="43ADFE7E" wp14:editId="43ADFE7F">
            <wp:extent cx="5264407" cy="263748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345" r="182" b="5747"/>
                    <a:stretch/>
                  </pic:blipFill>
                  <pic:spPr bwMode="auto">
                    <a:xfrm>
                      <a:off x="0" y="0"/>
                      <a:ext cx="5264752" cy="263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48" w14:textId="77777777" w:rsidR="00BB6FE2" w:rsidRDefault="00BB6FE2" w:rsidP="00BB6FE2"/>
    <w:p w14:paraId="2A553A02" w14:textId="77777777" w:rsidR="008676A0" w:rsidRDefault="008676A0" w:rsidP="00BB6FE2"/>
    <w:p w14:paraId="5C782465" w14:textId="77777777" w:rsidR="008676A0" w:rsidRDefault="008676A0" w:rsidP="00BB6FE2"/>
    <w:p w14:paraId="6742960B" w14:textId="77777777" w:rsidR="008676A0" w:rsidRDefault="008676A0" w:rsidP="00BB6FE2"/>
    <w:p w14:paraId="5E52C2D3" w14:textId="77777777" w:rsidR="008676A0" w:rsidRDefault="008676A0" w:rsidP="00BB6FE2"/>
    <w:p w14:paraId="6F17D28E" w14:textId="77777777" w:rsidR="008676A0" w:rsidRDefault="008676A0" w:rsidP="00BB6FE2"/>
    <w:p w14:paraId="50D2D0FF" w14:textId="77777777" w:rsidR="008676A0" w:rsidRDefault="008676A0" w:rsidP="00BB6FE2"/>
    <w:p w14:paraId="1BD21671" w14:textId="77777777" w:rsidR="008676A0" w:rsidRDefault="008676A0" w:rsidP="00BB6FE2"/>
    <w:p w14:paraId="7B45EBAA" w14:textId="77777777" w:rsidR="008676A0" w:rsidRDefault="008676A0" w:rsidP="00BB6FE2"/>
    <w:p w14:paraId="7B83579C" w14:textId="77777777" w:rsidR="008676A0" w:rsidRDefault="008676A0" w:rsidP="00BB6FE2"/>
    <w:p w14:paraId="64BAADF8" w14:textId="77777777" w:rsidR="008676A0" w:rsidRDefault="008676A0" w:rsidP="00BB6FE2"/>
    <w:p w14:paraId="5B5239BF" w14:textId="77777777" w:rsidR="008676A0" w:rsidRDefault="008676A0" w:rsidP="00BB6FE2"/>
    <w:p w14:paraId="43ADFE49" w14:textId="77777777" w:rsidR="00BB6FE2" w:rsidRDefault="00BB6FE2" w:rsidP="00BB6FE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DFE80" wp14:editId="43ADFE81">
                <wp:simplePos x="0" y="0"/>
                <wp:positionH relativeFrom="column">
                  <wp:posOffset>368667</wp:posOffset>
                </wp:positionH>
                <wp:positionV relativeFrom="paragraph">
                  <wp:posOffset>94079</wp:posOffset>
                </wp:positionV>
                <wp:extent cx="1945082" cy="1506382"/>
                <wp:effectExtent l="0" t="0" r="74295" b="558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082" cy="150638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CC52A0" id="Straight Arrow Connector 23" o:spid="_x0000_s1026" type="#_x0000_t32" style="position:absolute;margin-left:29.05pt;margin-top:7.4pt;width:153.15pt;height:1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" strokecolor="#4a7ebb">
                <v:stroke endarrow="block"/>
              </v:shape>
            </w:pict>
          </mc:Fallback>
        </mc:AlternateContent>
      </w:r>
      <w:r>
        <w:t xml:space="preserve">Close </w:t>
      </w:r>
    </w:p>
    <w:p w14:paraId="43ADFE4A" w14:textId="77777777" w:rsidR="00BB6FE2" w:rsidRDefault="00BB6FE2" w:rsidP="00BB6FE2"/>
    <w:p w14:paraId="43ADFE4B" w14:textId="77777777" w:rsidR="00BB6FE2" w:rsidRDefault="00BB6FE2" w:rsidP="00BB6FE2">
      <w:r>
        <w:rPr>
          <w:noProof/>
        </w:rPr>
        <w:lastRenderedPageBreak/>
        <w:drawing>
          <wp:inline distT="0" distB="0" distL="0" distR="0" wp14:anchorId="43ADFE82" wp14:editId="43ADFE83">
            <wp:extent cx="5264150" cy="24472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225" r="178" b="6275"/>
                    <a:stretch/>
                  </pic:blipFill>
                  <pic:spPr bwMode="auto">
                    <a:xfrm>
                      <a:off x="0" y="0"/>
                      <a:ext cx="5264920" cy="244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4C" w14:textId="77777777" w:rsidR="00BB6FE2" w:rsidRDefault="00BB6FE2" w:rsidP="00BB6FE2"/>
    <w:p w14:paraId="43ADFE4D" w14:textId="77777777" w:rsidR="00BB6FE2" w:rsidRDefault="00BB6FE2" w:rsidP="00BB6F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DFE84" wp14:editId="43ADFE85">
                <wp:simplePos x="0" y="0"/>
                <wp:positionH relativeFrom="column">
                  <wp:posOffset>1943760</wp:posOffset>
                </wp:positionH>
                <wp:positionV relativeFrom="paragraph">
                  <wp:posOffset>174467</wp:posOffset>
                </wp:positionV>
                <wp:extent cx="2156504" cy="501503"/>
                <wp:effectExtent l="38100" t="0" r="15240" b="704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504" cy="50150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8CB0E" id="Straight Arrow Connector 26" o:spid="_x0000_s1026" type="#_x0000_t32" style="position:absolute;margin-left:153.05pt;margin-top:13.75pt;width:169.8pt;height:39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" strokecolor="#4a7ebb">
                <v:stroke endarrow="block"/>
              </v:shape>
            </w:pict>
          </mc:Fallback>
        </mc:AlternateContent>
      </w:r>
      <w:r>
        <w:t>The Scomis Registration Group home screen will be displayed with a pen indicating there are Seat plans to select</w:t>
      </w:r>
    </w:p>
    <w:p w14:paraId="43ADFE4E" w14:textId="77777777" w:rsidR="00BB6FE2" w:rsidRDefault="00BB6FE2" w:rsidP="00BB6FE2"/>
    <w:p w14:paraId="43ADFE4F" w14:textId="77777777" w:rsidR="00BB6FE2" w:rsidRDefault="00BB6FE2" w:rsidP="00BB6FE2">
      <w:r>
        <w:rPr>
          <w:noProof/>
        </w:rPr>
        <w:drawing>
          <wp:inline distT="0" distB="0" distL="0" distR="0" wp14:anchorId="43ADFE86" wp14:editId="43ADFE87">
            <wp:extent cx="5274978" cy="2605776"/>
            <wp:effectExtent l="0" t="0" r="190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1" t="5523" r="-35" b="6625"/>
                    <a:stretch/>
                  </pic:blipFill>
                  <pic:spPr bwMode="auto">
                    <a:xfrm>
                      <a:off x="0" y="0"/>
                      <a:ext cx="5276132" cy="260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A3862" w14:textId="77777777" w:rsidR="008676A0" w:rsidRDefault="008676A0" w:rsidP="00BB6FE2"/>
    <w:p w14:paraId="565AA475" w14:textId="77777777" w:rsidR="008676A0" w:rsidRDefault="008676A0" w:rsidP="00BB6FE2"/>
    <w:p w14:paraId="1554EED2" w14:textId="77777777" w:rsidR="008676A0" w:rsidRDefault="008676A0" w:rsidP="00BB6FE2"/>
    <w:p w14:paraId="2F630875" w14:textId="77777777" w:rsidR="008676A0" w:rsidRDefault="008676A0" w:rsidP="00BB6FE2"/>
    <w:p w14:paraId="301785C9" w14:textId="77777777" w:rsidR="008676A0" w:rsidRDefault="008676A0" w:rsidP="00BB6FE2"/>
    <w:p w14:paraId="6B735AB2" w14:textId="77777777" w:rsidR="008676A0" w:rsidRDefault="008676A0" w:rsidP="00BB6FE2"/>
    <w:p w14:paraId="0E404E58" w14:textId="77777777" w:rsidR="008676A0" w:rsidRDefault="008676A0" w:rsidP="00BB6FE2"/>
    <w:p w14:paraId="5A62197B" w14:textId="77777777" w:rsidR="008676A0" w:rsidRDefault="008676A0" w:rsidP="00BB6FE2"/>
    <w:p w14:paraId="23326C85" w14:textId="77777777" w:rsidR="008676A0" w:rsidRDefault="008676A0" w:rsidP="00BB6FE2"/>
    <w:p w14:paraId="20D6F282" w14:textId="77777777" w:rsidR="008676A0" w:rsidRDefault="008676A0" w:rsidP="00BB6FE2"/>
    <w:p w14:paraId="4E15BC9B" w14:textId="77777777" w:rsidR="008676A0" w:rsidRDefault="008676A0" w:rsidP="00BB6FE2"/>
    <w:p w14:paraId="699F43B4" w14:textId="77777777" w:rsidR="008676A0" w:rsidRDefault="008676A0" w:rsidP="00BB6FE2"/>
    <w:p w14:paraId="23EC6E14" w14:textId="77777777" w:rsidR="008676A0" w:rsidRDefault="008676A0" w:rsidP="00BB6FE2"/>
    <w:p w14:paraId="29D00463" w14:textId="77777777" w:rsidR="008676A0" w:rsidRDefault="008676A0" w:rsidP="00BB6FE2"/>
    <w:p w14:paraId="48B16035" w14:textId="77777777" w:rsidR="008676A0" w:rsidRDefault="008676A0" w:rsidP="00BB6FE2"/>
    <w:p w14:paraId="512CD289" w14:textId="77777777" w:rsidR="008676A0" w:rsidRDefault="008676A0" w:rsidP="00BB6FE2"/>
    <w:p w14:paraId="43ADFE50" w14:textId="1DB58A9B" w:rsidR="00BB6FE2" w:rsidRDefault="00BB6FE2" w:rsidP="00BB6FE2">
      <w:r>
        <w:t>From the drop-down box select the relevant seating plan i.e. Test Layout</w:t>
      </w:r>
    </w:p>
    <w:p w14:paraId="18A28F04" w14:textId="58932909" w:rsidR="008676A0" w:rsidRDefault="008676A0" w:rsidP="00BB6F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DFE88" wp14:editId="45E2CA9A">
                <wp:simplePos x="0" y="0"/>
                <wp:positionH relativeFrom="column">
                  <wp:posOffset>1169035</wp:posOffset>
                </wp:positionH>
                <wp:positionV relativeFrom="paragraph">
                  <wp:posOffset>66040</wp:posOffset>
                </wp:positionV>
                <wp:extent cx="0" cy="542925"/>
                <wp:effectExtent l="76200" t="0" r="76200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92.05pt;margin-top:5.2pt;width:0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" strokecolor="#4a7ebb">
                <v:stroke endarrow="block"/>
              </v:shape>
            </w:pict>
          </mc:Fallback>
        </mc:AlternateContent>
      </w:r>
    </w:p>
    <w:p w14:paraId="139E352E" w14:textId="77777777" w:rsidR="008676A0" w:rsidRDefault="008676A0" w:rsidP="00BB6FE2"/>
    <w:p w14:paraId="02602C35" w14:textId="77777777" w:rsidR="008676A0" w:rsidRDefault="008676A0" w:rsidP="00BB6FE2"/>
    <w:p w14:paraId="43ADFE51" w14:textId="77777777" w:rsidR="00BB6FE2" w:rsidRDefault="00BB6FE2" w:rsidP="00BB6FE2">
      <w:r>
        <w:rPr>
          <w:noProof/>
        </w:rPr>
        <w:drawing>
          <wp:inline distT="0" distB="0" distL="0" distR="0" wp14:anchorId="43ADFE8A" wp14:editId="43ADFE8B">
            <wp:extent cx="4676400" cy="2289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994" r="193" b="7106"/>
                    <a:stretch/>
                  </pic:blipFill>
                  <pic:spPr bwMode="auto">
                    <a:xfrm>
                      <a:off x="0" y="0"/>
                      <a:ext cx="4676400" cy="22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52" w14:textId="77777777" w:rsidR="00BB6FE2" w:rsidRDefault="00BB6FE2" w:rsidP="00BB6FE2"/>
    <w:p w14:paraId="43ADFE53" w14:textId="77777777" w:rsidR="00BB6FE2" w:rsidRDefault="00BB6FE2" w:rsidP="00BB6FE2"/>
    <w:p w14:paraId="43ADFE54" w14:textId="77777777" w:rsidR="00BB6FE2" w:rsidRDefault="00BB6FE2" w:rsidP="00BB6FE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DFE8C" wp14:editId="43ADFE8D">
                <wp:simplePos x="0" y="0"/>
                <wp:positionH relativeFrom="column">
                  <wp:posOffset>1720850</wp:posOffset>
                </wp:positionH>
                <wp:positionV relativeFrom="paragraph">
                  <wp:posOffset>269875</wp:posOffset>
                </wp:positionV>
                <wp:extent cx="1606550" cy="2127250"/>
                <wp:effectExtent l="38100" t="38100" r="31750" b="254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6550" cy="2127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8EDF87" id="Straight Arrow Connector 52" o:spid="_x0000_s1026" type="#_x0000_t32" style="position:absolute;margin-left:135.5pt;margin-top:21.25pt;width:126.5pt;height:167.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" strokecolor="#4a7ebb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ADFE8E" wp14:editId="43ADFE8F">
            <wp:extent cx="4676140" cy="22713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t="5138" r="193" b="7319"/>
                    <a:stretch/>
                  </pic:blipFill>
                  <pic:spPr bwMode="auto">
                    <a:xfrm>
                      <a:off x="0" y="0"/>
                      <a:ext cx="4676563" cy="22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55" w14:textId="77777777" w:rsidR="00BB6FE2" w:rsidRDefault="00BB6FE2" w:rsidP="00BB6FE2"/>
    <w:p w14:paraId="43ADFE56" w14:textId="77777777" w:rsidR="00BB6FE2" w:rsidRDefault="00BB6FE2" w:rsidP="00BB6FE2">
      <w:r>
        <w:t xml:space="preserve">With the name of the seating plan selected, click on the pen </w:t>
      </w:r>
    </w:p>
    <w:p w14:paraId="43ADFE57" w14:textId="77777777" w:rsidR="00BB6FE2" w:rsidRDefault="00BB6FE2" w:rsidP="00BB6FE2"/>
    <w:p w14:paraId="43ADFE58" w14:textId="77777777" w:rsidR="00BB6FE2" w:rsidRDefault="00BB6FE2" w:rsidP="00BB6FE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ADFE90" wp14:editId="43ADFE91">
                <wp:simplePos x="0" y="0"/>
                <wp:positionH relativeFrom="column">
                  <wp:posOffset>2679700</wp:posOffset>
                </wp:positionH>
                <wp:positionV relativeFrom="paragraph">
                  <wp:posOffset>341630</wp:posOffset>
                </wp:positionV>
                <wp:extent cx="2019300" cy="2241550"/>
                <wp:effectExtent l="38100" t="38100" r="19050" b="254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2241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78AA4" id="Straight Arrow Connector 54" o:spid="_x0000_s1026" type="#_x0000_t32" style="position:absolute;margin-left:211pt;margin-top:26.9pt;width:159pt;height:176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" strokecolor="#4a7ebb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ADFE92" wp14:editId="43ADFE93">
                <wp:simplePos x="0" y="0"/>
                <wp:positionH relativeFrom="column">
                  <wp:posOffset>1879600</wp:posOffset>
                </wp:positionH>
                <wp:positionV relativeFrom="paragraph">
                  <wp:posOffset>1903730</wp:posOffset>
                </wp:positionV>
                <wp:extent cx="1587500" cy="527050"/>
                <wp:effectExtent l="38100" t="38100" r="12700" b="254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0" cy="527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53351" id="Straight Arrow Connector 53" o:spid="_x0000_s1026" type="#_x0000_t32" style="position:absolute;margin-left:148pt;margin-top:149.9pt;width:125pt;height:41.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" strokecolor="#4a7ebb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ADFE94" wp14:editId="43ADFE95">
            <wp:extent cx="4686300" cy="22891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280" r="1035" b="5180"/>
                    <a:stretch/>
                  </pic:blipFill>
                  <pic:spPr bwMode="auto">
                    <a:xfrm>
                      <a:off x="0" y="0"/>
                      <a:ext cx="4687173" cy="228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FE59" w14:textId="77777777" w:rsidR="00BB6FE2" w:rsidRDefault="00BB6FE2" w:rsidP="00BB6FE2"/>
    <w:p w14:paraId="43ADFE5A" w14:textId="77777777" w:rsidR="00BB6FE2" w:rsidRDefault="00BB6FE2" w:rsidP="00BB6FE2">
      <w:r>
        <w:t>The seating plan can be edited, to remove a student – select ‘empty seat’</w:t>
      </w:r>
    </w:p>
    <w:p w14:paraId="43ADFE5B" w14:textId="77777777" w:rsidR="00BB6FE2" w:rsidRDefault="00BB6FE2" w:rsidP="00BB6FE2">
      <w:pPr>
        <w:ind w:left="2160" w:firstLine="720"/>
      </w:pPr>
      <w:r>
        <w:t>To delete a seating plan – select ‘delete seating plan’</w:t>
      </w:r>
    </w:p>
    <w:p w14:paraId="43ADFE5C" w14:textId="77777777" w:rsidR="00BB6FE2" w:rsidRDefault="00BB6FE2" w:rsidP="00BB6FE2">
      <w:pPr>
        <w:ind w:left="2160" w:firstLine="720"/>
      </w:pPr>
      <w:r>
        <w:t>Save the seating plan – to return to the home page</w:t>
      </w:r>
    </w:p>
    <w:p w14:paraId="43ADFE5D" w14:textId="77777777" w:rsidR="00BB7EC7" w:rsidRPr="00F85227" w:rsidRDefault="00BB7EC7" w:rsidP="00F85227"/>
    <w:sectPr w:rsidR="00BB7EC7" w:rsidRPr="00F85227" w:rsidSect="0038741C">
      <w:headerReference w:type="default" r:id="rId24"/>
      <w:type w:val="continuous"/>
      <w:pgSz w:w="11899" w:h="16838"/>
      <w:pgMar w:top="1021" w:right="1077" w:bottom="2835" w:left="147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DFE98" w14:textId="77777777" w:rsidR="00BB6FE2" w:rsidRDefault="00BB6FE2">
      <w:r>
        <w:separator/>
      </w:r>
    </w:p>
  </w:endnote>
  <w:endnote w:type="continuationSeparator" w:id="0">
    <w:p w14:paraId="43ADFE99" w14:textId="77777777" w:rsidR="00BB6FE2" w:rsidRDefault="00BB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DFE96" w14:textId="77777777" w:rsidR="00BB6FE2" w:rsidRDefault="00BB6FE2">
      <w:r>
        <w:separator/>
      </w:r>
    </w:p>
  </w:footnote>
  <w:footnote w:type="continuationSeparator" w:id="0">
    <w:p w14:paraId="43ADFE97" w14:textId="77777777" w:rsidR="00BB6FE2" w:rsidRDefault="00BB6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DFE9A" w14:textId="77777777" w:rsidR="00BB7EC7" w:rsidRPr="000C4A9B" w:rsidRDefault="00F85227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3ADFE9B" wp14:editId="43ADFE9C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130B0"/>
    <w:multiLevelType w:val="hybridMultilevel"/>
    <w:tmpl w:val="2B20C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44D0A"/>
    <w:multiLevelType w:val="hybridMultilevel"/>
    <w:tmpl w:val="C3AE9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940FB"/>
    <w:multiLevelType w:val="hybridMultilevel"/>
    <w:tmpl w:val="2B06E65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06DB364F"/>
    <w:multiLevelType w:val="hybridMultilevel"/>
    <w:tmpl w:val="101EA47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09595CFD"/>
    <w:multiLevelType w:val="hybridMultilevel"/>
    <w:tmpl w:val="10945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F0244"/>
    <w:multiLevelType w:val="hybridMultilevel"/>
    <w:tmpl w:val="4A145B5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0E7333D"/>
    <w:multiLevelType w:val="hybridMultilevel"/>
    <w:tmpl w:val="DB109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94F8A"/>
    <w:multiLevelType w:val="hybridMultilevel"/>
    <w:tmpl w:val="4DF2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0246C"/>
    <w:multiLevelType w:val="hybridMultilevel"/>
    <w:tmpl w:val="E80258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C1041BD"/>
    <w:multiLevelType w:val="hybridMultilevel"/>
    <w:tmpl w:val="7BA60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06311A"/>
    <w:multiLevelType w:val="multilevel"/>
    <w:tmpl w:val="E2C0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464530"/>
    <w:multiLevelType w:val="hybridMultilevel"/>
    <w:tmpl w:val="08B8B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416CC"/>
    <w:multiLevelType w:val="hybridMultilevel"/>
    <w:tmpl w:val="6B4E0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C770EC"/>
    <w:multiLevelType w:val="hybridMultilevel"/>
    <w:tmpl w:val="6B4E0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BB0370"/>
    <w:multiLevelType w:val="hybridMultilevel"/>
    <w:tmpl w:val="1D72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144C44"/>
    <w:multiLevelType w:val="hybridMultilevel"/>
    <w:tmpl w:val="B40CE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C12E4"/>
    <w:multiLevelType w:val="hybridMultilevel"/>
    <w:tmpl w:val="F6C0CD22"/>
    <w:lvl w:ilvl="0" w:tplc="08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1E8221C"/>
    <w:multiLevelType w:val="hybridMultilevel"/>
    <w:tmpl w:val="8C0E6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AA0689"/>
    <w:multiLevelType w:val="multilevel"/>
    <w:tmpl w:val="D474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E9486F"/>
    <w:multiLevelType w:val="hybridMultilevel"/>
    <w:tmpl w:val="0BE22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2F59F0"/>
    <w:multiLevelType w:val="hybridMultilevel"/>
    <w:tmpl w:val="735AB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A74622"/>
    <w:multiLevelType w:val="hybridMultilevel"/>
    <w:tmpl w:val="AC362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B1D3B20"/>
    <w:multiLevelType w:val="multilevel"/>
    <w:tmpl w:val="E2C0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73046D"/>
    <w:multiLevelType w:val="hybridMultilevel"/>
    <w:tmpl w:val="EBDE6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C50C28"/>
    <w:multiLevelType w:val="multilevel"/>
    <w:tmpl w:val="3C088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5D7667"/>
    <w:multiLevelType w:val="hybridMultilevel"/>
    <w:tmpl w:val="3CE6A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0A660F"/>
    <w:multiLevelType w:val="hybridMultilevel"/>
    <w:tmpl w:val="1728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B63F5"/>
    <w:multiLevelType w:val="hybridMultilevel"/>
    <w:tmpl w:val="67F80C9E"/>
    <w:lvl w:ilvl="0" w:tplc="86944DA2">
      <w:start w:val="1"/>
      <w:numFmt w:val="bullet"/>
      <w:pStyle w:val="ScomisBulletpoints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F04BC7"/>
    <w:multiLevelType w:val="hybridMultilevel"/>
    <w:tmpl w:val="B5DE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007FC7"/>
    <w:multiLevelType w:val="hybridMultilevel"/>
    <w:tmpl w:val="A08EEB7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6"/>
  </w:num>
  <w:num w:numId="3">
    <w:abstractNumId w:val="0"/>
  </w:num>
  <w:num w:numId="4">
    <w:abstractNumId w:val="26"/>
  </w:num>
  <w:num w:numId="5">
    <w:abstractNumId w:val="17"/>
  </w:num>
  <w:num w:numId="6">
    <w:abstractNumId w:val="21"/>
  </w:num>
  <w:num w:numId="7">
    <w:abstractNumId w:val="33"/>
  </w:num>
  <w:num w:numId="8">
    <w:abstractNumId w:val="32"/>
  </w:num>
  <w:num w:numId="9">
    <w:abstractNumId w:val="2"/>
  </w:num>
  <w:num w:numId="10">
    <w:abstractNumId w:val="12"/>
  </w:num>
  <w:num w:numId="11">
    <w:abstractNumId w:val="30"/>
  </w:num>
  <w:num w:numId="12">
    <w:abstractNumId w:val="24"/>
  </w:num>
  <w:num w:numId="13">
    <w:abstractNumId w:val="14"/>
  </w:num>
  <w:num w:numId="14">
    <w:abstractNumId w:val="13"/>
  </w:num>
  <w:num w:numId="15">
    <w:abstractNumId w:val="4"/>
  </w:num>
  <w:num w:numId="16">
    <w:abstractNumId w:val="3"/>
  </w:num>
  <w:num w:numId="17">
    <w:abstractNumId w:val="19"/>
  </w:num>
  <w:num w:numId="18">
    <w:abstractNumId w:val="3"/>
  </w:num>
  <w:num w:numId="19">
    <w:abstractNumId w:val="5"/>
  </w:num>
  <w:num w:numId="20">
    <w:abstractNumId w:val="7"/>
  </w:num>
  <w:num w:numId="21">
    <w:abstractNumId w:val="31"/>
  </w:num>
  <w:num w:numId="22">
    <w:abstractNumId w:val="29"/>
  </w:num>
  <w:num w:numId="23">
    <w:abstractNumId w:val="35"/>
  </w:num>
  <w:num w:numId="24">
    <w:abstractNumId w:val="22"/>
  </w:num>
  <w:num w:numId="25">
    <w:abstractNumId w:val="34"/>
  </w:num>
  <w:num w:numId="26">
    <w:abstractNumId w:val="25"/>
  </w:num>
  <w:num w:numId="27">
    <w:abstractNumId w:val="8"/>
  </w:num>
  <w:num w:numId="28">
    <w:abstractNumId w:val="15"/>
  </w:num>
  <w:num w:numId="29">
    <w:abstractNumId w:val="27"/>
  </w:num>
  <w:num w:numId="30">
    <w:abstractNumId w:val="10"/>
  </w:num>
  <w:num w:numId="31">
    <w:abstractNumId w:val="9"/>
  </w:num>
  <w:num w:numId="32">
    <w:abstractNumId w:val="6"/>
  </w:num>
  <w:num w:numId="33">
    <w:abstractNumId w:val="23"/>
  </w:num>
  <w:num w:numId="34">
    <w:abstractNumId w:val="28"/>
  </w:num>
  <w:num w:numId="35">
    <w:abstractNumId w:val="20"/>
  </w:num>
  <w:num w:numId="36">
    <w:abstractNumId w:val="11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FE2"/>
    <w:rsid w:val="0004457A"/>
    <w:rsid w:val="00062E0F"/>
    <w:rsid w:val="0008214A"/>
    <w:rsid w:val="00090C6D"/>
    <w:rsid w:val="00171B81"/>
    <w:rsid w:val="00181CFC"/>
    <w:rsid w:val="00203CB3"/>
    <w:rsid w:val="002711C6"/>
    <w:rsid w:val="002B669E"/>
    <w:rsid w:val="002C019C"/>
    <w:rsid w:val="002D7314"/>
    <w:rsid w:val="002F0CAD"/>
    <w:rsid w:val="002F1295"/>
    <w:rsid w:val="00341E1D"/>
    <w:rsid w:val="003569ED"/>
    <w:rsid w:val="00375CFC"/>
    <w:rsid w:val="0038741C"/>
    <w:rsid w:val="0039035C"/>
    <w:rsid w:val="003D46D3"/>
    <w:rsid w:val="00411E4F"/>
    <w:rsid w:val="004731B6"/>
    <w:rsid w:val="00475765"/>
    <w:rsid w:val="00494089"/>
    <w:rsid w:val="004A36B6"/>
    <w:rsid w:val="004A7D56"/>
    <w:rsid w:val="004E73D4"/>
    <w:rsid w:val="005239E4"/>
    <w:rsid w:val="0059417E"/>
    <w:rsid w:val="005A726C"/>
    <w:rsid w:val="005C5679"/>
    <w:rsid w:val="005D698C"/>
    <w:rsid w:val="005E03B7"/>
    <w:rsid w:val="0063267D"/>
    <w:rsid w:val="0064024C"/>
    <w:rsid w:val="006421F8"/>
    <w:rsid w:val="00662240"/>
    <w:rsid w:val="007212AA"/>
    <w:rsid w:val="007434E7"/>
    <w:rsid w:val="00755044"/>
    <w:rsid w:val="00773F0B"/>
    <w:rsid w:val="00801BC6"/>
    <w:rsid w:val="00824A7D"/>
    <w:rsid w:val="00831530"/>
    <w:rsid w:val="00836FE0"/>
    <w:rsid w:val="00847DF3"/>
    <w:rsid w:val="00852C30"/>
    <w:rsid w:val="008676A0"/>
    <w:rsid w:val="00876AC0"/>
    <w:rsid w:val="008F01BA"/>
    <w:rsid w:val="00956455"/>
    <w:rsid w:val="00981BF2"/>
    <w:rsid w:val="009E15B3"/>
    <w:rsid w:val="00A361BC"/>
    <w:rsid w:val="00A83905"/>
    <w:rsid w:val="00A90FE6"/>
    <w:rsid w:val="00A9589B"/>
    <w:rsid w:val="00AA131A"/>
    <w:rsid w:val="00AD365B"/>
    <w:rsid w:val="00B02A4E"/>
    <w:rsid w:val="00B13336"/>
    <w:rsid w:val="00BA17FD"/>
    <w:rsid w:val="00BB6FE2"/>
    <w:rsid w:val="00BB7EC7"/>
    <w:rsid w:val="00BD42EE"/>
    <w:rsid w:val="00BD69C7"/>
    <w:rsid w:val="00BF1CCF"/>
    <w:rsid w:val="00C31561"/>
    <w:rsid w:val="00C813B1"/>
    <w:rsid w:val="00C94482"/>
    <w:rsid w:val="00C9769F"/>
    <w:rsid w:val="00CA2AF0"/>
    <w:rsid w:val="00CD6E9C"/>
    <w:rsid w:val="00D26A44"/>
    <w:rsid w:val="00D912C9"/>
    <w:rsid w:val="00DC136D"/>
    <w:rsid w:val="00DD1E53"/>
    <w:rsid w:val="00E039F8"/>
    <w:rsid w:val="00E42D41"/>
    <w:rsid w:val="00E42DCF"/>
    <w:rsid w:val="00E51DFE"/>
    <w:rsid w:val="00E74428"/>
    <w:rsid w:val="00EE40E2"/>
    <w:rsid w:val="00EE5C69"/>
    <w:rsid w:val="00F02643"/>
    <w:rsid w:val="00F0753E"/>
    <w:rsid w:val="00F81B0B"/>
    <w:rsid w:val="00F85227"/>
    <w:rsid w:val="00F85E02"/>
    <w:rsid w:val="00FE32DE"/>
    <w:rsid w:val="00FE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43ADFE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FE2"/>
    <w:rPr>
      <w:rFonts w:ascii="Arial" w:hAnsi="Arial"/>
    </w:rPr>
  </w:style>
  <w:style w:type="paragraph" w:styleId="Heading1">
    <w:name w:val="heading 1"/>
    <w:basedOn w:val="Normal"/>
    <w:link w:val="Heading1Char"/>
    <w:uiPriority w:val="9"/>
    <w:qFormat/>
    <w:rsid w:val="00876AC0"/>
    <w:pPr>
      <w:spacing w:before="150" w:after="150" w:line="300" w:lineRule="atLeast"/>
      <w:outlineLvl w:val="0"/>
    </w:pPr>
    <w:rPr>
      <w:rFonts w:ascii="inherit" w:hAnsi="inherit"/>
      <w:b/>
      <w:bCs/>
      <w:kern w:val="36"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link w:val="NoParagraphStyleChar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C49D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C49D0"/>
    <w:rPr>
      <w:sz w:val="24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link w:val="subheadingChar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paragraph" w:customStyle="1" w:styleId="ScomisSub-heading">
    <w:name w:val="Scomis Sub-heading"/>
    <w:basedOn w:val="subheading"/>
    <w:link w:val="ScomisSub-headingChar"/>
    <w:qFormat/>
    <w:rsid w:val="00AA131A"/>
    <w:rPr>
      <w:b/>
    </w:rPr>
  </w:style>
  <w:style w:type="paragraph" w:customStyle="1" w:styleId="ScomisHeading">
    <w:name w:val="Scomis Heading"/>
    <w:basedOn w:val="BasicParagraph"/>
    <w:link w:val="ScomisHeadingChar"/>
    <w:qFormat/>
    <w:rsid w:val="00AA131A"/>
    <w:pPr>
      <w:suppressAutoHyphens/>
    </w:pPr>
    <w:rPr>
      <w:rFonts w:ascii="ArialMT" w:hAnsi="ArialMT" w:cs="ArialMT"/>
      <w:b/>
      <w:color w:val="BED600"/>
      <w:spacing w:val="-7"/>
      <w:sz w:val="36"/>
      <w:szCs w:val="36"/>
    </w:rPr>
  </w:style>
  <w:style w:type="character" w:customStyle="1" w:styleId="NoParagraphStyleChar">
    <w:name w:val="[No Paragraph Style] Char"/>
    <w:link w:val="NoParagraphStyle"/>
    <w:rsid w:val="00AA131A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BasicParagraphChar">
    <w:name w:val="[Basic Paragraph] Char"/>
    <w:link w:val="BasicParagraph"/>
    <w:uiPriority w:val="99"/>
    <w:rsid w:val="00AA131A"/>
    <w:rPr>
      <w:rFonts w:ascii="MinionPro-Regular" w:hAnsi="MinionPro-Regular" w:cs="MinionPro-Regular"/>
      <w:color w:val="000000"/>
      <w:sz w:val="24"/>
      <w:szCs w:val="24"/>
      <w:lang w:val="en-US" w:eastAsia="en-US" w:bidi="en-US"/>
    </w:rPr>
  </w:style>
  <w:style w:type="character" w:customStyle="1" w:styleId="subheadingChar">
    <w:name w:val="sub heading Char"/>
    <w:link w:val="subheading"/>
    <w:rsid w:val="00AA131A"/>
    <w:rPr>
      <w:rFonts w:ascii="ArialMT" w:hAnsi="ArialMT" w:cs="ArialMT"/>
      <w:color w:val="00505C"/>
      <w:spacing w:val="-5"/>
      <w:sz w:val="22"/>
      <w:szCs w:val="22"/>
      <w:lang w:val="en-US" w:eastAsia="en-US" w:bidi="en-US"/>
    </w:rPr>
  </w:style>
  <w:style w:type="character" w:customStyle="1" w:styleId="ScomisSub-headingChar">
    <w:name w:val="Scomis Sub-heading Char"/>
    <w:link w:val="ScomisSub-heading"/>
    <w:rsid w:val="00AA131A"/>
    <w:rPr>
      <w:rFonts w:ascii="ArialMT" w:hAnsi="ArialMT" w:cs="ArialMT"/>
      <w:b/>
      <w:color w:val="00505C"/>
      <w:spacing w:val="-5"/>
      <w:sz w:val="22"/>
      <w:szCs w:val="22"/>
      <w:lang w:val="en-US" w:eastAsia="en-US" w:bidi="en-US"/>
    </w:rPr>
  </w:style>
  <w:style w:type="paragraph" w:customStyle="1" w:styleId="ScomisBodyText">
    <w:name w:val="Scomis Body Text"/>
    <w:basedOn w:val="BasicParagraph"/>
    <w:link w:val="ScomisBodyTextChar"/>
    <w:qFormat/>
    <w:rsid w:val="00AA131A"/>
    <w:pPr>
      <w:suppressAutoHyphens/>
    </w:pPr>
    <w:rPr>
      <w:rFonts w:ascii="ArialMT" w:hAnsi="ArialMT" w:cs="ArialMT"/>
      <w:spacing w:val="-2"/>
      <w:sz w:val="22"/>
      <w:szCs w:val="22"/>
    </w:rPr>
  </w:style>
  <w:style w:type="character" w:customStyle="1" w:styleId="ScomisHeadingChar">
    <w:name w:val="Scomis Heading Char"/>
    <w:link w:val="ScomisHeading"/>
    <w:rsid w:val="00AA131A"/>
    <w:rPr>
      <w:rFonts w:ascii="ArialMT" w:hAnsi="ArialMT" w:cs="ArialMT"/>
      <w:b/>
      <w:color w:val="BED600"/>
      <w:spacing w:val="-7"/>
      <w:sz w:val="36"/>
      <w:szCs w:val="36"/>
      <w:lang w:val="en-US" w:eastAsia="en-US" w:bidi="en-US"/>
    </w:rPr>
  </w:style>
  <w:style w:type="paragraph" w:customStyle="1" w:styleId="ScomisBulletpoints">
    <w:name w:val="Scomis Bullet points"/>
    <w:basedOn w:val="BasicParagraph"/>
    <w:link w:val="ScomisBulletpointsChar"/>
    <w:qFormat/>
    <w:rsid w:val="00AA131A"/>
    <w:pPr>
      <w:numPr>
        <w:numId w:val="7"/>
      </w:numPr>
      <w:suppressAutoHyphens/>
    </w:pPr>
    <w:rPr>
      <w:rFonts w:ascii="ArialMT" w:hAnsi="ArialMT" w:cs="ArialMT"/>
      <w:spacing w:val="-5"/>
      <w:sz w:val="22"/>
      <w:szCs w:val="22"/>
    </w:rPr>
  </w:style>
  <w:style w:type="character" w:customStyle="1" w:styleId="ScomisBodyTextChar">
    <w:name w:val="Scomis Body Text Char"/>
    <w:link w:val="ScomisBodyText"/>
    <w:rsid w:val="00AA131A"/>
    <w:rPr>
      <w:rFonts w:ascii="ArialMT" w:hAnsi="ArialMT" w:cs="ArialMT"/>
      <w:color w:val="000000"/>
      <w:spacing w:val="-2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38741C"/>
    <w:pPr>
      <w:ind w:left="720"/>
      <w:contextualSpacing/>
    </w:pPr>
  </w:style>
  <w:style w:type="character" w:customStyle="1" w:styleId="ScomisBulletpointsChar">
    <w:name w:val="Scomis Bullet points Char"/>
    <w:link w:val="ScomisBulletpoints"/>
    <w:rsid w:val="00AA131A"/>
    <w:rPr>
      <w:rFonts w:ascii="ArialMT" w:hAnsi="ArialMT" w:cs="ArialMT"/>
      <w:color w:val="000000"/>
      <w:spacing w:val="-5"/>
      <w:sz w:val="22"/>
      <w:szCs w:val="22"/>
      <w:lang w:val="en-US" w:eastAsia="en-US" w:bidi="en-US"/>
    </w:rPr>
  </w:style>
  <w:style w:type="character" w:styleId="Hyperlink">
    <w:name w:val="Hyperlink"/>
    <w:uiPriority w:val="99"/>
    <w:unhideWhenUsed/>
    <w:rsid w:val="0038741C"/>
    <w:rPr>
      <w:color w:val="0000FF"/>
      <w:u w:val="single"/>
    </w:rPr>
  </w:style>
  <w:style w:type="table" w:styleId="TableGrid">
    <w:name w:val="Table Grid"/>
    <w:basedOn w:val="TableNormal"/>
    <w:uiPriority w:val="59"/>
    <w:rsid w:val="008F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876AC0"/>
    <w:rPr>
      <w:rFonts w:ascii="inherit" w:hAnsi="inherit"/>
      <w:b/>
      <w:bCs/>
      <w:kern w:val="36"/>
      <w:sz w:val="39"/>
      <w:szCs w:val="39"/>
    </w:rPr>
  </w:style>
  <w:style w:type="character" w:styleId="Strong">
    <w:name w:val="Strong"/>
    <w:uiPriority w:val="22"/>
    <w:qFormat/>
    <w:rsid w:val="00876AC0"/>
    <w:rPr>
      <w:b/>
      <w:bCs/>
    </w:rPr>
  </w:style>
  <w:style w:type="paragraph" w:styleId="NormalWeb">
    <w:name w:val="Normal (Web)"/>
    <w:basedOn w:val="Normal"/>
    <w:uiPriority w:val="99"/>
    <w:unhideWhenUsed/>
    <w:rsid w:val="00876AC0"/>
    <w:pPr>
      <w:spacing w:after="150"/>
    </w:pPr>
    <w:rPr>
      <w:szCs w:val="24"/>
    </w:rPr>
  </w:style>
  <w:style w:type="character" w:customStyle="1" w:styleId="by-author">
    <w:name w:val="by-author"/>
    <w:rsid w:val="00876AC0"/>
  </w:style>
  <w:style w:type="character" w:customStyle="1" w:styleId="author">
    <w:name w:val="author"/>
    <w:rsid w:val="00876A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FE2"/>
    <w:rPr>
      <w:rFonts w:ascii="Arial" w:hAnsi="Arial"/>
    </w:rPr>
  </w:style>
  <w:style w:type="paragraph" w:styleId="Heading1">
    <w:name w:val="heading 1"/>
    <w:basedOn w:val="Normal"/>
    <w:link w:val="Heading1Char"/>
    <w:uiPriority w:val="9"/>
    <w:qFormat/>
    <w:rsid w:val="00876AC0"/>
    <w:pPr>
      <w:spacing w:before="150" w:after="150" w:line="300" w:lineRule="atLeast"/>
      <w:outlineLvl w:val="0"/>
    </w:pPr>
    <w:rPr>
      <w:rFonts w:ascii="inherit" w:hAnsi="inherit"/>
      <w:b/>
      <w:bCs/>
      <w:kern w:val="36"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link w:val="NoParagraphStyleChar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C49D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C49D0"/>
    <w:rPr>
      <w:sz w:val="24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link w:val="subheadingChar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paragraph" w:customStyle="1" w:styleId="ScomisSub-heading">
    <w:name w:val="Scomis Sub-heading"/>
    <w:basedOn w:val="subheading"/>
    <w:link w:val="ScomisSub-headingChar"/>
    <w:qFormat/>
    <w:rsid w:val="00AA131A"/>
    <w:rPr>
      <w:b/>
    </w:rPr>
  </w:style>
  <w:style w:type="paragraph" w:customStyle="1" w:styleId="ScomisHeading">
    <w:name w:val="Scomis Heading"/>
    <w:basedOn w:val="BasicParagraph"/>
    <w:link w:val="ScomisHeadingChar"/>
    <w:qFormat/>
    <w:rsid w:val="00AA131A"/>
    <w:pPr>
      <w:suppressAutoHyphens/>
    </w:pPr>
    <w:rPr>
      <w:rFonts w:ascii="ArialMT" w:hAnsi="ArialMT" w:cs="ArialMT"/>
      <w:b/>
      <w:color w:val="BED600"/>
      <w:spacing w:val="-7"/>
      <w:sz w:val="36"/>
      <w:szCs w:val="36"/>
    </w:rPr>
  </w:style>
  <w:style w:type="character" w:customStyle="1" w:styleId="NoParagraphStyleChar">
    <w:name w:val="[No Paragraph Style] Char"/>
    <w:link w:val="NoParagraphStyle"/>
    <w:rsid w:val="00AA131A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BasicParagraphChar">
    <w:name w:val="[Basic Paragraph] Char"/>
    <w:link w:val="BasicParagraph"/>
    <w:uiPriority w:val="99"/>
    <w:rsid w:val="00AA131A"/>
    <w:rPr>
      <w:rFonts w:ascii="MinionPro-Regular" w:hAnsi="MinionPro-Regular" w:cs="MinionPro-Regular"/>
      <w:color w:val="000000"/>
      <w:sz w:val="24"/>
      <w:szCs w:val="24"/>
      <w:lang w:val="en-US" w:eastAsia="en-US" w:bidi="en-US"/>
    </w:rPr>
  </w:style>
  <w:style w:type="character" w:customStyle="1" w:styleId="subheadingChar">
    <w:name w:val="sub heading Char"/>
    <w:link w:val="subheading"/>
    <w:rsid w:val="00AA131A"/>
    <w:rPr>
      <w:rFonts w:ascii="ArialMT" w:hAnsi="ArialMT" w:cs="ArialMT"/>
      <w:color w:val="00505C"/>
      <w:spacing w:val="-5"/>
      <w:sz w:val="22"/>
      <w:szCs w:val="22"/>
      <w:lang w:val="en-US" w:eastAsia="en-US" w:bidi="en-US"/>
    </w:rPr>
  </w:style>
  <w:style w:type="character" w:customStyle="1" w:styleId="ScomisSub-headingChar">
    <w:name w:val="Scomis Sub-heading Char"/>
    <w:link w:val="ScomisSub-heading"/>
    <w:rsid w:val="00AA131A"/>
    <w:rPr>
      <w:rFonts w:ascii="ArialMT" w:hAnsi="ArialMT" w:cs="ArialMT"/>
      <w:b/>
      <w:color w:val="00505C"/>
      <w:spacing w:val="-5"/>
      <w:sz w:val="22"/>
      <w:szCs w:val="22"/>
      <w:lang w:val="en-US" w:eastAsia="en-US" w:bidi="en-US"/>
    </w:rPr>
  </w:style>
  <w:style w:type="paragraph" w:customStyle="1" w:styleId="ScomisBodyText">
    <w:name w:val="Scomis Body Text"/>
    <w:basedOn w:val="BasicParagraph"/>
    <w:link w:val="ScomisBodyTextChar"/>
    <w:qFormat/>
    <w:rsid w:val="00AA131A"/>
    <w:pPr>
      <w:suppressAutoHyphens/>
    </w:pPr>
    <w:rPr>
      <w:rFonts w:ascii="ArialMT" w:hAnsi="ArialMT" w:cs="ArialMT"/>
      <w:spacing w:val="-2"/>
      <w:sz w:val="22"/>
      <w:szCs w:val="22"/>
    </w:rPr>
  </w:style>
  <w:style w:type="character" w:customStyle="1" w:styleId="ScomisHeadingChar">
    <w:name w:val="Scomis Heading Char"/>
    <w:link w:val="ScomisHeading"/>
    <w:rsid w:val="00AA131A"/>
    <w:rPr>
      <w:rFonts w:ascii="ArialMT" w:hAnsi="ArialMT" w:cs="ArialMT"/>
      <w:b/>
      <w:color w:val="BED600"/>
      <w:spacing w:val="-7"/>
      <w:sz w:val="36"/>
      <w:szCs w:val="36"/>
      <w:lang w:val="en-US" w:eastAsia="en-US" w:bidi="en-US"/>
    </w:rPr>
  </w:style>
  <w:style w:type="paragraph" w:customStyle="1" w:styleId="ScomisBulletpoints">
    <w:name w:val="Scomis Bullet points"/>
    <w:basedOn w:val="BasicParagraph"/>
    <w:link w:val="ScomisBulletpointsChar"/>
    <w:qFormat/>
    <w:rsid w:val="00AA131A"/>
    <w:pPr>
      <w:numPr>
        <w:numId w:val="7"/>
      </w:numPr>
      <w:suppressAutoHyphens/>
    </w:pPr>
    <w:rPr>
      <w:rFonts w:ascii="ArialMT" w:hAnsi="ArialMT" w:cs="ArialMT"/>
      <w:spacing w:val="-5"/>
      <w:sz w:val="22"/>
      <w:szCs w:val="22"/>
    </w:rPr>
  </w:style>
  <w:style w:type="character" w:customStyle="1" w:styleId="ScomisBodyTextChar">
    <w:name w:val="Scomis Body Text Char"/>
    <w:link w:val="ScomisBodyText"/>
    <w:rsid w:val="00AA131A"/>
    <w:rPr>
      <w:rFonts w:ascii="ArialMT" w:hAnsi="ArialMT" w:cs="ArialMT"/>
      <w:color w:val="000000"/>
      <w:spacing w:val="-2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38741C"/>
    <w:pPr>
      <w:ind w:left="720"/>
      <w:contextualSpacing/>
    </w:pPr>
  </w:style>
  <w:style w:type="character" w:customStyle="1" w:styleId="ScomisBulletpointsChar">
    <w:name w:val="Scomis Bullet points Char"/>
    <w:link w:val="ScomisBulletpoints"/>
    <w:rsid w:val="00AA131A"/>
    <w:rPr>
      <w:rFonts w:ascii="ArialMT" w:hAnsi="ArialMT" w:cs="ArialMT"/>
      <w:color w:val="000000"/>
      <w:spacing w:val="-5"/>
      <w:sz w:val="22"/>
      <w:szCs w:val="22"/>
      <w:lang w:val="en-US" w:eastAsia="en-US" w:bidi="en-US"/>
    </w:rPr>
  </w:style>
  <w:style w:type="character" w:styleId="Hyperlink">
    <w:name w:val="Hyperlink"/>
    <w:uiPriority w:val="99"/>
    <w:unhideWhenUsed/>
    <w:rsid w:val="0038741C"/>
    <w:rPr>
      <w:color w:val="0000FF"/>
      <w:u w:val="single"/>
    </w:rPr>
  </w:style>
  <w:style w:type="table" w:styleId="TableGrid">
    <w:name w:val="Table Grid"/>
    <w:basedOn w:val="TableNormal"/>
    <w:uiPriority w:val="59"/>
    <w:rsid w:val="008F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876AC0"/>
    <w:rPr>
      <w:rFonts w:ascii="inherit" w:hAnsi="inherit"/>
      <w:b/>
      <w:bCs/>
      <w:kern w:val="36"/>
      <w:sz w:val="39"/>
      <w:szCs w:val="39"/>
    </w:rPr>
  </w:style>
  <w:style w:type="character" w:styleId="Strong">
    <w:name w:val="Strong"/>
    <w:uiPriority w:val="22"/>
    <w:qFormat/>
    <w:rsid w:val="00876AC0"/>
    <w:rPr>
      <w:b/>
      <w:bCs/>
    </w:rPr>
  </w:style>
  <w:style w:type="paragraph" w:styleId="NormalWeb">
    <w:name w:val="Normal (Web)"/>
    <w:basedOn w:val="Normal"/>
    <w:uiPriority w:val="99"/>
    <w:unhideWhenUsed/>
    <w:rsid w:val="00876AC0"/>
    <w:pPr>
      <w:spacing w:after="150"/>
    </w:pPr>
    <w:rPr>
      <w:szCs w:val="24"/>
    </w:rPr>
  </w:style>
  <w:style w:type="character" w:customStyle="1" w:styleId="by-author">
    <w:name w:val="by-author"/>
    <w:rsid w:val="00876AC0"/>
  </w:style>
  <w:style w:type="character" w:customStyle="1" w:styleId="author">
    <w:name w:val="author"/>
    <w:rsid w:val="00876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11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68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49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011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807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68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172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0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395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461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4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504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36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a.devon.gov.uk\docs\Exeter,%20Great%20Moor%20House\EALData\Traded\ScoMIS\Unit%20Documents\Master%20Documents\Marketing%20Docs\2012-13%20New%20branding\Templates\Scomis%20Gener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3b6b240-f767-44d8-bd42-14a84abfbb9d">
      <UserInfo>
        <DisplayName>Viv Pearce</DisplayName>
        <AccountId>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A6AF815176442B8850C4C426BCF1A" ma:contentTypeVersion="4" ma:contentTypeDescription="Create a new document." ma:contentTypeScope="" ma:versionID="8bf98857ae8d7ee0ca9ba12e506862cb">
  <xsd:schema xmlns:xsd="http://www.w3.org/2001/XMLSchema" xmlns:xs="http://www.w3.org/2001/XMLSchema" xmlns:p="http://schemas.microsoft.com/office/2006/metadata/properties" xmlns:ns2="63ee56ba-bcb9-4935-9046-b23fe6f9b971" xmlns:ns3="73b6b240-f767-44d8-bd42-14a84abfbb9d" targetNamespace="http://schemas.microsoft.com/office/2006/metadata/properties" ma:root="true" ma:fieldsID="2b56dcc8838c53e41a073f5c8819b62d" ns2:_="" ns3:_="">
    <xsd:import namespace="63ee56ba-bcb9-4935-9046-b23fe6f9b971"/>
    <xsd:import namespace="73b6b240-f767-44d8-bd42-14a84abfb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e56ba-bcb9-4935-9046-b23fe6f9b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b240-f767-44d8-bd42-14a84abfb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3205DB-96F4-46A8-9D0E-85E5B5B9253B}">
  <ds:schemaRefs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73b6b240-f767-44d8-bd42-14a84abfbb9d"/>
    <ds:schemaRef ds:uri="63ee56ba-bcb9-4935-9046-b23fe6f9b97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5A6F341-9616-4903-A802-EA709D9FBF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1E6A7-0852-45D4-A49A-137B42A40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e56ba-bcb9-4935-9046-b23fe6f9b971"/>
    <ds:schemaRef ds:uri="73b6b240-f767-44d8-bd42-14a84abfb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Scomis General Template</Template>
  <TotalTime>17</TotalTime>
  <Pages>6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 Chance</dc:creator>
  <cp:lastModifiedBy>Charlotte Lacey</cp:lastModifiedBy>
  <cp:revision>2</cp:revision>
  <cp:lastPrinted>2014-11-14T12:59:00Z</cp:lastPrinted>
  <dcterms:created xsi:type="dcterms:W3CDTF">2018-05-22T11:17:00Z</dcterms:created>
  <dcterms:modified xsi:type="dcterms:W3CDTF">2018-05-30T13:33:00Z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0x010100A64A6AF815176442B8850C4C426BCF1A</vt:lpwstr>
  </property>
</Properties>
</file>