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18F98" w14:textId="77777777" w:rsidR="00FE2677" w:rsidRPr="00FE2677" w:rsidRDefault="00FE2677" w:rsidP="00FE2677">
      <w:pPr>
        <w:rPr>
          <w:b/>
          <w:noProof/>
          <w:sz w:val="24"/>
          <w:szCs w:val="24"/>
        </w:rPr>
      </w:pPr>
      <w:r w:rsidRPr="00FE2677">
        <w:rPr>
          <w:b/>
          <w:noProof/>
          <w:sz w:val="24"/>
          <w:szCs w:val="24"/>
        </w:rPr>
        <w:t>Quick Achievement</w:t>
      </w:r>
    </w:p>
    <w:p w14:paraId="734145D9" w14:textId="77777777" w:rsidR="00FE2677" w:rsidRDefault="00FE2677" w:rsidP="00A049BA">
      <w:pPr>
        <w:rPr>
          <w:noProof/>
        </w:rPr>
      </w:pPr>
      <w:bookmarkStart w:id="0" w:name="_GoBack"/>
      <w:bookmarkEnd w:id="0"/>
    </w:p>
    <w:p w14:paraId="04278423" w14:textId="480A4C37" w:rsidR="00A049BA" w:rsidRDefault="00A049BA" w:rsidP="00A049BA">
      <w:pPr>
        <w:rPr>
          <w:noProof/>
        </w:rPr>
      </w:pPr>
      <w:r>
        <w:rPr>
          <w:noProof/>
        </w:rPr>
        <w:t>New functionality for The Scomis Desktop allows the teacher/user to input behaviour and achievement via the student registration screen.</w:t>
      </w:r>
    </w:p>
    <w:p w14:paraId="04278425" w14:textId="77777777" w:rsidR="00A049BA" w:rsidRDefault="00A049BA" w:rsidP="00A049BA">
      <w:pPr>
        <w:rPr>
          <w:noProof/>
        </w:rPr>
      </w:pPr>
    </w:p>
    <w:p w14:paraId="04278426" w14:textId="5DB5FEE7" w:rsidR="00A049BA" w:rsidRDefault="00A049BA" w:rsidP="00A049BA">
      <w:pPr>
        <w:rPr>
          <w:noProof/>
        </w:rPr>
      </w:pPr>
      <w:r>
        <w:rPr>
          <w:noProof/>
        </w:rPr>
        <w:t>From the student registration screen select the  ‘pointed finger’ (Mark)</w:t>
      </w:r>
    </w:p>
    <w:p w14:paraId="04278427" w14:textId="2A00CC98" w:rsidR="00A049BA" w:rsidRDefault="00AB0678" w:rsidP="00A049B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27846A" wp14:editId="6076354A">
                <wp:simplePos x="0" y="0"/>
                <wp:positionH relativeFrom="column">
                  <wp:posOffset>2146300</wp:posOffset>
                </wp:positionH>
                <wp:positionV relativeFrom="paragraph">
                  <wp:posOffset>25400</wp:posOffset>
                </wp:positionV>
                <wp:extent cx="330200" cy="298450"/>
                <wp:effectExtent l="38100" t="0" r="31750" b="635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298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AFA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69pt;margin-top:2pt;width:26pt;height:23.5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" strokecolor="#4a7ebb">
                <v:stroke endarrow="block"/>
              </v:shape>
            </w:pict>
          </mc:Fallback>
        </mc:AlternateContent>
      </w:r>
    </w:p>
    <w:p w14:paraId="04278428" w14:textId="77777777" w:rsidR="00A049BA" w:rsidRDefault="00A049BA" w:rsidP="00AB06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27846C" wp14:editId="29265D1D">
            <wp:extent cx="2571750" cy="38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12" t="11345" r="29328" b="75598"/>
                    <a:stretch/>
                  </pic:blipFill>
                  <pic:spPr bwMode="auto">
                    <a:xfrm>
                      <a:off x="0" y="0"/>
                      <a:ext cx="257175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78429" w14:textId="77777777" w:rsidR="00A049BA" w:rsidRDefault="00A049BA" w:rsidP="00A049BA">
      <w:pPr>
        <w:rPr>
          <w:noProof/>
        </w:rPr>
      </w:pPr>
      <w:r>
        <w:rPr>
          <w:noProof/>
        </w:rPr>
        <w:t xml:space="preserve">Select the student(s) </w:t>
      </w:r>
    </w:p>
    <w:p w14:paraId="0427842A" w14:textId="77777777" w:rsidR="00A049BA" w:rsidRDefault="00A049BA" w:rsidP="00A049BA">
      <w:pPr>
        <w:rPr>
          <w:noProof/>
        </w:rPr>
      </w:pPr>
    </w:p>
    <w:p w14:paraId="0427842B" w14:textId="5B9A6ABC" w:rsidR="00A049BA" w:rsidRDefault="00B01FDF" w:rsidP="00A049B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278472" wp14:editId="1928D973">
                <wp:simplePos x="0" y="0"/>
                <wp:positionH relativeFrom="margin">
                  <wp:posOffset>3074036</wp:posOffset>
                </wp:positionH>
                <wp:positionV relativeFrom="paragraph">
                  <wp:posOffset>135890</wp:posOffset>
                </wp:positionV>
                <wp:extent cx="1162050" cy="2333625"/>
                <wp:effectExtent l="0" t="0" r="7620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23336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F299" id="Straight Arrow Connector 19" o:spid="_x0000_s1026" type="#_x0000_t32" style="position:absolute;margin-left:242.05pt;margin-top:10.7pt;width:91.5pt;height:183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" strokecolor="#4a7ebb" strokeweight="1.2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4278470" wp14:editId="12343A33">
                <wp:simplePos x="0" y="0"/>
                <wp:positionH relativeFrom="column">
                  <wp:posOffset>464185</wp:posOffset>
                </wp:positionH>
                <wp:positionV relativeFrom="paragraph">
                  <wp:posOffset>183515</wp:posOffset>
                </wp:positionV>
                <wp:extent cx="1857375" cy="609600"/>
                <wp:effectExtent l="38100" t="0" r="28575" b="762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6096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B9A0F" id="Straight Arrow Connector 27" o:spid="_x0000_s1026" type="#_x0000_t32" style="position:absolute;margin-left:36.55pt;margin-top:14.45pt;width:146.25pt;height:48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" strokecolor="#4a7ebb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27846E" wp14:editId="3644C876">
                <wp:simplePos x="0" y="0"/>
                <wp:positionH relativeFrom="column">
                  <wp:posOffset>3674109</wp:posOffset>
                </wp:positionH>
                <wp:positionV relativeFrom="paragraph">
                  <wp:posOffset>173990</wp:posOffset>
                </wp:positionV>
                <wp:extent cx="609600" cy="619125"/>
                <wp:effectExtent l="38100" t="0" r="19050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6191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34CA" id="Straight Arrow Connector 29" o:spid="_x0000_s1026" type="#_x0000_t32" style="position:absolute;margin-left:289.3pt;margin-top:13.7pt;width:48pt;height:48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" strokecolor="#4a7ebb" strokeweight="1.25pt">
                <v:stroke endarrow="block"/>
              </v:shape>
            </w:pict>
          </mc:Fallback>
        </mc:AlternateContent>
      </w:r>
      <w:r w:rsidR="00A049BA">
        <w:rPr>
          <w:noProof/>
        </w:rPr>
        <w:t>NB.For this example I have selected Dean Barnes, Paul Yates and Fion Cooker. The student image becomes highlighted</w:t>
      </w:r>
    </w:p>
    <w:p w14:paraId="0427842C" w14:textId="77777777" w:rsidR="00A049BA" w:rsidRDefault="00A049BA" w:rsidP="00A049BA">
      <w:pPr>
        <w:rPr>
          <w:noProof/>
        </w:rPr>
      </w:pPr>
    </w:p>
    <w:p w14:paraId="0427842D" w14:textId="49EB0331" w:rsidR="00A049BA" w:rsidRDefault="00B01FDF" w:rsidP="00A049BA">
      <w:pPr>
        <w:rPr>
          <w:noProof/>
        </w:rPr>
      </w:pPr>
      <w:r>
        <w:rPr>
          <w:noProof/>
        </w:rPr>
        <w:drawing>
          <wp:inline distT="0" distB="0" distL="0" distR="0" wp14:anchorId="195B1483" wp14:editId="62AF55E6">
            <wp:extent cx="5410200" cy="3106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842E" w14:textId="77777777" w:rsidR="00A049BA" w:rsidRDefault="00A049BA" w:rsidP="00A049BA">
      <w:pPr>
        <w:rPr>
          <w:noProof/>
        </w:rPr>
      </w:pPr>
    </w:p>
    <w:p w14:paraId="0427842F" w14:textId="77777777" w:rsidR="00A049BA" w:rsidRDefault="00A049BA" w:rsidP="00A049BA">
      <w:pPr>
        <w:rPr>
          <w:noProof/>
        </w:rPr>
      </w:pPr>
      <w:r>
        <w:rPr>
          <w:noProof/>
        </w:rPr>
        <w:t>If you wish to de-select  a student – click on the cell once again</w:t>
      </w:r>
    </w:p>
    <w:p w14:paraId="04278430" w14:textId="77777777" w:rsidR="00A049BA" w:rsidRDefault="00A049BA" w:rsidP="00A049BA">
      <w:pPr>
        <w:rPr>
          <w:noProof/>
        </w:rPr>
      </w:pPr>
    </w:p>
    <w:p w14:paraId="04278431" w14:textId="77777777" w:rsidR="00A049BA" w:rsidRDefault="00A049BA" w:rsidP="00A049BA">
      <w:pPr>
        <w:rPr>
          <w:noProof/>
        </w:rPr>
      </w:pPr>
    </w:p>
    <w:p w14:paraId="04278432" w14:textId="0667108A" w:rsidR="00A049BA" w:rsidRDefault="00A049BA" w:rsidP="00A049BA">
      <w:r>
        <w:rPr>
          <w:noProof/>
        </w:rPr>
        <w:drawing>
          <wp:inline distT="0" distB="0" distL="0" distR="0" wp14:anchorId="04278478" wp14:editId="0DE0F331">
            <wp:extent cx="5245100" cy="2152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595" cy="21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8433" w14:textId="68796827" w:rsidR="00A049BA" w:rsidRDefault="00A049BA" w:rsidP="00A049BA"/>
    <w:p w14:paraId="3D7346E4" w14:textId="46E0C5F2" w:rsidR="006A3EA2" w:rsidRDefault="006A3EA2" w:rsidP="00A049BA"/>
    <w:p w14:paraId="07A17737" w14:textId="60BA4953" w:rsidR="006A3EA2" w:rsidRPr="006A3EA2" w:rsidRDefault="006A3EA2" w:rsidP="00A049BA">
      <w:pPr>
        <w:rPr>
          <w:sz w:val="22"/>
        </w:rPr>
      </w:pPr>
      <w:r w:rsidRPr="006A3EA2">
        <w:rPr>
          <w:sz w:val="22"/>
        </w:rPr>
        <w:t>Select Actions</w:t>
      </w:r>
    </w:p>
    <w:p w14:paraId="07C2A5F5" w14:textId="3816A1B7" w:rsidR="006A3EA2" w:rsidRDefault="006A3EA2" w:rsidP="00A049B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DD454" wp14:editId="3AA01087">
                <wp:simplePos x="0" y="0"/>
                <wp:positionH relativeFrom="column">
                  <wp:posOffset>768985</wp:posOffset>
                </wp:positionH>
                <wp:positionV relativeFrom="paragraph">
                  <wp:posOffset>12064</wp:posOffset>
                </wp:positionV>
                <wp:extent cx="4352925" cy="2581275"/>
                <wp:effectExtent l="0" t="0" r="6667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2925" cy="258127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5556" id="Straight Arrow Connector 15" o:spid="_x0000_s1026" type="#_x0000_t32" style="position:absolute;margin-left:60.55pt;margin-top:.95pt;width:342.75pt;height:20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" strokecolor="#4579b8 [3044]" strokeweight="1.2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E7E8DF4" wp14:editId="416FA31B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5935980" cy="2743200"/>
            <wp:effectExtent l="0" t="0" r="7620" b="0"/>
            <wp:wrapTight wrapText="bothSides">
              <wp:wrapPolygon edited="0">
                <wp:start x="0" y="0"/>
                <wp:lineTo x="0" y="21450"/>
                <wp:lineTo x="21558" y="21450"/>
                <wp:lineTo x="2155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026BC" w14:textId="77777777" w:rsidR="006A3EA2" w:rsidRDefault="006A3EA2" w:rsidP="00A049BA"/>
    <w:p w14:paraId="27A06EB8" w14:textId="77777777" w:rsidR="006A3EA2" w:rsidRPr="006A3EA2" w:rsidRDefault="006A3EA2" w:rsidP="006A3EA2">
      <w:pPr>
        <w:rPr>
          <w:noProof/>
          <w:sz w:val="22"/>
        </w:rPr>
      </w:pPr>
      <w:r w:rsidRPr="006A3EA2">
        <w:rPr>
          <w:noProof/>
          <w:sz w:val="22"/>
        </w:rPr>
        <w:t xml:space="preserve">From the list select ‘Quick Achievement’  </w:t>
      </w:r>
    </w:p>
    <w:p w14:paraId="50C4489B" w14:textId="1A4F1085" w:rsidR="006A3EA2" w:rsidRDefault="006A3EA2" w:rsidP="006A3EA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427847C" wp14:editId="3FEFE22D">
                <wp:simplePos x="0" y="0"/>
                <wp:positionH relativeFrom="column">
                  <wp:posOffset>1330960</wp:posOffset>
                </wp:positionH>
                <wp:positionV relativeFrom="paragraph">
                  <wp:posOffset>5081</wp:posOffset>
                </wp:positionV>
                <wp:extent cx="104775" cy="1028700"/>
                <wp:effectExtent l="0" t="0" r="8572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028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57F4" id="Straight Arrow Connector 21" o:spid="_x0000_s1026" type="#_x0000_t32" style="position:absolute;margin-left:104.8pt;margin-top:.4pt;width:8.25pt;height:8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" strokecolor="#4a7ebb" strokeweight="1.5pt">
                <v:stroke endarrow="block"/>
              </v:shape>
            </w:pict>
          </mc:Fallback>
        </mc:AlternateContent>
      </w:r>
    </w:p>
    <w:p w14:paraId="64F9F042" w14:textId="70D79A80" w:rsidR="00AB0678" w:rsidRDefault="00B01FDF" w:rsidP="00A049BA">
      <w:r>
        <w:rPr>
          <w:noProof/>
        </w:rPr>
        <w:drawing>
          <wp:inline distT="0" distB="0" distL="0" distR="0" wp14:anchorId="071D93A2" wp14:editId="14B56993">
            <wp:extent cx="2200275" cy="2638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847F" w14:textId="77777777" w:rsidR="001437ED" w:rsidRDefault="001437ED" w:rsidP="00A049BA">
      <w:pPr>
        <w:rPr>
          <w:noProof/>
        </w:rPr>
      </w:pPr>
    </w:p>
    <w:p w14:paraId="572CC569" w14:textId="77777777" w:rsidR="00185ECD" w:rsidRDefault="00185ECD" w:rsidP="00A049BA">
      <w:pPr>
        <w:rPr>
          <w:noProof/>
          <w:sz w:val="22"/>
        </w:rPr>
      </w:pPr>
    </w:p>
    <w:p w14:paraId="19BE208F" w14:textId="77777777" w:rsidR="00185ECD" w:rsidRDefault="00185ECD" w:rsidP="00A049BA">
      <w:pPr>
        <w:rPr>
          <w:noProof/>
          <w:sz w:val="22"/>
        </w:rPr>
      </w:pPr>
    </w:p>
    <w:p w14:paraId="1B70737D" w14:textId="77777777" w:rsidR="00185ECD" w:rsidRDefault="00185ECD" w:rsidP="00A049BA">
      <w:pPr>
        <w:rPr>
          <w:noProof/>
          <w:sz w:val="22"/>
        </w:rPr>
      </w:pPr>
    </w:p>
    <w:p w14:paraId="10B19CEE" w14:textId="77777777" w:rsidR="00185ECD" w:rsidRDefault="00185ECD" w:rsidP="00A049BA">
      <w:pPr>
        <w:rPr>
          <w:noProof/>
          <w:sz w:val="22"/>
        </w:rPr>
      </w:pPr>
    </w:p>
    <w:p w14:paraId="6B00DD89" w14:textId="77777777" w:rsidR="00185ECD" w:rsidRDefault="00185ECD" w:rsidP="00A049BA">
      <w:pPr>
        <w:rPr>
          <w:noProof/>
          <w:sz w:val="22"/>
        </w:rPr>
      </w:pPr>
    </w:p>
    <w:p w14:paraId="7E2FBBBB" w14:textId="77777777" w:rsidR="00185ECD" w:rsidRDefault="00185ECD" w:rsidP="00A049BA">
      <w:pPr>
        <w:rPr>
          <w:noProof/>
          <w:sz w:val="22"/>
        </w:rPr>
      </w:pPr>
    </w:p>
    <w:p w14:paraId="0DB9D37B" w14:textId="77777777" w:rsidR="00185ECD" w:rsidRDefault="00185ECD" w:rsidP="00A049BA">
      <w:pPr>
        <w:rPr>
          <w:noProof/>
          <w:sz w:val="22"/>
        </w:rPr>
      </w:pPr>
    </w:p>
    <w:p w14:paraId="19D15A4B" w14:textId="77777777" w:rsidR="00185ECD" w:rsidRDefault="00185ECD" w:rsidP="00A049BA">
      <w:pPr>
        <w:rPr>
          <w:noProof/>
          <w:sz w:val="22"/>
        </w:rPr>
      </w:pPr>
    </w:p>
    <w:p w14:paraId="12E45E14" w14:textId="77777777" w:rsidR="00185ECD" w:rsidRDefault="00185ECD" w:rsidP="00A049BA">
      <w:pPr>
        <w:rPr>
          <w:noProof/>
          <w:sz w:val="22"/>
        </w:rPr>
      </w:pPr>
    </w:p>
    <w:p w14:paraId="3E561998" w14:textId="77777777" w:rsidR="00185ECD" w:rsidRDefault="00185ECD" w:rsidP="00A049BA">
      <w:pPr>
        <w:rPr>
          <w:noProof/>
          <w:sz w:val="22"/>
        </w:rPr>
      </w:pPr>
    </w:p>
    <w:p w14:paraId="11AC94F4" w14:textId="7CF341A9" w:rsidR="00AB0678" w:rsidRPr="006A3EA2" w:rsidRDefault="006A3EA2" w:rsidP="00A049BA">
      <w:pPr>
        <w:rPr>
          <w:noProof/>
          <w:sz w:val="22"/>
        </w:rPr>
      </w:pPr>
      <w:r w:rsidRPr="006A3EA2">
        <w:rPr>
          <w:noProof/>
          <w:sz w:val="22"/>
        </w:rPr>
        <w:lastRenderedPageBreak/>
        <w:t>The following screen will appear</w:t>
      </w:r>
    </w:p>
    <w:p w14:paraId="01ADDA41" w14:textId="01B2E63F" w:rsidR="00AB0678" w:rsidRDefault="00AB0678" w:rsidP="00A049BA">
      <w:pPr>
        <w:rPr>
          <w:noProof/>
        </w:rPr>
      </w:pPr>
    </w:p>
    <w:p w14:paraId="1AA5C18E" w14:textId="77777777" w:rsidR="00AB0678" w:rsidRDefault="00AB0678" w:rsidP="00A049BA">
      <w:pPr>
        <w:rPr>
          <w:noProof/>
        </w:rPr>
      </w:pPr>
    </w:p>
    <w:p w14:paraId="4EBD3751" w14:textId="4737BA61" w:rsidR="00AB0678" w:rsidRDefault="00185ECD" w:rsidP="00A049BA">
      <w:pPr>
        <w:rPr>
          <w:noProof/>
        </w:rPr>
      </w:pPr>
      <w:r w:rsidRPr="006A3EA2">
        <w:rPr>
          <w:noProof/>
          <w:sz w:val="22"/>
        </w:rPr>
        <w:drawing>
          <wp:anchor distT="0" distB="0" distL="114300" distR="114300" simplePos="0" relativeHeight="251666432" behindDoc="0" locked="0" layoutInCell="1" allowOverlap="1" wp14:anchorId="320665F3" wp14:editId="28F3D14D">
            <wp:simplePos x="0" y="0"/>
            <wp:positionH relativeFrom="column">
              <wp:posOffset>235585</wp:posOffset>
            </wp:positionH>
            <wp:positionV relativeFrom="paragraph">
              <wp:posOffset>51435</wp:posOffset>
            </wp:positionV>
            <wp:extent cx="4381500" cy="413702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23343" w14:textId="77777777" w:rsidR="00AB0678" w:rsidRDefault="00AB0678" w:rsidP="00A049BA">
      <w:pPr>
        <w:rPr>
          <w:noProof/>
        </w:rPr>
      </w:pPr>
    </w:p>
    <w:p w14:paraId="743A844E" w14:textId="77777777" w:rsidR="006A3EA2" w:rsidRDefault="006A3EA2" w:rsidP="001437ED">
      <w:pPr>
        <w:rPr>
          <w:noProof/>
        </w:rPr>
      </w:pPr>
    </w:p>
    <w:p w14:paraId="0E265951" w14:textId="77777777" w:rsidR="006A3EA2" w:rsidRDefault="006A3EA2" w:rsidP="001437ED">
      <w:pPr>
        <w:rPr>
          <w:noProof/>
        </w:rPr>
      </w:pPr>
    </w:p>
    <w:p w14:paraId="4CC0DE65" w14:textId="77777777" w:rsidR="006A3EA2" w:rsidRDefault="006A3EA2" w:rsidP="001437ED">
      <w:pPr>
        <w:rPr>
          <w:noProof/>
        </w:rPr>
      </w:pPr>
    </w:p>
    <w:p w14:paraId="637B5EEC" w14:textId="77777777" w:rsidR="006A3EA2" w:rsidRDefault="006A3EA2" w:rsidP="001437ED">
      <w:pPr>
        <w:rPr>
          <w:noProof/>
        </w:rPr>
      </w:pPr>
    </w:p>
    <w:p w14:paraId="7ABF6C45" w14:textId="77777777" w:rsidR="006A3EA2" w:rsidRDefault="006A3EA2" w:rsidP="001437ED">
      <w:pPr>
        <w:rPr>
          <w:noProof/>
        </w:rPr>
      </w:pPr>
    </w:p>
    <w:p w14:paraId="323E3BE6" w14:textId="77777777" w:rsidR="006A3EA2" w:rsidRDefault="006A3EA2" w:rsidP="001437ED">
      <w:pPr>
        <w:rPr>
          <w:noProof/>
        </w:rPr>
      </w:pPr>
    </w:p>
    <w:p w14:paraId="6898AD10" w14:textId="77777777" w:rsidR="006A3EA2" w:rsidRDefault="006A3EA2" w:rsidP="001437ED">
      <w:pPr>
        <w:rPr>
          <w:noProof/>
        </w:rPr>
      </w:pPr>
    </w:p>
    <w:p w14:paraId="208B0ED9" w14:textId="77777777" w:rsidR="006A3EA2" w:rsidRDefault="006A3EA2" w:rsidP="001437ED">
      <w:pPr>
        <w:rPr>
          <w:noProof/>
        </w:rPr>
      </w:pPr>
    </w:p>
    <w:p w14:paraId="5A4E5361" w14:textId="77777777" w:rsidR="006A3EA2" w:rsidRDefault="006A3EA2" w:rsidP="001437ED">
      <w:pPr>
        <w:rPr>
          <w:noProof/>
        </w:rPr>
      </w:pPr>
    </w:p>
    <w:p w14:paraId="2BA91C61" w14:textId="77777777" w:rsidR="006A3EA2" w:rsidRDefault="006A3EA2" w:rsidP="001437ED">
      <w:pPr>
        <w:rPr>
          <w:noProof/>
        </w:rPr>
      </w:pPr>
    </w:p>
    <w:p w14:paraId="092DAF31" w14:textId="77777777" w:rsidR="006A3EA2" w:rsidRDefault="006A3EA2" w:rsidP="001437ED">
      <w:pPr>
        <w:rPr>
          <w:noProof/>
        </w:rPr>
      </w:pPr>
    </w:p>
    <w:p w14:paraId="6CFE6559" w14:textId="77777777" w:rsidR="006A3EA2" w:rsidRDefault="006A3EA2" w:rsidP="001437ED">
      <w:pPr>
        <w:rPr>
          <w:noProof/>
        </w:rPr>
      </w:pPr>
    </w:p>
    <w:p w14:paraId="19945DAA" w14:textId="77777777" w:rsidR="006A3EA2" w:rsidRDefault="006A3EA2" w:rsidP="001437ED">
      <w:pPr>
        <w:rPr>
          <w:noProof/>
        </w:rPr>
      </w:pPr>
    </w:p>
    <w:p w14:paraId="236C319C" w14:textId="77777777" w:rsidR="006A3EA2" w:rsidRDefault="006A3EA2" w:rsidP="001437ED">
      <w:pPr>
        <w:rPr>
          <w:noProof/>
        </w:rPr>
      </w:pPr>
    </w:p>
    <w:p w14:paraId="13BDA407" w14:textId="77777777" w:rsidR="006A3EA2" w:rsidRDefault="006A3EA2" w:rsidP="001437ED">
      <w:pPr>
        <w:rPr>
          <w:noProof/>
        </w:rPr>
      </w:pPr>
    </w:p>
    <w:p w14:paraId="59913DF3" w14:textId="77777777" w:rsidR="006A3EA2" w:rsidRDefault="006A3EA2" w:rsidP="001437ED">
      <w:pPr>
        <w:rPr>
          <w:noProof/>
        </w:rPr>
      </w:pPr>
    </w:p>
    <w:p w14:paraId="5EA4CC9A" w14:textId="77777777" w:rsidR="006A3EA2" w:rsidRDefault="006A3EA2" w:rsidP="001437ED">
      <w:pPr>
        <w:rPr>
          <w:noProof/>
        </w:rPr>
      </w:pPr>
    </w:p>
    <w:p w14:paraId="79F8FA9A" w14:textId="77777777" w:rsidR="006A3EA2" w:rsidRDefault="006A3EA2" w:rsidP="001437ED">
      <w:pPr>
        <w:rPr>
          <w:noProof/>
        </w:rPr>
      </w:pPr>
    </w:p>
    <w:p w14:paraId="6D9B8CE5" w14:textId="77777777" w:rsidR="006A3EA2" w:rsidRDefault="006A3EA2" w:rsidP="001437ED">
      <w:pPr>
        <w:rPr>
          <w:noProof/>
        </w:rPr>
      </w:pPr>
    </w:p>
    <w:p w14:paraId="56CD1BAE" w14:textId="77777777" w:rsidR="006A3EA2" w:rsidRDefault="006A3EA2" w:rsidP="001437ED">
      <w:pPr>
        <w:rPr>
          <w:noProof/>
        </w:rPr>
      </w:pPr>
    </w:p>
    <w:p w14:paraId="7C6201F7" w14:textId="77777777" w:rsidR="006A3EA2" w:rsidRDefault="006A3EA2" w:rsidP="001437ED">
      <w:pPr>
        <w:rPr>
          <w:noProof/>
        </w:rPr>
      </w:pPr>
    </w:p>
    <w:p w14:paraId="282D88A6" w14:textId="77777777" w:rsidR="006A3EA2" w:rsidRDefault="006A3EA2" w:rsidP="001437ED">
      <w:pPr>
        <w:rPr>
          <w:noProof/>
        </w:rPr>
      </w:pPr>
    </w:p>
    <w:p w14:paraId="30B06C74" w14:textId="77777777" w:rsidR="006A3EA2" w:rsidRPr="006A3EA2" w:rsidRDefault="006A3EA2" w:rsidP="001437ED">
      <w:pPr>
        <w:rPr>
          <w:noProof/>
          <w:sz w:val="22"/>
        </w:rPr>
      </w:pPr>
    </w:p>
    <w:p w14:paraId="27B7D2CE" w14:textId="77777777" w:rsidR="006A3EA2" w:rsidRDefault="006A3EA2" w:rsidP="001437ED">
      <w:pPr>
        <w:rPr>
          <w:noProof/>
          <w:sz w:val="22"/>
        </w:rPr>
      </w:pPr>
    </w:p>
    <w:p w14:paraId="097766E1" w14:textId="77777777" w:rsidR="006A3EA2" w:rsidRDefault="006A3EA2" w:rsidP="001437ED">
      <w:pPr>
        <w:rPr>
          <w:noProof/>
          <w:sz w:val="22"/>
        </w:rPr>
      </w:pPr>
    </w:p>
    <w:p w14:paraId="0D5FAA7A" w14:textId="77777777" w:rsidR="006A3EA2" w:rsidRDefault="006A3EA2" w:rsidP="001437ED">
      <w:pPr>
        <w:rPr>
          <w:noProof/>
          <w:sz w:val="22"/>
        </w:rPr>
      </w:pPr>
    </w:p>
    <w:p w14:paraId="1A98A161" w14:textId="77777777" w:rsidR="00185ECD" w:rsidRDefault="00185ECD" w:rsidP="001437ED">
      <w:pPr>
        <w:rPr>
          <w:noProof/>
          <w:sz w:val="22"/>
        </w:rPr>
      </w:pPr>
    </w:p>
    <w:p w14:paraId="0427843D" w14:textId="21FF34F1" w:rsidR="00A049BA" w:rsidRDefault="00A049BA" w:rsidP="001437ED">
      <w:pPr>
        <w:rPr>
          <w:noProof/>
          <w:sz w:val="22"/>
        </w:rPr>
      </w:pPr>
      <w:r w:rsidRPr="006A3EA2">
        <w:rPr>
          <w:noProof/>
          <w:sz w:val="22"/>
        </w:rPr>
        <w:t>Screen displays with student(s) listed</w:t>
      </w:r>
    </w:p>
    <w:p w14:paraId="549F85B2" w14:textId="77777777" w:rsidR="006A3EA2" w:rsidRPr="006A3EA2" w:rsidRDefault="006A3EA2" w:rsidP="001437ED">
      <w:pPr>
        <w:rPr>
          <w:noProof/>
          <w:sz w:val="22"/>
        </w:rPr>
      </w:pPr>
    </w:p>
    <w:p w14:paraId="0427843E" w14:textId="2CB12DF9" w:rsidR="00A049BA" w:rsidRDefault="00A049BA" w:rsidP="00B01FDF"/>
    <w:p w14:paraId="0427843F" w14:textId="1B4E01B1" w:rsidR="00A049BA" w:rsidRDefault="00A049BA" w:rsidP="00A049BA"/>
    <w:p w14:paraId="04278440" w14:textId="77777777" w:rsidR="00A049BA" w:rsidRPr="006A3EA2" w:rsidRDefault="00A049BA" w:rsidP="00A049BA">
      <w:pPr>
        <w:rPr>
          <w:sz w:val="22"/>
        </w:rPr>
      </w:pPr>
      <w:r w:rsidRPr="006A3EA2">
        <w:rPr>
          <w:sz w:val="22"/>
        </w:rPr>
        <w:t>Select the relevant achievement from the drop-down list. NB. for this example I have selected ‘Academic Achievement’.</w:t>
      </w:r>
    </w:p>
    <w:p w14:paraId="122E1F7B" w14:textId="44037708" w:rsidR="00AB0678" w:rsidRDefault="00AB0678">
      <w:pPr>
        <w:rPr>
          <w:b/>
        </w:rPr>
      </w:pPr>
      <w:bookmarkStart w:id="1" w:name="_Hlk509221062"/>
    </w:p>
    <w:p w14:paraId="554BD526" w14:textId="77777777" w:rsidR="006A3EA2" w:rsidRDefault="006A3EA2" w:rsidP="00B01FDF">
      <w:pPr>
        <w:rPr>
          <w:b/>
          <w:sz w:val="22"/>
        </w:rPr>
      </w:pPr>
    </w:p>
    <w:p w14:paraId="6C73C5ED" w14:textId="77777777" w:rsidR="00185ECD" w:rsidRDefault="00185ECD" w:rsidP="00B01FDF">
      <w:pPr>
        <w:rPr>
          <w:b/>
          <w:sz w:val="22"/>
        </w:rPr>
      </w:pPr>
    </w:p>
    <w:p w14:paraId="1CF5C519" w14:textId="77777777" w:rsidR="00185ECD" w:rsidRDefault="00185ECD" w:rsidP="00B01FDF">
      <w:pPr>
        <w:rPr>
          <w:b/>
          <w:sz w:val="22"/>
        </w:rPr>
      </w:pPr>
    </w:p>
    <w:p w14:paraId="7EEF0BA9" w14:textId="77777777" w:rsidR="00185ECD" w:rsidRDefault="00185ECD" w:rsidP="00B01FDF">
      <w:pPr>
        <w:rPr>
          <w:b/>
          <w:sz w:val="22"/>
        </w:rPr>
      </w:pPr>
    </w:p>
    <w:p w14:paraId="7C048971" w14:textId="77777777" w:rsidR="00185ECD" w:rsidRDefault="00185ECD" w:rsidP="00B01FDF">
      <w:pPr>
        <w:rPr>
          <w:b/>
          <w:sz w:val="22"/>
        </w:rPr>
      </w:pPr>
    </w:p>
    <w:p w14:paraId="05CDE2CA" w14:textId="77777777" w:rsidR="00185ECD" w:rsidRDefault="00185ECD" w:rsidP="00B01FDF">
      <w:pPr>
        <w:rPr>
          <w:b/>
          <w:sz w:val="22"/>
        </w:rPr>
      </w:pPr>
    </w:p>
    <w:p w14:paraId="4577DC93" w14:textId="77777777" w:rsidR="00185ECD" w:rsidRDefault="00185ECD" w:rsidP="00B01FDF">
      <w:pPr>
        <w:rPr>
          <w:b/>
          <w:sz w:val="22"/>
        </w:rPr>
      </w:pPr>
    </w:p>
    <w:p w14:paraId="26678C5A" w14:textId="77777777" w:rsidR="00185ECD" w:rsidRDefault="00185ECD" w:rsidP="00B01FDF">
      <w:pPr>
        <w:rPr>
          <w:b/>
          <w:sz w:val="22"/>
        </w:rPr>
      </w:pPr>
    </w:p>
    <w:p w14:paraId="6A7CA582" w14:textId="77777777" w:rsidR="00185ECD" w:rsidRDefault="00185ECD" w:rsidP="00B01FDF">
      <w:pPr>
        <w:rPr>
          <w:b/>
          <w:sz w:val="22"/>
        </w:rPr>
      </w:pPr>
    </w:p>
    <w:p w14:paraId="4318358A" w14:textId="77777777" w:rsidR="00185ECD" w:rsidRDefault="00185ECD" w:rsidP="00B01FDF">
      <w:pPr>
        <w:rPr>
          <w:b/>
          <w:sz w:val="22"/>
        </w:rPr>
      </w:pPr>
    </w:p>
    <w:p w14:paraId="1CAFA1CF" w14:textId="77777777" w:rsidR="00185ECD" w:rsidRDefault="00185ECD" w:rsidP="00B01FDF">
      <w:pPr>
        <w:rPr>
          <w:b/>
          <w:sz w:val="22"/>
        </w:rPr>
      </w:pPr>
    </w:p>
    <w:p w14:paraId="7910EBD9" w14:textId="77777777" w:rsidR="00185ECD" w:rsidRDefault="00185ECD" w:rsidP="00B01FDF">
      <w:pPr>
        <w:rPr>
          <w:b/>
          <w:sz w:val="22"/>
        </w:rPr>
      </w:pPr>
    </w:p>
    <w:p w14:paraId="205FBD76" w14:textId="77777777" w:rsidR="00185ECD" w:rsidRDefault="00185ECD" w:rsidP="00B01FDF">
      <w:pPr>
        <w:rPr>
          <w:b/>
          <w:sz w:val="22"/>
        </w:rPr>
      </w:pPr>
    </w:p>
    <w:p w14:paraId="3FE00B38" w14:textId="77777777" w:rsidR="00185ECD" w:rsidRDefault="00185ECD" w:rsidP="00B01FDF">
      <w:pPr>
        <w:rPr>
          <w:b/>
          <w:sz w:val="22"/>
        </w:rPr>
      </w:pPr>
    </w:p>
    <w:p w14:paraId="04278443" w14:textId="09B614E0" w:rsidR="00A049BA" w:rsidRDefault="00A049BA" w:rsidP="00B01FDF">
      <w:pPr>
        <w:rPr>
          <w:b/>
          <w:sz w:val="22"/>
        </w:rPr>
      </w:pPr>
      <w:r w:rsidRPr="006A3EA2">
        <w:rPr>
          <w:b/>
          <w:sz w:val="22"/>
        </w:rPr>
        <w:lastRenderedPageBreak/>
        <w:t>Select ‘Next Step’</w:t>
      </w:r>
      <w:bookmarkEnd w:id="1"/>
    </w:p>
    <w:p w14:paraId="294B93DE" w14:textId="537471DB" w:rsidR="006A3EA2" w:rsidRDefault="006A3EA2" w:rsidP="00B01FDF">
      <w:pPr>
        <w:rPr>
          <w:b/>
          <w:sz w:val="22"/>
        </w:rPr>
      </w:pPr>
    </w:p>
    <w:p w14:paraId="3540BFF7" w14:textId="77777777" w:rsidR="006A3EA2" w:rsidRPr="006A3EA2" w:rsidRDefault="006A3EA2" w:rsidP="00B01FDF">
      <w:pPr>
        <w:rPr>
          <w:sz w:val="22"/>
        </w:rPr>
      </w:pPr>
    </w:p>
    <w:p w14:paraId="04278449" w14:textId="69DB809A" w:rsidR="00A049BA" w:rsidRPr="006A3EA2" w:rsidRDefault="00AB0678" w:rsidP="001437ED">
      <w:pPr>
        <w:rPr>
          <w:sz w:val="22"/>
        </w:rPr>
      </w:pPr>
      <w:r w:rsidRPr="006A3EA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78484" wp14:editId="0490F0A6">
                <wp:simplePos x="0" y="0"/>
                <wp:positionH relativeFrom="column">
                  <wp:posOffset>2169160</wp:posOffset>
                </wp:positionH>
                <wp:positionV relativeFrom="paragraph">
                  <wp:posOffset>210820</wp:posOffset>
                </wp:positionV>
                <wp:extent cx="504825" cy="1076325"/>
                <wp:effectExtent l="0" t="0" r="85725" b="476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076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572F" id="Straight Arrow Connector 34" o:spid="_x0000_s1026" type="#_x0000_t32" style="position:absolute;margin-left:170.8pt;margin-top:16.6pt;width:39.75pt;height:8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" strokecolor="#4a7ebb" strokeweight="1.5pt">
                <v:stroke endarrow="block"/>
              </v:shape>
            </w:pict>
          </mc:Fallback>
        </mc:AlternateContent>
      </w:r>
      <w:r w:rsidR="00A049BA" w:rsidRPr="006A3EA2">
        <w:rPr>
          <w:sz w:val="22"/>
        </w:rPr>
        <w:t>Complete the fields for Date (15/3/18), Staff Role (Class Teacher) and Activity/subject(English) as required from the drop-down boxes</w:t>
      </w:r>
    </w:p>
    <w:p w14:paraId="0427844A" w14:textId="78BFE538" w:rsidR="00A049BA" w:rsidRDefault="001437ED" w:rsidP="00A049BA">
      <w:r>
        <w:rPr>
          <w:noProof/>
        </w:rPr>
        <w:drawing>
          <wp:inline distT="0" distB="0" distL="0" distR="0" wp14:anchorId="74C99DC9" wp14:editId="521C8F38">
            <wp:extent cx="5935980" cy="2771775"/>
            <wp:effectExtent l="0" t="0" r="762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6B0E5" w14:textId="559D1E07" w:rsidR="001437ED" w:rsidRDefault="001437ED" w:rsidP="00A049BA"/>
    <w:p w14:paraId="0427844B" w14:textId="77777777" w:rsidR="00A049BA" w:rsidRPr="001437ED" w:rsidRDefault="00A049BA" w:rsidP="00A049BA">
      <w:pPr>
        <w:rPr>
          <w:b/>
          <w:sz w:val="22"/>
        </w:rPr>
      </w:pPr>
      <w:r w:rsidRPr="001437ED">
        <w:rPr>
          <w:b/>
          <w:sz w:val="22"/>
        </w:rPr>
        <w:t>Select ‘Next Step’</w:t>
      </w:r>
    </w:p>
    <w:p w14:paraId="0427844C" w14:textId="77777777" w:rsidR="00A049BA" w:rsidRDefault="00A049BA" w:rsidP="00A049BA">
      <w:pPr>
        <w:rPr>
          <w:b/>
        </w:rPr>
      </w:pPr>
    </w:p>
    <w:p w14:paraId="0427844D" w14:textId="74B803D3" w:rsidR="00A049BA" w:rsidRDefault="001437ED" w:rsidP="00A049BA">
      <w:pPr>
        <w:rPr>
          <w:b/>
        </w:rPr>
      </w:pPr>
      <w:r>
        <w:rPr>
          <w:noProof/>
        </w:rPr>
        <w:drawing>
          <wp:inline distT="0" distB="0" distL="0" distR="0" wp14:anchorId="5277BB19" wp14:editId="6B3D6EF0">
            <wp:extent cx="5935980" cy="3057525"/>
            <wp:effectExtent l="0" t="0" r="762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6FEE" w14:textId="77777777" w:rsidR="006A3EA2" w:rsidRDefault="006A3EA2" w:rsidP="00A049BA">
      <w:pPr>
        <w:rPr>
          <w:sz w:val="22"/>
        </w:rPr>
      </w:pPr>
    </w:p>
    <w:p w14:paraId="24DEF1EF" w14:textId="77777777" w:rsidR="006A3EA2" w:rsidRDefault="006A3EA2" w:rsidP="00A049BA">
      <w:pPr>
        <w:rPr>
          <w:sz w:val="22"/>
        </w:rPr>
      </w:pPr>
    </w:p>
    <w:p w14:paraId="0D0B7D53" w14:textId="77777777" w:rsidR="006A3EA2" w:rsidRDefault="006A3EA2" w:rsidP="00A049BA">
      <w:pPr>
        <w:rPr>
          <w:sz w:val="22"/>
        </w:rPr>
      </w:pPr>
    </w:p>
    <w:p w14:paraId="2AC9AE08" w14:textId="77777777" w:rsidR="006A3EA2" w:rsidRDefault="006A3EA2" w:rsidP="00A049BA">
      <w:pPr>
        <w:rPr>
          <w:sz w:val="22"/>
        </w:rPr>
      </w:pPr>
    </w:p>
    <w:p w14:paraId="542C12F2" w14:textId="77777777" w:rsidR="006A3EA2" w:rsidRDefault="006A3EA2" w:rsidP="00A049BA">
      <w:pPr>
        <w:rPr>
          <w:sz w:val="22"/>
        </w:rPr>
      </w:pPr>
    </w:p>
    <w:p w14:paraId="574FA4F6" w14:textId="77777777" w:rsidR="006A3EA2" w:rsidRDefault="006A3EA2" w:rsidP="00A049BA">
      <w:pPr>
        <w:rPr>
          <w:sz w:val="22"/>
        </w:rPr>
      </w:pPr>
    </w:p>
    <w:p w14:paraId="1440128A" w14:textId="77777777" w:rsidR="006A3EA2" w:rsidRDefault="006A3EA2" w:rsidP="00A049BA">
      <w:pPr>
        <w:rPr>
          <w:sz w:val="22"/>
        </w:rPr>
      </w:pPr>
    </w:p>
    <w:p w14:paraId="0D7063C5" w14:textId="77777777" w:rsidR="006A3EA2" w:rsidRDefault="006A3EA2" w:rsidP="00A049BA">
      <w:pPr>
        <w:rPr>
          <w:sz w:val="22"/>
        </w:rPr>
      </w:pPr>
    </w:p>
    <w:p w14:paraId="1F867ACF" w14:textId="77777777" w:rsidR="006A3EA2" w:rsidRDefault="006A3EA2" w:rsidP="00A049BA">
      <w:pPr>
        <w:rPr>
          <w:sz w:val="22"/>
        </w:rPr>
      </w:pPr>
    </w:p>
    <w:p w14:paraId="0B1965CF" w14:textId="77777777" w:rsidR="006A3EA2" w:rsidRDefault="006A3EA2" w:rsidP="00A049BA">
      <w:pPr>
        <w:rPr>
          <w:sz w:val="22"/>
        </w:rPr>
      </w:pPr>
    </w:p>
    <w:p w14:paraId="0427845B" w14:textId="05222CB2" w:rsidR="00A049BA" w:rsidRPr="001437ED" w:rsidRDefault="001437ED" w:rsidP="00A049BA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7FBE86C" wp14:editId="18DE1B6A">
                <wp:simplePos x="0" y="0"/>
                <wp:positionH relativeFrom="column">
                  <wp:posOffset>4959985</wp:posOffset>
                </wp:positionH>
                <wp:positionV relativeFrom="paragraph">
                  <wp:posOffset>146685</wp:posOffset>
                </wp:positionV>
                <wp:extent cx="619125" cy="666750"/>
                <wp:effectExtent l="0" t="0" r="47625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66675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B13C7" id="Straight Arrow Connector 24" o:spid="_x0000_s1026" type="#_x0000_t32" style="position:absolute;margin-left:390.55pt;margin-top:11.55pt;width:48.75pt;height:52.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" strokecolor="#4579b8 [3044]" strokeweight="1.75pt">
                <v:stroke endarrow="block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8D17A99" wp14:editId="1716B42E">
                <wp:simplePos x="0" y="0"/>
                <wp:positionH relativeFrom="column">
                  <wp:posOffset>568960</wp:posOffset>
                </wp:positionH>
                <wp:positionV relativeFrom="paragraph">
                  <wp:posOffset>175260</wp:posOffset>
                </wp:positionV>
                <wp:extent cx="1924050" cy="619125"/>
                <wp:effectExtent l="38100" t="0" r="19050" b="666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6191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C0A9B" id="Straight Arrow Connector 23" o:spid="_x0000_s1026" type="#_x0000_t32" style="position:absolute;margin-left:44.8pt;margin-top:13.8pt;width:151.5pt;height:48.75pt;flip:x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" strokecolor="#4579b8 [3044]" strokeweight="1.5pt">
                <v:stroke endarrow="block"/>
              </v:shape>
            </w:pict>
          </mc:Fallback>
        </mc:AlternateContent>
      </w:r>
      <w:r w:rsidR="00A049BA" w:rsidRPr="001437ED">
        <w:rPr>
          <w:sz w:val="22"/>
        </w:rPr>
        <w:t xml:space="preserve">NB. At this point you have two options: back (if you wish to make a change) </w:t>
      </w:r>
      <w:r w:rsidR="00A049BA" w:rsidRPr="001437ED">
        <w:rPr>
          <w:b/>
          <w:sz w:val="22"/>
        </w:rPr>
        <w:t xml:space="preserve">Or </w:t>
      </w:r>
      <w:r w:rsidR="00A049BA" w:rsidRPr="001437ED">
        <w:rPr>
          <w:sz w:val="22"/>
        </w:rPr>
        <w:t>Send (to write data back to SIMS)</w:t>
      </w:r>
    </w:p>
    <w:p w14:paraId="0427845C" w14:textId="77777777" w:rsidR="00A049BA" w:rsidRPr="001437ED" w:rsidRDefault="00A049BA" w:rsidP="00A049BA">
      <w:pPr>
        <w:rPr>
          <w:b/>
          <w:sz w:val="22"/>
        </w:rPr>
      </w:pPr>
    </w:p>
    <w:p w14:paraId="0427845D" w14:textId="02E746A8" w:rsidR="00A049BA" w:rsidRDefault="001437ED" w:rsidP="00A049BA">
      <w:pPr>
        <w:rPr>
          <w:b/>
        </w:rPr>
      </w:pPr>
      <w:r>
        <w:rPr>
          <w:noProof/>
        </w:rPr>
        <w:drawing>
          <wp:inline distT="0" distB="0" distL="0" distR="0" wp14:anchorId="4CB2C9E2" wp14:editId="535513CF">
            <wp:extent cx="5935980" cy="82613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845E" w14:textId="55333C3F" w:rsidR="001437ED" w:rsidRDefault="001437ED" w:rsidP="00A049BA">
      <w:pPr>
        <w:rPr>
          <w:b/>
        </w:rPr>
      </w:pPr>
    </w:p>
    <w:p w14:paraId="0427845F" w14:textId="77777777" w:rsidR="00A049BA" w:rsidRDefault="00A049BA" w:rsidP="00A049BA">
      <w:pPr>
        <w:rPr>
          <w:b/>
        </w:rPr>
      </w:pPr>
    </w:p>
    <w:p w14:paraId="04278460" w14:textId="77777777" w:rsidR="00A049BA" w:rsidRDefault="00A049BA" w:rsidP="00A049BA">
      <w:pPr>
        <w:rPr>
          <w:b/>
        </w:rPr>
      </w:pPr>
      <w:r>
        <w:rPr>
          <w:b/>
        </w:rPr>
        <w:t>Select ‘x’ to get back to the Student registration screen</w:t>
      </w:r>
    </w:p>
    <w:p w14:paraId="46DED653" w14:textId="22001F77" w:rsidR="001437ED" w:rsidRDefault="001437ED" w:rsidP="00A049B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278492" wp14:editId="2136F1E2">
                <wp:simplePos x="0" y="0"/>
                <wp:positionH relativeFrom="column">
                  <wp:posOffset>530860</wp:posOffset>
                </wp:positionH>
                <wp:positionV relativeFrom="paragraph">
                  <wp:posOffset>15240</wp:posOffset>
                </wp:positionV>
                <wp:extent cx="3286125" cy="771525"/>
                <wp:effectExtent l="0" t="0" r="66675" b="857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771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93E3" id="Straight Arrow Connector 41" o:spid="_x0000_s1026" type="#_x0000_t32" style="position:absolute;margin-left:41.8pt;margin-top:1.2pt;width:258.75pt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" strokecolor="#4a7ebb" strokeweight="1.5pt">
                <v:stroke endarrow="block"/>
              </v:shape>
            </w:pict>
          </mc:Fallback>
        </mc:AlternateContent>
      </w:r>
    </w:p>
    <w:p w14:paraId="3D303220" w14:textId="60772D28" w:rsidR="001437ED" w:rsidRDefault="00FB7218" w:rsidP="00A049B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278496" wp14:editId="5320A851">
                <wp:simplePos x="0" y="0"/>
                <wp:positionH relativeFrom="column">
                  <wp:posOffset>591184</wp:posOffset>
                </wp:positionH>
                <wp:positionV relativeFrom="paragraph">
                  <wp:posOffset>697864</wp:posOffset>
                </wp:positionV>
                <wp:extent cx="911225" cy="2085975"/>
                <wp:effectExtent l="38100" t="38100" r="22225" b="285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1225" cy="2085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C9C8" id="Straight Arrow Connector 43" o:spid="_x0000_s1026" type="#_x0000_t32" style="position:absolute;margin-left:46.55pt;margin-top:54.95pt;width:71.75pt;height:164.25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" strokecolor="#4a7ebb" strokeweight="1.5pt">
                <v:stroke endarrow="block"/>
              </v:shape>
            </w:pict>
          </mc:Fallback>
        </mc:AlternateContent>
      </w:r>
      <w:r w:rsidR="001437ED">
        <w:rPr>
          <w:noProof/>
        </w:rPr>
        <w:drawing>
          <wp:inline distT="0" distB="0" distL="0" distR="0" wp14:anchorId="3B517027" wp14:editId="2DDA7400">
            <wp:extent cx="5935980" cy="2695575"/>
            <wp:effectExtent l="0" t="0" r="762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3D56" w14:textId="0944215F" w:rsidR="001437ED" w:rsidRDefault="001437ED" w:rsidP="00A049BA">
      <w:pPr>
        <w:rPr>
          <w:b/>
        </w:rPr>
      </w:pPr>
    </w:p>
    <w:p w14:paraId="04278461" w14:textId="77777777" w:rsidR="00A049BA" w:rsidRPr="00FB7218" w:rsidRDefault="00A049BA" w:rsidP="00A049BA">
      <w:pPr>
        <w:rPr>
          <w:sz w:val="22"/>
        </w:rPr>
      </w:pPr>
      <w:r w:rsidRPr="00FB7218">
        <w:rPr>
          <w:sz w:val="22"/>
        </w:rPr>
        <w:t>Double click on Dean Barnes from the Student registration screen</w:t>
      </w:r>
    </w:p>
    <w:p w14:paraId="308DD3C0" w14:textId="77777777" w:rsidR="001437ED" w:rsidRDefault="001437ED" w:rsidP="00A049BA">
      <w:pPr>
        <w:rPr>
          <w:b/>
        </w:rPr>
      </w:pPr>
    </w:p>
    <w:p w14:paraId="04278462" w14:textId="0B33E224" w:rsidR="00A049BA" w:rsidRDefault="001437ED" w:rsidP="00A049B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BE36F6F" wp14:editId="69890505">
            <wp:extent cx="5753100" cy="2943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8463" w14:textId="77777777" w:rsidR="00A049BA" w:rsidRDefault="00A049BA" w:rsidP="00A049BA">
      <w:pPr>
        <w:rPr>
          <w:b/>
        </w:rPr>
      </w:pPr>
    </w:p>
    <w:p w14:paraId="04278464" w14:textId="44B8ACB1" w:rsidR="00A049BA" w:rsidRPr="00FB7218" w:rsidRDefault="00A049BA" w:rsidP="00A049BA">
      <w:pPr>
        <w:rPr>
          <w:sz w:val="22"/>
        </w:rPr>
      </w:pPr>
      <w:r w:rsidRPr="00FB7218">
        <w:rPr>
          <w:sz w:val="22"/>
        </w:rPr>
        <w:t>Select ‘Achievement’</w:t>
      </w:r>
    </w:p>
    <w:p w14:paraId="4AF21EB9" w14:textId="2FB2666E" w:rsidR="001437ED" w:rsidRDefault="00FB7218" w:rsidP="00A049BA">
      <w:pPr>
        <w:rPr>
          <w:b/>
        </w:rPr>
      </w:pPr>
      <w:r w:rsidRPr="00FB721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301F06" wp14:editId="2466FCFA">
                <wp:simplePos x="0" y="0"/>
                <wp:positionH relativeFrom="column">
                  <wp:posOffset>711834</wp:posOffset>
                </wp:positionH>
                <wp:positionV relativeFrom="paragraph">
                  <wp:posOffset>48260</wp:posOffset>
                </wp:positionV>
                <wp:extent cx="276225" cy="1781175"/>
                <wp:effectExtent l="0" t="0" r="66675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7811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CE60" id="Straight Arrow Connector 33" o:spid="_x0000_s1026" type="#_x0000_t32" style="position:absolute;margin-left:56.05pt;margin-top:3.8pt;width:21.75pt;height:14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" strokecolor="#4579b8 [3044]" strokeweight="1.5pt">
                <v:stroke endarrow="block"/>
              </v:shape>
            </w:pict>
          </mc:Fallback>
        </mc:AlternateContent>
      </w:r>
    </w:p>
    <w:p w14:paraId="40190FDF" w14:textId="10B5F631" w:rsidR="006A3EA2" w:rsidRDefault="001437ED" w:rsidP="00F85227">
      <w:r>
        <w:rPr>
          <w:noProof/>
        </w:rPr>
        <w:drawing>
          <wp:inline distT="0" distB="0" distL="0" distR="0" wp14:anchorId="45EC9E1D" wp14:editId="0404ACE4">
            <wp:extent cx="3829050" cy="3190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FCE4" w14:textId="77777777" w:rsidR="006A3EA2" w:rsidRDefault="006A3EA2" w:rsidP="00F85227"/>
    <w:p w14:paraId="3A4B32D6" w14:textId="77777777" w:rsidR="00011DFF" w:rsidRDefault="00011DFF" w:rsidP="00F85227"/>
    <w:p w14:paraId="395B30EB" w14:textId="77777777" w:rsidR="00011DFF" w:rsidRDefault="00011DFF" w:rsidP="00F85227"/>
    <w:p w14:paraId="6ECDF32E" w14:textId="77777777" w:rsidR="00011DFF" w:rsidRDefault="00011DFF" w:rsidP="00F85227"/>
    <w:p w14:paraId="66410CE6" w14:textId="77777777" w:rsidR="00011DFF" w:rsidRDefault="00011DFF" w:rsidP="00F85227"/>
    <w:p w14:paraId="0439766E" w14:textId="77777777" w:rsidR="00011DFF" w:rsidRDefault="00011DFF" w:rsidP="00F85227"/>
    <w:p w14:paraId="7F7191EF" w14:textId="77777777" w:rsidR="00011DFF" w:rsidRDefault="00011DFF" w:rsidP="00F85227"/>
    <w:p w14:paraId="589676F4" w14:textId="77777777" w:rsidR="00011DFF" w:rsidRDefault="00011DFF" w:rsidP="00F85227"/>
    <w:p w14:paraId="439B594E" w14:textId="77777777" w:rsidR="00011DFF" w:rsidRDefault="00011DFF" w:rsidP="00F85227"/>
    <w:p w14:paraId="65ED6BAD" w14:textId="77777777" w:rsidR="00011DFF" w:rsidRDefault="00011DFF" w:rsidP="00F85227"/>
    <w:p w14:paraId="520CC3AF" w14:textId="77777777" w:rsidR="00011DFF" w:rsidRDefault="00011DFF" w:rsidP="00F85227"/>
    <w:p w14:paraId="6C20551A" w14:textId="77777777" w:rsidR="00011DFF" w:rsidRDefault="00011DFF" w:rsidP="00F85227"/>
    <w:p w14:paraId="6E133C11" w14:textId="25646F67" w:rsidR="006A3EA2" w:rsidRDefault="00FB7218" w:rsidP="00F85227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6FA8E0" wp14:editId="156F839E">
                <wp:simplePos x="0" y="0"/>
                <wp:positionH relativeFrom="column">
                  <wp:posOffset>1130300</wp:posOffset>
                </wp:positionH>
                <wp:positionV relativeFrom="paragraph">
                  <wp:posOffset>126365</wp:posOffset>
                </wp:positionV>
                <wp:extent cx="2524125" cy="2171700"/>
                <wp:effectExtent l="0" t="0" r="47625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125" cy="2171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758C" id="Straight Arrow Connector 40" o:spid="_x0000_s1026" type="#_x0000_t32" style="position:absolute;margin-left:89pt;margin-top:9.95pt;width:198.75pt;height:17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" strokecolor="#4579b8 [3044]" strokeweight="1.5pt">
                <v:stroke endarrow="block"/>
              </v:shape>
            </w:pict>
          </mc:Fallback>
        </mc:AlternateContent>
      </w:r>
      <w:r w:rsidR="00A049BA">
        <w:t>The Achievement Award for the</w:t>
      </w:r>
      <w:r w:rsidR="00A049BA">
        <w:rPr>
          <w:b/>
        </w:rPr>
        <w:t xml:space="preserve"> 15</w:t>
      </w:r>
      <w:r w:rsidR="00A049BA" w:rsidRPr="003506F3">
        <w:rPr>
          <w:b/>
          <w:vertAlign w:val="superscript"/>
        </w:rPr>
        <w:t>th</w:t>
      </w:r>
      <w:r w:rsidR="00A049BA">
        <w:rPr>
          <w:b/>
        </w:rPr>
        <w:t xml:space="preserve"> March 2018</w:t>
      </w:r>
      <w:r w:rsidR="00A049BA">
        <w:t xml:space="preserve"> is clearly displayed</w:t>
      </w:r>
    </w:p>
    <w:p w14:paraId="1FA58590" w14:textId="77777777" w:rsidR="006A3EA2" w:rsidRDefault="006A3EA2" w:rsidP="00F85227"/>
    <w:p w14:paraId="68FDC3E0" w14:textId="3ABDFB74" w:rsidR="004261B7" w:rsidRPr="00F85227" w:rsidRDefault="004261B7" w:rsidP="00F85227">
      <w:r>
        <w:rPr>
          <w:noProof/>
        </w:rPr>
        <w:drawing>
          <wp:inline distT="0" distB="0" distL="0" distR="0" wp14:anchorId="6509C074" wp14:editId="4E7E8394">
            <wp:extent cx="5935980" cy="388620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1B7" w:rsidRPr="00F85227" w:rsidSect="0038741C">
      <w:headerReference w:type="default" r:id="rId24"/>
      <w:type w:val="continuous"/>
      <w:pgSz w:w="11899" w:h="16838"/>
      <w:pgMar w:top="1021" w:right="1077" w:bottom="2835" w:left="147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6486A" w14:textId="77777777" w:rsidR="004B4D6A" w:rsidRDefault="004B4D6A">
      <w:r>
        <w:separator/>
      </w:r>
    </w:p>
  </w:endnote>
  <w:endnote w:type="continuationSeparator" w:id="0">
    <w:p w14:paraId="369E2029" w14:textId="77777777" w:rsidR="004B4D6A" w:rsidRDefault="004B4D6A">
      <w:r>
        <w:continuationSeparator/>
      </w:r>
    </w:p>
  </w:endnote>
  <w:endnote w:type="continuationNotice" w:id="1">
    <w:p w14:paraId="2ECE9EE3" w14:textId="77777777" w:rsidR="003C05D2" w:rsidRDefault="003C05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18ADB" w14:textId="77777777" w:rsidR="004B4D6A" w:rsidRDefault="004B4D6A">
      <w:r>
        <w:separator/>
      </w:r>
    </w:p>
  </w:footnote>
  <w:footnote w:type="continuationSeparator" w:id="0">
    <w:p w14:paraId="0FBF4C6B" w14:textId="77777777" w:rsidR="004B4D6A" w:rsidRDefault="004B4D6A">
      <w:r>
        <w:continuationSeparator/>
      </w:r>
    </w:p>
  </w:footnote>
  <w:footnote w:type="continuationNotice" w:id="1">
    <w:p w14:paraId="34FE6E3B" w14:textId="77777777" w:rsidR="003C05D2" w:rsidRDefault="003C05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784A2" w14:textId="77777777" w:rsidR="004B4D6A" w:rsidRPr="000C4A9B" w:rsidRDefault="004B4D6A" w:rsidP="00E51DFE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42784A3" wp14:editId="042784A4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6350" b="6350"/>
          <wp:wrapNone/>
          <wp:docPr id="56" name="Picture 56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E75"/>
    <w:multiLevelType w:val="multilevel"/>
    <w:tmpl w:val="370E603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130B0"/>
    <w:multiLevelType w:val="hybridMultilevel"/>
    <w:tmpl w:val="2B20C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4D0A"/>
    <w:multiLevelType w:val="hybridMultilevel"/>
    <w:tmpl w:val="C3AE9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940FB"/>
    <w:multiLevelType w:val="hybridMultilevel"/>
    <w:tmpl w:val="2B06E65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06DB364F"/>
    <w:multiLevelType w:val="hybridMultilevel"/>
    <w:tmpl w:val="101EA47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09595CFD"/>
    <w:multiLevelType w:val="hybridMultilevel"/>
    <w:tmpl w:val="10945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F0244"/>
    <w:multiLevelType w:val="hybridMultilevel"/>
    <w:tmpl w:val="4A145B5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0E7333D"/>
    <w:multiLevelType w:val="hybridMultilevel"/>
    <w:tmpl w:val="DB109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94F8A"/>
    <w:multiLevelType w:val="hybridMultilevel"/>
    <w:tmpl w:val="4DF2B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0246C"/>
    <w:multiLevelType w:val="hybridMultilevel"/>
    <w:tmpl w:val="E80258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1041BD"/>
    <w:multiLevelType w:val="hybridMultilevel"/>
    <w:tmpl w:val="7BA60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6311A"/>
    <w:multiLevelType w:val="multilevel"/>
    <w:tmpl w:val="E2C06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464530"/>
    <w:multiLevelType w:val="hybridMultilevel"/>
    <w:tmpl w:val="08B8B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416CC"/>
    <w:multiLevelType w:val="hybridMultilevel"/>
    <w:tmpl w:val="6B4E0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C770EC"/>
    <w:multiLevelType w:val="hybridMultilevel"/>
    <w:tmpl w:val="6B4E0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BB0370"/>
    <w:multiLevelType w:val="hybridMultilevel"/>
    <w:tmpl w:val="1D72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B763C"/>
    <w:multiLevelType w:val="hybridMultilevel"/>
    <w:tmpl w:val="370E6038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8284B"/>
    <w:multiLevelType w:val="hybridMultilevel"/>
    <w:tmpl w:val="22849382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83100"/>
    <w:multiLevelType w:val="hybridMultilevel"/>
    <w:tmpl w:val="2F9E234A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44C44"/>
    <w:multiLevelType w:val="hybridMultilevel"/>
    <w:tmpl w:val="B40CE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C12E4"/>
    <w:multiLevelType w:val="hybridMultilevel"/>
    <w:tmpl w:val="F6C0CD22"/>
    <w:lvl w:ilvl="0" w:tplc="08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 w15:restartNumberingAfterBreak="0">
    <w:nsid w:val="41DE195D"/>
    <w:multiLevelType w:val="hybridMultilevel"/>
    <w:tmpl w:val="8014FD1E"/>
    <w:lvl w:ilvl="0" w:tplc="1898EA1E">
      <w:start w:val="1"/>
      <w:numFmt w:val="bullet"/>
      <w:lvlText w:val=""/>
      <w:lvlJc w:val="left"/>
      <w:pPr>
        <w:ind w:left="20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41E8221C"/>
    <w:multiLevelType w:val="hybridMultilevel"/>
    <w:tmpl w:val="8C0E6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AA0689"/>
    <w:multiLevelType w:val="multilevel"/>
    <w:tmpl w:val="D474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E9486F"/>
    <w:multiLevelType w:val="hybridMultilevel"/>
    <w:tmpl w:val="0BE22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F59F0"/>
    <w:multiLevelType w:val="hybridMultilevel"/>
    <w:tmpl w:val="735AB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83515"/>
    <w:multiLevelType w:val="hybridMultilevel"/>
    <w:tmpl w:val="5A783B10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74622"/>
    <w:multiLevelType w:val="hybridMultilevel"/>
    <w:tmpl w:val="AC362B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1D3B20"/>
    <w:multiLevelType w:val="multilevel"/>
    <w:tmpl w:val="E2C06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73046D"/>
    <w:multiLevelType w:val="hybridMultilevel"/>
    <w:tmpl w:val="EBDE6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50C28"/>
    <w:multiLevelType w:val="multilevel"/>
    <w:tmpl w:val="3C088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5D7667"/>
    <w:multiLevelType w:val="hybridMultilevel"/>
    <w:tmpl w:val="3CE6A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A660F"/>
    <w:multiLevelType w:val="hybridMultilevel"/>
    <w:tmpl w:val="1728D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B63F5"/>
    <w:multiLevelType w:val="hybridMultilevel"/>
    <w:tmpl w:val="67F80C9E"/>
    <w:lvl w:ilvl="0" w:tplc="86944DA2">
      <w:start w:val="1"/>
      <w:numFmt w:val="bullet"/>
      <w:pStyle w:val="ScomisBulletpoints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F04BC7"/>
    <w:multiLevelType w:val="hybridMultilevel"/>
    <w:tmpl w:val="B5DE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07FC7"/>
    <w:multiLevelType w:val="hybridMultilevel"/>
    <w:tmpl w:val="A08EEB7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6"/>
  </w:num>
  <w:num w:numId="3">
    <w:abstractNumId w:val="0"/>
  </w:num>
  <w:num w:numId="4">
    <w:abstractNumId w:val="26"/>
  </w:num>
  <w:num w:numId="5">
    <w:abstractNumId w:val="17"/>
  </w:num>
  <w:num w:numId="6">
    <w:abstractNumId w:val="21"/>
  </w:num>
  <w:num w:numId="7">
    <w:abstractNumId w:val="33"/>
  </w:num>
  <w:num w:numId="8">
    <w:abstractNumId w:val="32"/>
  </w:num>
  <w:num w:numId="9">
    <w:abstractNumId w:val="2"/>
  </w:num>
  <w:num w:numId="10">
    <w:abstractNumId w:val="12"/>
  </w:num>
  <w:num w:numId="11">
    <w:abstractNumId w:val="30"/>
  </w:num>
  <w:num w:numId="12">
    <w:abstractNumId w:val="24"/>
  </w:num>
  <w:num w:numId="13">
    <w:abstractNumId w:val="14"/>
  </w:num>
  <w:num w:numId="14">
    <w:abstractNumId w:val="13"/>
  </w:num>
  <w:num w:numId="15">
    <w:abstractNumId w:val="4"/>
  </w:num>
  <w:num w:numId="16">
    <w:abstractNumId w:val="3"/>
  </w:num>
  <w:num w:numId="17">
    <w:abstractNumId w:val="19"/>
  </w:num>
  <w:num w:numId="18">
    <w:abstractNumId w:val="3"/>
  </w:num>
  <w:num w:numId="19">
    <w:abstractNumId w:val="5"/>
  </w:num>
  <w:num w:numId="20">
    <w:abstractNumId w:val="7"/>
  </w:num>
  <w:num w:numId="21">
    <w:abstractNumId w:val="31"/>
  </w:num>
  <w:num w:numId="22">
    <w:abstractNumId w:val="29"/>
  </w:num>
  <w:num w:numId="23">
    <w:abstractNumId w:val="35"/>
  </w:num>
  <w:num w:numId="24">
    <w:abstractNumId w:val="22"/>
  </w:num>
  <w:num w:numId="25">
    <w:abstractNumId w:val="34"/>
  </w:num>
  <w:num w:numId="26">
    <w:abstractNumId w:val="25"/>
  </w:num>
  <w:num w:numId="27">
    <w:abstractNumId w:val="8"/>
  </w:num>
  <w:num w:numId="28">
    <w:abstractNumId w:val="15"/>
  </w:num>
  <w:num w:numId="29">
    <w:abstractNumId w:val="27"/>
  </w:num>
  <w:num w:numId="30">
    <w:abstractNumId w:val="10"/>
  </w:num>
  <w:num w:numId="31">
    <w:abstractNumId w:val="9"/>
  </w:num>
  <w:num w:numId="32">
    <w:abstractNumId w:val="6"/>
  </w:num>
  <w:num w:numId="33">
    <w:abstractNumId w:val="23"/>
  </w:num>
  <w:num w:numId="34">
    <w:abstractNumId w:val="28"/>
  </w:num>
  <w:num w:numId="35">
    <w:abstractNumId w:val="20"/>
  </w:num>
  <w:num w:numId="36">
    <w:abstractNumId w:val="11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9BA"/>
    <w:rsid w:val="00011DFF"/>
    <w:rsid w:val="0004457A"/>
    <w:rsid w:val="00062E0F"/>
    <w:rsid w:val="0008214A"/>
    <w:rsid w:val="00090C6D"/>
    <w:rsid w:val="001437ED"/>
    <w:rsid w:val="00171B81"/>
    <w:rsid w:val="00181CFC"/>
    <w:rsid w:val="00185ECD"/>
    <w:rsid w:val="00203CB3"/>
    <w:rsid w:val="002711C6"/>
    <w:rsid w:val="002B669E"/>
    <w:rsid w:val="002C019C"/>
    <w:rsid w:val="002D7314"/>
    <w:rsid w:val="002F0CAD"/>
    <w:rsid w:val="002F1295"/>
    <w:rsid w:val="00341E1D"/>
    <w:rsid w:val="00345CAC"/>
    <w:rsid w:val="003569ED"/>
    <w:rsid w:val="00375CFC"/>
    <w:rsid w:val="0038741C"/>
    <w:rsid w:val="0039035C"/>
    <w:rsid w:val="003C05D2"/>
    <w:rsid w:val="003D46D3"/>
    <w:rsid w:val="00411E4F"/>
    <w:rsid w:val="004261B7"/>
    <w:rsid w:val="004731B6"/>
    <w:rsid w:val="00475765"/>
    <w:rsid w:val="00494089"/>
    <w:rsid w:val="004A36B6"/>
    <w:rsid w:val="004A7D56"/>
    <w:rsid w:val="004B4D6A"/>
    <w:rsid w:val="004E73D4"/>
    <w:rsid w:val="005239E4"/>
    <w:rsid w:val="0059417E"/>
    <w:rsid w:val="005A726C"/>
    <w:rsid w:val="005C5679"/>
    <w:rsid w:val="005D698C"/>
    <w:rsid w:val="005E03B7"/>
    <w:rsid w:val="0063267D"/>
    <w:rsid w:val="0064024C"/>
    <w:rsid w:val="006421F8"/>
    <w:rsid w:val="00662240"/>
    <w:rsid w:val="006A3EA2"/>
    <w:rsid w:val="007212AA"/>
    <w:rsid w:val="007434E7"/>
    <w:rsid w:val="00755044"/>
    <w:rsid w:val="00773F0B"/>
    <w:rsid w:val="00801BC6"/>
    <w:rsid w:val="00824A7D"/>
    <w:rsid w:val="00831530"/>
    <w:rsid w:val="00836FE0"/>
    <w:rsid w:val="00847DF3"/>
    <w:rsid w:val="00852C30"/>
    <w:rsid w:val="00876AC0"/>
    <w:rsid w:val="008F01BA"/>
    <w:rsid w:val="00956455"/>
    <w:rsid w:val="00981BF2"/>
    <w:rsid w:val="009E15B3"/>
    <w:rsid w:val="00A049BA"/>
    <w:rsid w:val="00A361BC"/>
    <w:rsid w:val="00A83905"/>
    <w:rsid w:val="00A90FE6"/>
    <w:rsid w:val="00A9589B"/>
    <w:rsid w:val="00AA131A"/>
    <w:rsid w:val="00AB0678"/>
    <w:rsid w:val="00AD365B"/>
    <w:rsid w:val="00B01FDF"/>
    <w:rsid w:val="00B02A4E"/>
    <w:rsid w:val="00B13336"/>
    <w:rsid w:val="00BA17FD"/>
    <w:rsid w:val="00BB7EC7"/>
    <w:rsid w:val="00BD42EE"/>
    <w:rsid w:val="00BD69C7"/>
    <w:rsid w:val="00BF1CCF"/>
    <w:rsid w:val="00C31561"/>
    <w:rsid w:val="00C813B1"/>
    <w:rsid w:val="00C94482"/>
    <w:rsid w:val="00C9769F"/>
    <w:rsid w:val="00CA2AF0"/>
    <w:rsid w:val="00CD6E9C"/>
    <w:rsid w:val="00D26A44"/>
    <w:rsid w:val="00D912C9"/>
    <w:rsid w:val="00D9618D"/>
    <w:rsid w:val="00DC136D"/>
    <w:rsid w:val="00DD1E53"/>
    <w:rsid w:val="00E039F8"/>
    <w:rsid w:val="00E42D41"/>
    <w:rsid w:val="00E42DCF"/>
    <w:rsid w:val="00E51DFE"/>
    <w:rsid w:val="00E74428"/>
    <w:rsid w:val="00EE40E2"/>
    <w:rsid w:val="00EE5C69"/>
    <w:rsid w:val="00F01FA4"/>
    <w:rsid w:val="00F02643"/>
    <w:rsid w:val="00F0753E"/>
    <w:rsid w:val="00F81B0B"/>
    <w:rsid w:val="00F85227"/>
    <w:rsid w:val="00F85E02"/>
    <w:rsid w:val="00FB7218"/>
    <w:rsid w:val="00FE2677"/>
    <w:rsid w:val="00FE32DE"/>
    <w:rsid w:val="00FE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04278422"/>
  <w15:docId w15:val="{B6EB8672-9C1B-40CA-974A-93C413B9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49BA"/>
    <w:rPr>
      <w:rFonts w:ascii="Arial" w:hAnsi="Arial"/>
    </w:rPr>
  </w:style>
  <w:style w:type="paragraph" w:styleId="Heading1">
    <w:name w:val="heading 1"/>
    <w:basedOn w:val="Normal"/>
    <w:link w:val="Heading1Char"/>
    <w:uiPriority w:val="9"/>
    <w:qFormat/>
    <w:rsid w:val="00876AC0"/>
    <w:pPr>
      <w:spacing w:before="150" w:after="150" w:line="300" w:lineRule="atLeast"/>
      <w:outlineLvl w:val="0"/>
    </w:pPr>
    <w:rPr>
      <w:rFonts w:ascii="inherit" w:hAnsi="inherit"/>
      <w:b/>
      <w:bCs/>
      <w:kern w:val="36"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  <w:lang w:eastAsia="en-US"/>
    </w:rPr>
  </w:style>
  <w:style w:type="paragraph" w:customStyle="1" w:styleId="NoParagraphStyle">
    <w:name w:val="[No Paragraph Style]"/>
    <w:link w:val="NoParagraphStyleChar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rFonts w:ascii="Times New Roman" w:hAnsi="Times New Roman"/>
      <w:sz w:val="24"/>
      <w:lang w:val="x-none" w:eastAsia="x-none"/>
    </w:rPr>
  </w:style>
  <w:style w:type="character" w:customStyle="1" w:styleId="HeaderChar">
    <w:name w:val="Header Char"/>
    <w:link w:val="Header"/>
    <w:uiPriority w:val="99"/>
    <w:rsid w:val="008C49D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C49D0"/>
    <w:pPr>
      <w:tabs>
        <w:tab w:val="center" w:pos="4320"/>
        <w:tab w:val="right" w:pos="8640"/>
      </w:tabs>
    </w:pPr>
    <w:rPr>
      <w:rFonts w:ascii="Times New Roman" w:hAnsi="Times New Roman"/>
      <w:sz w:val="24"/>
      <w:lang w:val="x-none" w:eastAsia="x-none"/>
    </w:rPr>
  </w:style>
  <w:style w:type="character" w:customStyle="1" w:styleId="FooterChar">
    <w:name w:val="Footer Char"/>
    <w:link w:val="Footer"/>
    <w:uiPriority w:val="99"/>
    <w:rsid w:val="008C49D0"/>
    <w:rPr>
      <w:sz w:val="24"/>
    </w:rPr>
  </w:style>
  <w:style w:type="paragraph" w:customStyle="1" w:styleId="BasicParagraph">
    <w:name w:val="[Basic Paragraph]"/>
    <w:basedOn w:val="NoParagraphStyle"/>
    <w:link w:val="BasicParagraphChar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link w:val="subheadingChar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paragraph" w:customStyle="1" w:styleId="ScomisSub-heading">
    <w:name w:val="Scomis Sub-heading"/>
    <w:basedOn w:val="subheading"/>
    <w:link w:val="ScomisSub-headingChar"/>
    <w:qFormat/>
    <w:rsid w:val="00AA131A"/>
    <w:rPr>
      <w:b/>
    </w:rPr>
  </w:style>
  <w:style w:type="paragraph" w:customStyle="1" w:styleId="ScomisHeading">
    <w:name w:val="Scomis Heading"/>
    <w:basedOn w:val="BasicParagraph"/>
    <w:link w:val="ScomisHeadingChar"/>
    <w:qFormat/>
    <w:rsid w:val="00AA131A"/>
    <w:pPr>
      <w:suppressAutoHyphens/>
    </w:pPr>
    <w:rPr>
      <w:rFonts w:ascii="ArialMT" w:hAnsi="ArialMT" w:cs="ArialMT"/>
      <w:b/>
      <w:color w:val="BED600"/>
      <w:spacing w:val="-7"/>
      <w:sz w:val="36"/>
      <w:szCs w:val="36"/>
    </w:rPr>
  </w:style>
  <w:style w:type="character" w:customStyle="1" w:styleId="NoParagraphStyleChar">
    <w:name w:val="[No Paragraph Style] Char"/>
    <w:link w:val="NoParagraphStyle"/>
    <w:rsid w:val="00AA131A"/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character" w:customStyle="1" w:styleId="BasicParagraphChar">
    <w:name w:val="[Basic Paragraph] Char"/>
    <w:link w:val="BasicParagraph"/>
    <w:uiPriority w:val="99"/>
    <w:rsid w:val="00AA131A"/>
    <w:rPr>
      <w:rFonts w:ascii="MinionPro-Regular" w:hAnsi="MinionPro-Regular" w:cs="MinionPro-Regular"/>
      <w:color w:val="000000"/>
      <w:sz w:val="24"/>
      <w:szCs w:val="24"/>
      <w:lang w:val="en-US" w:eastAsia="en-US" w:bidi="en-US"/>
    </w:rPr>
  </w:style>
  <w:style w:type="character" w:customStyle="1" w:styleId="subheadingChar">
    <w:name w:val="sub heading Char"/>
    <w:link w:val="subheading"/>
    <w:rsid w:val="00AA131A"/>
    <w:rPr>
      <w:rFonts w:ascii="ArialMT" w:hAnsi="ArialMT" w:cs="ArialMT"/>
      <w:color w:val="00505C"/>
      <w:spacing w:val="-5"/>
      <w:sz w:val="22"/>
      <w:szCs w:val="22"/>
      <w:lang w:val="en-US" w:eastAsia="en-US" w:bidi="en-US"/>
    </w:rPr>
  </w:style>
  <w:style w:type="character" w:customStyle="1" w:styleId="ScomisSub-headingChar">
    <w:name w:val="Scomis Sub-heading Char"/>
    <w:link w:val="ScomisSub-heading"/>
    <w:rsid w:val="00AA131A"/>
    <w:rPr>
      <w:rFonts w:ascii="ArialMT" w:hAnsi="ArialMT" w:cs="ArialMT"/>
      <w:b/>
      <w:color w:val="00505C"/>
      <w:spacing w:val="-5"/>
      <w:sz w:val="22"/>
      <w:szCs w:val="22"/>
      <w:lang w:val="en-US" w:eastAsia="en-US" w:bidi="en-US"/>
    </w:rPr>
  </w:style>
  <w:style w:type="paragraph" w:customStyle="1" w:styleId="ScomisBodyText">
    <w:name w:val="Scomis Body Text"/>
    <w:basedOn w:val="BasicParagraph"/>
    <w:link w:val="ScomisBodyTextChar"/>
    <w:qFormat/>
    <w:rsid w:val="00AA131A"/>
    <w:pPr>
      <w:suppressAutoHyphens/>
    </w:pPr>
    <w:rPr>
      <w:rFonts w:ascii="ArialMT" w:hAnsi="ArialMT" w:cs="ArialMT"/>
      <w:spacing w:val="-2"/>
      <w:sz w:val="22"/>
      <w:szCs w:val="22"/>
    </w:rPr>
  </w:style>
  <w:style w:type="character" w:customStyle="1" w:styleId="ScomisHeadingChar">
    <w:name w:val="Scomis Heading Char"/>
    <w:link w:val="ScomisHeading"/>
    <w:rsid w:val="00AA131A"/>
    <w:rPr>
      <w:rFonts w:ascii="ArialMT" w:hAnsi="ArialMT" w:cs="ArialMT"/>
      <w:b/>
      <w:color w:val="BED600"/>
      <w:spacing w:val="-7"/>
      <w:sz w:val="36"/>
      <w:szCs w:val="36"/>
      <w:lang w:val="en-US" w:eastAsia="en-US" w:bidi="en-US"/>
    </w:rPr>
  </w:style>
  <w:style w:type="paragraph" w:customStyle="1" w:styleId="ScomisBulletpoints">
    <w:name w:val="Scomis Bullet points"/>
    <w:basedOn w:val="BasicParagraph"/>
    <w:link w:val="ScomisBulletpointsChar"/>
    <w:qFormat/>
    <w:rsid w:val="00AA131A"/>
    <w:pPr>
      <w:numPr>
        <w:numId w:val="7"/>
      </w:numPr>
      <w:suppressAutoHyphens/>
    </w:pPr>
    <w:rPr>
      <w:rFonts w:ascii="ArialMT" w:hAnsi="ArialMT" w:cs="ArialMT"/>
      <w:spacing w:val="-5"/>
      <w:sz w:val="22"/>
      <w:szCs w:val="22"/>
    </w:rPr>
  </w:style>
  <w:style w:type="character" w:customStyle="1" w:styleId="ScomisBodyTextChar">
    <w:name w:val="Scomis Body Text Char"/>
    <w:link w:val="ScomisBodyText"/>
    <w:rsid w:val="00AA131A"/>
    <w:rPr>
      <w:rFonts w:ascii="ArialMT" w:hAnsi="ArialMT" w:cs="ArialMT"/>
      <w:color w:val="000000"/>
      <w:spacing w:val="-2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38741C"/>
    <w:pPr>
      <w:ind w:left="720"/>
      <w:contextualSpacing/>
    </w:pPr>
  </w:style>
  <w:style w:type="character" w:customStyle="1" w:styleId="ScomisBulletpointsChar">
    <w:name w:val="Scomis Bullet points Char"/>
    <w:link w:val="ScomisBulletpoints"/>
    <w:rsid w:val="00AA131A"/>
    <w:rPr>
      <w:rFonts w:ascii="ArialMT" w:hAnsi="ArialMT" w:cs="ArialMT"/>
      <w:color w:val="000000"/>
      <w:spacing w:val="-5"/>
      <w:sz w:val="22"/>
      <w:szCs w:val="22"/>
      <w:lang w:val="en-US" w:eastAsia="en-US" w:bidi="en-US"/>
    </w:rPr>
  </w:style>
  <w:style w:type="character" w:styleId="Hyperlink">
    <w:name w:val="Hyperlink"/>
    <w:uiPriority w:val="99"/>
    <w:unhideWhenUsed/>
    <w:rsid w:val="0038741C"/>
    <w:rPr>
      <w:color w:val="0000FF"/>
      <w:u w:val="single"/>
    </w:rPr>
  </w:style>
  <w:style w:type="table" w:styleId="TableGrid">
    <w:name w:val="Table Grid"/>
    <w:basedOn w:val="TableNormal"/>
    <w:uiPriority w:val="59"/>
    <w:rsid w:val="008F0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876AC0"/>
    <w:rPr>
      <w:rFonts w:ascii="inherit" w:hAnsi="inherit"/>
      <w:b/>
      <w:bCs/>
      <w:kern w:val="36"/>
      <w:sz w:val="39"/>
      <w:szCs w:val="39"/>
    </w:rPr>
  </w:style>
  <w:style w:type="character" w:styleId="Strong">
    <w:name w:val="Strong"/>
    <w:uiPriority w:val="22"/>
    <w:qFormat/>
    <w:rsid w:val="00876AC0"/>
    <w:rPr>
      <w:b/>
      <w:bCs/>
    </w:rPr>
  </w:style>
  <w:style w:type="paragraph" w:styleId="NormalWeb">
    <w:name w:val="Normal (Web)"/>
    <w:basedOn w:val="Normal"/>
    <w:uiPriority w:val="99"/>
    <w:unhideWhenUsed/>
    <w:rsid w:val="00876AC0"/>
    <w:pPr>
      <w:spacing w:after="150"/>
    </w:pPr>
    <w:rPr>
      <w:rFonts w:ascii="Times New Roman" w:hAnsi="Times New Roman"/>
      <w:sz w:val="24"/>
      <w:szCs w:val="24"/>
    </w:rPr>
  </w:style>
  <w:style w:type="character" w:customStyle="1" w:styleId="by-author">
    <w:name w:val="by-author"/>
    <w:rsid w:val="00876AC0"/>
  </w:style>
  <w:style w:type="character" w:customStyle="1" w:styleId="author">
    <w:name w:val="author"/>
    <w:rsid w:val="00876AC0"/>
  </w:style>
  <w:style w:type="character" w:customStyle="1" w:styleId="close-error1">
    <w:name w:val="close-error1"/>
    <w:basedOn w:val="DefaultParagraphFont"/>
    <w:rsid w:val="001437ED"/>
    <w:rPr>
      <w:color w:val="00000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86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611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68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4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52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11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843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9" w:color="3E6372"/>
                            <w:left w:val="single" w:sz="6" w:space="19" w:color="3E6372"/>
                            <w:bottom w:val="single" w:sz="6" w:space="19" w:color="3E6372"/>
                            <w:right w:val="single" w:sz="6" w:space="19" w:color="3E6372"/>
                          </w:divBdr>
                        </w:div>
                        <w:div w:id="183271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9" w:color="F34B4B"/>
                            <w:left w:val="single" w:sz="6" w:space="19" w:color="F34B4B"/>
                            <w:bottom w:val="single" w:sz="6" w:space="19" w:color="F34B4B"/>
                            <w:right w:val="single" w:sz="6" w:space="19" w:color="F34B4B"/>
                          </w:divBdr>
                        </w:div>
                        <w:div w:id="18837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30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3598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09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701080">
                                              <w:marLeft w:val="0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56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1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495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198127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3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691929">
                                              <w:marLeft w:val="0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32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58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4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6604572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727096">
                                              <w:marLeft w:val="0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2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73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917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4863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80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991754">
                                              <w:marLeft w:val="0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35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91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455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01880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12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442579">
                                              <w:marLeft w:val="0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15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908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6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49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4011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807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68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172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07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395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461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54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3504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36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s.devon.gov.uk\Docs\Exeter,%20Great%20Moor%20House\EALData\Traded\ScoMIS\Unit%20Documents\Master%20Documents\Marketing%20Docs\2012-13%20New%20branding\Templates\Scomis%20Genera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4A6AF815176442B8850C4C426BCF1A" ma:contentTypeVersion="4" ma:contentTypeDescription="Create a new document." ma:contentTypeScope="" ma:versionID="8bf98857ae8d7ee0ca9ba12e506862cb">
  <xsd:schema xmlns:xsd="http://www.w3.org/2001/XMLSchema" xmlns:xs="http://www.w3.org/2001/XMLSchema" xmlns:p="http://schemas.microsoft.com/office/2006/metadata/properties" xmlns:ns2="63ee56ba-bcb9-4935-9046-b23fe6f9b971" xmlns:ns3="73b6b240-f767-44d8-bd42-14a84abfbb9d" targetNamespace="http://schemas.microsoft.com/office/2006/metadata/properties" ma:root="true" ma:fieldsID="2b56dcc8838c53e41a073f5c8819b62d" ns2:_="" ns3:_="">
    <xsd:import namespace="63ee56ba-bcb9-4935-9046-b23fe6f9b971"/>
    <xsd:import namespace="73b6b240-f767-44d8-bd42-14a84abfb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e56ba-bcb9-4935-9046-b23fe6f9b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6b240-f767-44d8-bd42-14a84abfbb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3b6b240-f767-44d8-bd42-14a84abfbb9d">
      <UserInfo>
        <DisplayName>Viv Pearce</DisplayName>
        <AccountId>68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E6048-B1FF-418D-A469-6BE3773CB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e56ba-bcb9-4935-9046-b23fe6f9b971"/>
    <ds:schemaRef ds:uri="73b6b240-f767-44d8-bd42-14a84abfb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2E906E-12F0-4862-A9CC-58B14FF155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A0260-C333-41B3-93B6-ED6535952031}">
  <ds:schemaRefs>
    <ds:schemaRef ds:uri="73b6b240-f767-44d8-bd42-14a84abfbb9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63ee56ba-bcb9-4935-9046-b23fe6f9b97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2893894-E01C-4F8E-9B2B-4B576B9CA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Scomis General Template</Template>
  <TotalTime>51</TotalTime>
  <Pages>7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Lacey</dc:creator>
  <cp:lastModifiedBy>Viv Pearce</cp:lastModifiedBy>
  <cp:revision>10</cp:revision>
  <cp:lastPrinted>2014-11-14T12:59:00Z</cp:lastPrinted>
  <dcterms:created xsi:type="dcterms:W3CDTF">2018-05-22T11:06:00Z</dcterms:created>
  <dcterms:modified xsi:type="dcterms:W3CDTF">2018-07-05T11:25:00Z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0x010100A64A6AF815176442B8850C4C426BCF1A</vt:lpwstr>
  </property>
</Properties>
</file>