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8.xml" ContentType="application/vnd.openxmlformats-officedocument.wordprocessingml.header+xml"/>
  <Override PartName="/word/footer19.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0E1" w:rsidRPr="001543F9" w:rsidRDefault="00830A23" w:rsidP="00F47787">
      <w:pPr>
        <w:jc w:val="both"/>
        <w:sectPr w:rsidR="00BD70E1" w:rsidRPr="001543F9" w:rsidSect="00AE6877">
          <w:footerReference w:type="first" r:id="rId7"/>
          <w:pgSz w:w="11908" w:h="16833"/>
          <w:pgMar w:top="568" w:right="114" w:bottom="454" w:left="568" w:header="6" w:footer="6" w:gutter="0"/>
          <w:cols w:space="720"/>
          <w:noEndnote/>
          <w:titlePg/>
          <w:docGrid w:linePitch="272"/>
        </w:sectPr>
      </w:pPr>
      <w:r>
        <w:rPr>
          <w:noProof/>
        </w:rPr>
        <w:pict w14:anchorId="5B880EA4">
          <v:shapetype id="_x0000_t202" coordsize="21600,21600" o:spt="202" path="m,l,21600r21600,l21600,xe">
            <v:stroke joinstyle="miter"/>
            <v:path gradientshapeok="t" o:connecttype="rect"/>
          </v:shapetype>
          <v:shape id="Text Box 2" o:spid="_x0000_s1294" type="#_x0000_t202" style="position:absolute;left:0;text-align:left;margin-left:104.05pt;margin-top:160.95pt;width:329.3pt;height:97.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">
            <v:textbox>
              <w:txbxContent>
                <w:p w:rsidR="0029450C" w:rsidRDefault="0029450C" w:rsidP="0029450C">
                  <w:pPr>
                    <w:spacing w:before="240" w:after="240"/>
                    <w:ind w:left="0" w:right="119"/>
                  </w:pPr>
                  <w:r>
                    <w:rPr>
                      <w:b/>
                      <w:bCs/>
                    </w:rPr>
                    <w:t>IMPORTANT NOTE:</w:t>
                  </w:r>
                  <w:r>
                    <w:t xml:space="preserve"> Capita SIMS has made this document available in Microsoft® Word format to enable you to edit the information supplied herein. Capita SIMS cannot be held responsible for any changes, errors or omissions resulting from the subsequent editing of this supplied document.</w:t>
                  </w:r>
                </w:p>
              </w:txbxContent>
            </v:textbox>
          </v:shape>
        </w:pict>
      </w:r>
    </w:p>
    <w:p w:rsidR="00BD70E1" w:rsidRPr="001543F9" w:rsidRDefault="00BD70E1" w:rsidP="00AE6877">
      <w:pPr>
        <w:pStyle w:val="Copyright"/>
      </w:pPr>
      <w:bookmarkStart w:id="0" w:name="O_89321"/>
      <w:bookmarkEnd w:id="0"/>
    </w:p>
    <w:p w:rsidR="00BD70E1" w:rsidRPr="001543F9" w:rsidRDefault="00BD70E1" w:rsidP="00AE6877">
      <w:pPr>
        <w:sectPr w:rsidR="00BD70E1" w:rsidRPr="001543F9" w:rsidSect="00AE6877">
          <w:headerReference w:type="default" r:id="rId8"/>
          <w:footerReference w:type="default" r:id="rId9"/>
          <w:headerReference w:type="first" r:id="rId10"/>
          <w:footerReference w:type="first" r:id="rId11"/>
          <w:pgSz w:w="11908" w:h="16833"/>
          <w:pgMar w:top="1700" w:right="850" w:bottom="1700" w:left="426" w:header="992" w:footer="568" w:gutter="0"/>
          <w:cols w:space="720"/>
          <w:noEndnote/>
          <w:titlePg/>
          <w:docGrid w:linePitch="272"/>
        </w:sectPr>
      </w:pPr>
    </w:p>
    <w:p w:rsidR="00BD70E1" w:rsidRPr="001543F9" w:rsidRDefault="001543F9" w:rsidP="00AE6877">
      <w:pPr>
        <w:pStyle w:val="NonHeading"/>
      </w:pPr>
      <w:bookmarkStart w:id="1" w:name="O_89128"/>
      <w:bookmarkEnd w:id="1"/>
      <w:r w:rsidRPr="001543F9">
        <w:lastRenderedPageBreak/>
        <w:t>School Census Autumn 2018 Preparation Check List</w:t>
      </w:r>
    </w:p>
    <w:p w:rsidR="00BD70E1" w:rsidRPr="000A48CD" w:rsidRDefault="001543F9" w:rsidP="000A48CD">
      <w:pPr>
        <w:pStyle w:val="BodyText"/>
        <w:spacing w:before="240" w:after="240"/>
        <w:ind w:left="0" w:right="284"/>
        <w:rPr>
          <w:spacing w:val="-4"/>
        </w:rPr>
      </w:pPr>
      <w:r w:rsidRPr="000A48CD">
        <w:rPr>
          <w:spacing w:val="-4"/>
        </w:rPr>
        <w:t xml:space="preserve">Use this check list to tick off each of the preparation tasks when they have been completed. </w:t>
      </w:r>
    </w:p>
    <w:p w:rsidR="00BD70E1" w:rsidRPr="001543F9" w:rsidRDefault="00BD70E1" w:rsidP="00AE6877">
      <w:pPr>
        <w:pStyle w:val="AlignTableBodyTextRepCat"/>
      </w:pPr>
    </w:p>
    <w:tbl>
      <w:tblPr>
        <w:tblW w:w="0" w:type="auto"/>
        <w:tblLayout w:type="fixed"/>
        <w:tblCellMar>
          <w:left w:w="62" w:type="dxa"/>
          <w:right w:w="62" w:type="dxa"/>
        </w:tblCellMar>
        <w:tblLook w:val="0000" w:firstRow="0" w:lastRow="0" w:firstColumn="0" w:lastColumn="0" w:noHBand="0" w:noVBand="0"/>
      </w:tblPr>
      <w:tblGrid>
        <w:gridCol w:w="1170"/>
        <w:gridCol w:w="7823"/>
      </w:tblGrid>
      <w:tr w:rsidR="00BD70E1" w:rsidRPr="00F266FB" w:rsidTr="000A48CD">
        <w:trPr>
          <w:cantSplit/>
          <w:tblHeader/>
        </w:trPr>
        <w:tc>
          <w:tcPr>
            <w:tcW w:w="117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F266FB" w:rsidRDefault="001543F9" w:rsidP="00AE6877">
            <w:pPr>
              <w:pStyle w:val="TableHeading"/>
              <w:rPr>
                <w:lang w:val="en-NZ"/>
              </w:rPr>
            </w:pPr>
            <w:r w:rsidRPr="00F266FB">
              <w:t>Complete</w:t>
            </w:r>
          </w:p>
        </w:tc>
        <w:tc>
          <w:tcPr>
            <w:tcW w:w="7823"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F266FB" w:rsidRDefault="001543F9" w:rsidP="00AE6877">
            <w:pPr>
              <w:pStyle w:val="TableHeading"/>
              <w:rPr>
                <w:lang w:val="en-NZ"/>
              </w:rPr>
            </w:pPr>
            <w:r w:rsidRPr="00F266FB">
              <w:t>Description</w:t>
            </w:r>
          </w:p>
        </w:tc>
      </w:tr>
      <w:tr w:rsidR="00BD70E1" w:rsidRPr="00F266FB" w:rsidTr="000A48CD">
        <w:trPr>
          <w:cantSplit/>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791E4D" w:rsidP="00AE6877">
            <w:pPr>
              <w:pStyle w:val="CheckBox-Table"/>
              <w:rPr>
                <w:sz w:val="18"/>
                <w:szCs w:val="18"/>
                <w:lang w:val="en-NZ"/>
              </w:rPr>
            </w:pPr>
            <w:r>
              <w:rPr>
                <w:sz w:val="18"/>
                <w:szCs w:val="18"/>
              </w:rPr>
              <w:pict>
                <v:shape id="_x0000_i1025"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with your System Administrator/Manager that you have the appropriate permissions to run the School Census and record associated </w:t>
            </w:r>
            <w:r w:rsidRPr="00F266FB">
              <w:rPr>
                <w:rStyle w:val="HotSpot"/>
                <w:sz w:val="18"/>
                <w:szCs w:val="18"/>
              </w:rPr>
              <w:t>data</w:t>
            </w:r>
            <w:bookmarkStart w:id="2" w:name="H_89324"/>
            <w:bookmarkEnd w:id="2"/>
            <w:r w:rsidRPr="00F266FB">
              <w:rPr>
                <w:szCs w:val="18"/>
              </w:rPr>
              <w:t xml:space="preserve"> (please see </w:t>
            </w:r>
            <w:hyperlink w:anchor="O_86962" w:history="1">
              <w:r w:rsidRPr="00F266FB">
                <w:rPr>
                  <w:rStyle w:val="HotSpot"/>
                  <w:i/>
                  <w:sz w:val="18"/>
                  <w:szCs w:val="18"/>
                </w:rPr>
                <w:t>Setting Permissions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O_86962 \h</w:instrText>
            </w:r>
            <w:r w:rsidRPr="00F266FB">
              <w:rPr>
                <w:i/>
                <w:color w:val="000000"/>
                <w:szCs w:val="18"/>
              </w:rPr>
            </w:r>
            <w:r w:rsidRPr="00F266FB">
              <w:rPr>
                <w:i/>
                <w:color w:val="000000"/>
                <w:szCs w:val="18"/>
              </w:rPr>
              <w:fldChar w:fldCharType="separate"/>
            </w:r>
            <w:r w:rsidR="0048640B">
              <w:rPr>
                <w:i/>
                <w:noProof/>
                <w:color w:val="000000"/>
                <w:szCs w:val="18"/>
              </w:rPr>
              <w:t>2</w:t>
            </w:r>
            <w:r w:rsidRPr="00F266FB">
              <w:rPr>
                <w:i/>
                <w:color w:val="000000"/>
                <w:szCs w:val="18"/>
              </w:rPr>
              <w:fldChar w:fldCharType="end"/>
            </w:r>
            <w:r w:rsidRPr="00F266FB">
              <w:rPr>
                <w:szCs w:val="18"/>
              </w:rPr>
              <w:t>).</w:t>
            </w:r>
          </w:p>
        </w:tc>
      </w:tr>
      <w:tr w:rsidR="00BD70E1" w:rsidRPr="00F266FB" w:rsidTr="000A48CD">
        <w:trPr>
          <w:cantSplit/>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791E4D" w:rsidP="00AE6877">
            <w:pPr>
              <w:pStyle w:val="CheckBox-Table"/>
              <w:rPr>
                <w:sz w:val="18"/>
                <w:szCs w:val="18"/>
                <w:lang w:val="en-NZ"/>
              </w:rPr>
            </w:pPr>
            <w:r>
              <w:rPr>
                <w:sz w:val="18"/>
                <w:szCs w:val="18"/>
              </w:rPr>
              <w:pict>
                <v:shape id="_x0000_i1026" type="#_x0000_t75" style="width:17.55pt;height:17.5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Upgrade to the SIMS 2018 Summer Release (SIMS 7.182) or later as soon as possible to enable dry runs to be carried </w:t>
            </w:r>
            <w:r w:rsidRPr="00F266FB">
              <w:rPr>
                <w:rStyle w:val="HotSpot"/>
                <w:sz w:val="18"/>
                <w:szCs w:val="18"/>
              </w:rPr>
              <w:t>out</w:t>
            </w:r>
            <w:bookmarkStart w:id="3" w:name="H_106546"/>
            <w:bookmarkEnd w:id="3"/>
            <w:r w:rsidRPr="00F266FB">
              <w:rPr>
                <w:szCs w:val="18"/>
              </w:rPr>
              <w:t xml:space="preserve"> (please see </w:t>
            </w:r>
            <w:hyperlink w:anchor="O_86194" w:history="1">
              <w:r w:rsidRPr="00F266FB">
                <w:rPr>
                  <w:rStyle w:val="HotSpot"/>
                  <w:i/>
                  <w:sz w:val="18"/>
                  <w:szCs w:val="18"/>
                </w:rPr>
                <w:t>What Version of SIMS is Required?</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O_86194 \h</w:instrText>
            </w:r>
            <w:r w:rsidRPr="00F266FB">
              <w:rPr>
                <w:i/>
                <w:color w:val="000000"/>
                <w:szCs w:val="18"/>
              </w:rPr>
            </w:r>
            <w:r w:rsidRPr="00F266FB">
              <w:rPr>
                <w:i/>
                <w:color w:val="000000"/>
                <w:szCs w:val="18"/>
              </w:rPr>
              <w:fldChar w:fldCharType="separate"/>
            </w:r>
            <w:r w:rsidR="0048640B">
              <w:rPr>
                <w:i/>
                <w:noProof/>
                <w:color w:val="000000"/>
                <w:szCs w:val="18"/>
              </w:rPr>
              <w:t>3</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791E4D" w:rsidP="00AE6877">
            <w:pPr>
              <w:pStyle w:val="CheckBox-Table"/>
              <w:rPr>
                <w:sz w:val="18"/>
                <w:szCs w:val="18"/>
                <w:lang w:val="en-NZ"/>
              </w:rPr>
            </w:pPr>
            <w:r>
              <w:rPr>
                <w:sz w:val="18"/>
                <w:szCs w:val="18"/>
              </w:rPr>
              <w:pict>
                <v:shape id="_x0000_i1027" type="#_x0000_t75" style="width:17.55pt;height:17.5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with your System Administrator/Manager that the latest fileset version has been </w:t>
            </w:r>
            <w:r w:rsidRPr="00F266FB">
              <w:rPr>
                <w:rStyle w:val="HotSpot"/>
                <w:sz w:val="18"/>
                <w:szCs w:val="18"/>
              </w:rPr>
              <w:t>imported</w:t>
            </w:r>
            <w:bookmarkStart w:id="4" w:name="H_89322"/>
            <w:bookmarkEnd w:id="4"/>
            <w:r w:rsidRPr="00F266FB">
              <w:rPr>
                <w:szCs w:val="18"/>
              </w:rPr>
              <w:t xml:space="preserve"> (please see </w:t>
            </w:r>
            <w:hyperlink w:anchor="O_89143" w:history="1">
              <w:r w:rsidRPr="00F266FB">
                <w:rPr>
                  <w:rStyle w:val="HotSpot"/>
                  <w:i/>
                  <w:sz w:val="18"/>
                  <w:szCs w:val="18"/>
                </w:rPr>
                <w:t>Importing Revised Filesets for Validation and Reports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O_89143 \h</w:instrText>
            </w:r>
            <w:r w:rsidRPr="00F266FB">
              <w:rPr>
                <w:i/>
                <w:color w:val="000000"/>
                <w:szCs w:val="18"/>
              </w:rPr>
            </w:r>
            <w:r w:rsidRPr="00F266FB">
              <w:rPr>
                <w:i/>
                <w:color w:val="000000"/>
                <w:szCs w:val="18"/>
              </w:rPr>
              <w:fldChar w:fldCharType="separate"/>
            </w:r>
            <w:r w:rsidR="0048640B">
              <w:rPr>
                <w:i/>
                <w:noProof/>
                <w:color w:val="000000"/>
                <w:szCs w:val="18"/>
              </w:rPr>
              <w:t>4</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791E4D" w:rsidP="00AE6877">
            <w:pPr>
              <w:pStyle w:val="CheckBox-Table"/>
              <w:rPr>
                <w:sz w:val="18"/>
                <w:szCs w:val="18"/>
                <w:lang w:val="en-NZ"/>
              </w:rPr>
            </w:pPr>
            <w:r>
              <w:rPr>
                <w:sz w:val="18"/>
                <w:szCs w:val="18"/>
              </w:rPr>
              <w:pict>
                <v:shape id="_x0000_i1028"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Carry out a dry run to determine what information needs to be </w:t>
            </w:r>
            <w:r w:rsidRPr="00F266FB">
              <w:rPr>
                <w:rStyle w:val="HotSpot"/>
                <w:sz w:val="18"/>
                <w:szCs w:val="18"/>
              </w:rPr>
              <w:t>updated</w:t>
            </w:r>
            <w:bookmarkStart w:id="5" w:name="H_106545"/>
            <w:bookmarkEnd w:id="5"/>
            <w:r w:rsidRPr="00F266FB">
              <w:rPr>
                <w:szCs w:val="18"/>
              </w:rPr>
              <w:t xml:space="preserve"> (please see </w:t>
            </w:r>
            <w:hyperlink w:anchor="O_87968" w:history="1">
              <w:r w:rsidRPr="00F266FB">
                <w:rPr>
                  <w:rStyle w:val="HotSpot"/>
                  <w:i/>
                  <w:sz w:val="18"/>
                  <w:szCs w:val="18"/>
                </w:rPr>
                <w:t>Why Carry out a Dry Run?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O_87968 \h</w:instrText>
            </w:r>
            <w:r w:rsidRPr="00F266FB">
              <w:rPr>
                <w:i/>
                <w:color w:val="000000"/>
                <w:szCs w:val="18"/>
              </w:rPr>
            </w:r>
            <w:r w:rsidRPr="00F266FB">
              <w:rPr>
                <w:i/>
                <w:color w:val="000000"/>
                <w:szCs w:val="18"/>
              </w:rPr>
              <w:fldChar w:fldCharType="separate"/>
            </w:r>
            <w:r w:rsidR="0048640B">
              <w:rPr>
                <w:i/>
                <w:noProof/>
                <w:color w:val="000000"/>
                <w:szCs w:val="18"/>
              </w:rPr>
              <w:t>9</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29"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School Level </w:t>
            </w:r>
            <w:r w:rsidRPr="00F266FB">
              <w:rPr>
                <w:rStyle w:val="HotSpot"/>
                <w:sz w:val="18"/>
                <w:szCs w:val="18"/>
              </w:rPr>
              <w:t>information</w:t>
            </w:r>
            <w:bookmarkStart w:id="6" w:name="H_89334"/>
            <w:bookmarkEnd w:id="6"/>
            <w:r w:rsidRPr="00F266FB">
              <w:rPr>
                <w:szCs w:val="18"/>
              </w:rPr>
              <w:t xml:space="preserve"> (please see </w:t>
            </w:r>
            <w:hyperlink w:anchor="O_89314" w:history="1">
              <w:r w:rsidRPr="00F266FB">
                <w:rPr>
                  <w:rStyle w:val="HotSpot"/>
                  <w:i/>
                  <w:sz w:val="18"/>
                  <w:szCs w:val="18"/>
                </w:rPr>
                <w:t>Preparing School Level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O_89314 \h</w:instrText>
            </w:r>
            <w:r w:rsidRPr="00F266FB">
              <w:rPr>
                <w:i/>
                <w:color w:val="000000"/>
                <w:szCs w:val="18"/>
              </w:rPr>
            </w:r>
            <w:r w:rsidRPr="00F266FB">
              <w:rPr>
                <w:i/>
                <w:color w:val="000000"/>
                <w:szCs w:val="18"/>
              </w:rPr>
              <w:fldChar w:fldCharType="separate"/>
            </w:r>
            <w:r w:rsidR="0048640B">
              <w:rPr>
                <w:i/>
                <w:noProof/>
                <w:color w:val="000000"/>
                <w:szCs w:val="18"/>
              </w:rPr>
              <w:t>17</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0"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that leavers and re-admissions have been </w:t>
            </w:r>
            <w:r w:rsidRPr="00F266FB">
              <w:rPr>
                <w:rStyle w:val="HotSpot"/>
                <w:sz w:val="18"/>
                <w:szCs w:val="18"/>
              </w:rPr>
              <w:t>recorded</w:t>
            </w:r>
            <w:bookmarkStart w:id="7" w:name="H_89344"/>
            <w:bookmarkEnd w:id="7"/>
            <w:r w:rsidRPr="00F266FB">
              <w:rPr>
                <w:szCs w:val="18"/>
              </w:rPr>
              <w:t xml:space="preserve"> (please see </w:t>
            </w:r>
            <w:hyperlink w:anchor="O_90110" w:history="1">
              <w:r w:rsidRPr="00F266FB">
                <w:rPr>
                  <w:rStyle w:val="HotSpot"/>
                  <w:i/>
                  <w:sz w:val="18"/>
                  <w:szCs w:val="18"/>
                </w:rPr>
                <w:t>Recording Leavers and Re-Admissions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O_90110 \h</w:instrText>
            </w:r>
            <w:r w:rsidRPr="00F266FB">
              <w:rPr>
                <w:i/>
                <w:color w:val="000000"/>
                <w:szCs w:val="18"/>
              </w:rPr>
            </w:r>
            <w:r w:rsidRPr="00F266FB">
              <w:rPr>
                <w:i/>
                <w:color w:val="000000"/>
                <w:szCs w:val="18"/>
              </w:rPr>
              <w:fldChar w:fldCharType="separate"/>
            </w:r>
            <w:r w:rsidR="0048640B">
              <w:rPr>
                <w:i/>
                <w:noProof/>
                <w:color w:val="000000"/>
                <w:szCs w:val="18"/>
              </w:rPr>
              <w:t>26</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1"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Delete any student records that have been created in </w:t>
            </w:r>
            <w:r w:rsidRPr="00F266FB">
              <w:rPr>
                <w:rStyle w:val="HotSpot"/>
                <w:sz w:val="18"/>
                <w:szCs w:val="18"/>
              </w:rPr>
              <w:t>error</w:t>
            </w:r>
            <w:bookmarkStart w:id="8" w:name="H_89350"/>
            <w:bookmarkEnd w:id="8"/>
            <w:r w:rsidRPr="00F266FB">
              <w:rPr>
                <w:szCs w:val="18"/>
              </w:rPr>
              <w:t xml:space="preserve"> (please see </w:t>
            </w:r>
            <w:hyperlink w:anchor="O_88919" w:history="1">
              <w:r w:rsidRPr="00F266FB">
                <w:rPr>
                  <w:rStyle w:val="HotSpot"/>
                  <w:i/>
                  <w:sz w:val="18"/>
                  <w:szCs w:val="18"/>
                </w:rPr>
                <w:t>Deleting Student Records Entered in Error</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O_88919 \h</w:instrText>
            </w:r>
            <w:r w:rsidRPr="00F266FB">
              <w:rPr>
                <w:i/>
                <w:color w:val="000000"/>
                <w:szCs w:val="18"/>
              </w:rPr>
            </w:r>
            <w:r w:rsidRPr="00F266FB">
              <w:rPr>
                <w:i/>
                <w:color w:val="000000"/>
                <w:szCs w:val="18"/>
              </w:rPr>
              <w:fldChar w:fldCharType="separate"/>
            </w:r>
            <w:r w:rsidR="0048640B">
              <w:rPr>
                <w:i/>
                <w:noProof/>
                <w:color w:val="000000"/>
                <w:szCs w:val="18"/>
              </w:rPr>
              <w:t>30</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2"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95376">
            <w:pPr>
              <w:pStyle w:val="TableBodyText"/>
              <w:rPr>
                <w:szCs w:val="18"/>
                <w:lang w:val="en-NZ"/>
              </w:rPr>
            </w:pPr>
            <w:r w:rsidRPr="00F266FB">
              <w:rPr>
                <w:szCs w:val="18"/>
              </w:rPr>
              <w:t xml:space="preserve">Check the students’ basic </w:t>
            </w:r>
            <w:r w:rsidRPr="00F266FB">
              <w:rPr>
                <w:rStyle w:val="HotSpot"/>
                <w:sz w:val="18"/>
                <w:szCs w:val="18"/>
              </w:rPr>
              <w:t>details</w:t>
            </w:r>
            <w:bookmarkStart w:id="9" w:name="H_89335"/>
            <w:bookmarkEnd w:id="9"/>
            <w:r w:rsidRPr="00F266FB">
              <w:rPr>
                <w:szCs w:val="18"/>
              </w:rPr>
              <w:t xml:space="preserve"> (please see </w:t>
            </w:r>
            <w:hyperlink w:anchor="O_103746" w:history="1">
              <w:r w:rsidRPr="00F266FB">
                <w:rPr>
                  <w:rStyle w:val="HotSpot"/>
                  <w:i/>
                  <w:sz w:val="18"/>
                  <w:szCs w:val="18"/>
                </w:rPr>
                <w:t>Checking Student Details</w:t>
              </w:r>
            </w:hyperlink>
            <w:r w:rsidRPr="00F266FB">
              <w:rPr>
                <w:szCs w:val="18"/>
              </w:rPr>
              <w:t xml:space="preserve"> on page</w:t>
            </w:r>
            <w:r w:rsidR="00A95376">
              <w:rPr>
                <w:szCs w:val="18"/>
              </w:rPr>
              <w:t> </w:t>
            </w:r>
            <w:r w:rsidRPr="00F266FB">
              <w:rPr>
                <w:i/>
                <w:color w:val="000000"/>
                <w:szCs w:val="18"/>
              </w:rPr>
              <w:fldChar w:fldCharType="begin"/>
            </w:r>
            <w:r w:rsidR="00AE6877" w:rsidRPr="00F266FB">
              <w:rPr>
                <w:i/>
                <w:color w:val="000000"/>
                <w:szCs w:val="18"/>
              </w:rPr>
              <w:instrText>PAGEREF O_103746 \h</w:instrText>
            </w:r>
            <w:r w:rsidRPr="00F266FB">
              <w:rPr>
                <w:i/>
                <w:color w:val="000000"/>
                <w:szCs w:val="18"/>
              </w:rPr>
            </w:r>
            <w:r w:rsidRPr="00F266FB">
              <w:rPr>
                <w:i/>
                <w:color w:val="000000"/>
                <w:szCs w:val="18"/>
              </w:rPr>
              <w:fldChar w:fldCharType="separate"/>
            </w:r>
            <w:r w:rsidR="0048640B">
              <w:rPr>
                <w:i/>
                <w:noProof/>
                <w:color w:val="000000"/>
                <w:szCs w:val="18"/>
              </w:rPr>
              <w:t>21</w:t>
            </w:r>
            <w:r w:rsidRPr="00F266FB">
              <w:rPr>
                <w:i/>
                <w:color w:val="000000"/>
                <w:szCs w:val="18"/>
              </w:rPr>
              <w:fldChar w:fldCharType="end"/>
            </w:r>
            <w:r w:rsidRPr="00F266FB">
              <w:rPr>
                <w:szCs w:val="18"/>
              </w:rPr>
              <w:t>).</w:t>
            </w:r>
          </w:p>
        </w:tc>
      </w:tr>
      <w:tr w:rsidR="00BD70E1" w:rsidRPr="00F266FB" w:rsidTr="000A48CD">
        <w:trPr>
          <w:cantSplit/>
          <w:trHeight w:val="300"/>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3"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the enrolment status, admission date and boarder </w:t>
            </w:r>
            <w:r w:rsidRPr="00F266FB">
              <w:rPr>
                <w:rStyle w:val="HotSpot"/>
                <w:sz w:val="18"/>
                <w:szCs w:val="18"/>
              </w:rPr>
              <w:t>status</w:t>
            </w:r>
            <w:bookmarkStart w:id="10" w:name="H_89336"/>
            <w:bookmarkEnd w:id="10"/>
            <w:r w:rsidRPr="00F266FB">
              <w:rPr>
                <w:szCs w:val="18"/>
              </w:rPr>
              <w:t xml:space="preserve"> (please see </w:t>
            </w:r>
            <w:hyperlink w:anchor="O_90117" w:history="1">
              <w:r w:rsidRPr="00F266FB">
                <w:rPr>
                  <w:rStyle w:val="HotSpot"/>
                  <w:i/>
                  <w:sz w:val="18"/>
                  <w:szCs w:val="18"/>
                </w:rPr>
                <w:t>Checking Enrolment Status, Admission Date and Boarder Status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O_90117 \h</w:instrText>
            </w:r>
            <w:r w:rsidRPr="00F266FB">
              <w:rPr>
                <w:i/>
                <w:color w:val="000000"/>
                <w:szCs w:val="18"/>
              </w:rPr>
            </w:r>
            <w:r w:rsidRPr="00F266FB">
              <w:rPr>
                <w:i/>
                <w:color w:val="000000"/>
                <w:szCs w:val="18"/>
              </w:rPr>
              <w:fldChar w:fldCharType="separate"/>
            </w:r>
            <w:r w:rsidR="0048640B">
              <w:rPr>
                <w:i/>
                <w:noProof/>
                <w:color w:val="000000"/>
                <w:szCs w:val="18"/>
              </w:rPr>
              <w:t>39</w:t>
            </w:r>
            <w:r w:rsidRPr="00F266FB">
              <w:rPr>
                <w:i/>
                <w:color w:val="000000"/>
                <w:szCs w:val="18"/>
              </w:rPr>
              <w:fldChar w:fldCharType="end"/>
            </w:r>
            <w:r w:rsidRPr="00F266FB">
              <w:rPr>
                <w:szCs w:val="18"/>
              </w:rPr>
              <w:t>).</w:t>
            </w:r>
          </w:p>
        </w:tc>
      </w:tr>
      <w:tr w:rsidR="00BD70E1" w:rsidRPr="00F266FB" w:rsidTr="000A48CD">
        <w:trPr>
          <w:cantSplit/>
          <w:trHeight w:val="300"/>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4"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and correct </w:t>
            </w:r>
            <w:r w:rsidRPr="00F266FB">
              <w:rPr>
                <w:rStyle w:val="HotSpot"/>
                <w:sz w:val="18"/>
                <w:szCs w:val="18"/>
              </w:rPr>
              <w:t>UPNs</w:t>
            </w:r>
            <w:bookmarkStart w:id="11" w:name="H_89337"/>
            <w:bookmarkEnd w:id="11"/>
            <w:r w:rsidRPr="00F266FB">
              <w:rPr>
                <w:szCs w:val="18"/>
              </w:rPr>
              <w:t xml:space="preserve"> (please see </w:t>
            </w:r>
            <w:hyperlink w:anchor="O_90118" w:history="1">
              <w:r w:rsidRPr="00F266FB">
                <w:rPr>
                  <w:rStyle w:val="HotSpot"/>
                  <w:i/>
                  <w:sz w:val="18"/>
                  <w:szCs w:val="18"/>
                </w:rPr>
                <w:t>Checking Unique Pupil Numbers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O_90118 \h</w:instrText>
            </w:r>
            <w:r w:rsidRPr="00F266FB">
              <w:rPr>
                <w:i/>
                <w:color w:val="000000"/>
                <w:szCs w:val="18"/>
              </w:rPr>
            </w:r>
            <w:r w:rsidRPr="00F266FB">
              <w:rPr>
                <w:i/>
                <w:color w:val="000000"/>
                <w:szCs w:val="18"/>
              </w:rPr>
              <w:fldChar w:fldCharType="separate"/>
            </w:r>
            <w:r w:rsidR="0048640B">
              <w:rPr>
                <w:i/>
                <w:noProof/>
                <w:color w:val="000000"/>
                <w:szCs w:val="18"/>
              </w:rPr>
              <w:t>40</w:t>
            </w:r>
            <w:r w:rsidRPr="00F266FB">
              <w:rPr>
                <w:i/>
                <w:color w:val="000000"/>
                <w:szCs w:val="18"/>
              </w:rPr>
              <w:fldChar w:fldCharType="end"/>
            </w:r>
            <w:r w:rsidRPr="00F266FB">
              <w:rPr>
                <w:szCs w:val="18"/>
              </w:rPr>
              <w:t>).</w:t>
            </w:r>
          </w:p>
        </w:tc>
      </w:tr>
      <w:tr w:rsidR="00BD70E1" w:rsidRPr="00F266FB" w:rsidTr="000A48CD">
        <w:trPr>
          <w:cantSplit/>
          <w:trHeight w:val="300"/>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5"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and correct unique learner </w:t>
            </w:r>
            <w:r w:rsidRPr="00F266FB">
              <w:rPr>
                <w:rStyle w:val="HotSpot"/>
                <w:sz w:val="18"/>
                <w:szCs w:val="18"/>
              </w:rPr>
              <w:t>numbers</w:t>
            </w:r>
            <w:bookmarkStart w:id="12" w:name="H_89338"/>
            <w:bookmarkEnd w:id="12"/>
            <w:r w:rsidRPr="00F266FB">
              <w:rPr>
                <w:szCs w:val="18"/>
              </w:rPr>
              <w:t xml:space="preserve"> (please see </w:t>
            </w:r>
            <w:hyperlink w:anchor="O_90119" w:history="1">
              <w:r w:rsidRPr="00F266FB">
                <w:rPr>
                  <w:rStyle w:val="HotSpot"/>
                  <w:i/>
                  <w:sz w:val="18"/>
                  <w:szCs w:val="18"/>
                </w:rPr>
                <w:t>Checking Unique Learner Numbers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O_90119 \h</w:instrText>
            </w:r>
            <w:r w:rsidRPr="00F266FB">
              <w:rPr>
                <w:i/>
                <w:color w:val="000000"/>
                <w:szCs w:val="18"/>
              </w:rPr>
            </w:r>
            <w:r w:rsidRPr="00F266FB">
              <w:rPr>
                <w:i/>
                <w:color w:val="000000"/>
                <w:szCs w:val="18"/>
              </w:rPr>
              <w:fldChar w:fldCharType="separate"/>
            </w:r>
            <w:r w:rsidR="0048640B">
              <w:rPr>
                <w:i/>
                <w:noProof/>
                <w:color w:val="000000"/>
                <w:szCs w:val="18"/>
              </w:rPr>
              <w:t>43</w:t>
            </w:r>
            <w:r w:rsidRPr="00F266FB">
              <w:rPr>
                <w:i/>
                <w:color w:val="000000"/>
                <w:szCs w:val="18"/>
              </w:rPr>
              <w:fldChar w:fldCharType="end"/>
            </w:r>
            <w:r w:rsidRPr="00F266FB">
              <w:rPr>
                <w:szCs w:val="18"/>
              </w:rPr>
              <w:t>).</w:t>
            </w:r>
          </w:p>
        </w:tc>
      </w:tr>
      <w:tr w:rsidR="00BD70E1" w:rsidRPr="00F266FB" w:rsidTr="000A48CD">
        <w:trPr>
          <w:cantSplit/>
          <w:trHeight w:val="300"/>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6"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and correct part-time student </w:t>
            </w:r>
            <w:r w:rsidRPr="00F266FB">
              <w:rPr>
                <w:rStyle w:val="HotSpot"/>
                <w:sz w:val="18"/>
                <w:szCs w:val="18"/>
              </w:rPr>
              <w:t>information</w:t>
            </w:r>
            <w:bookmarkStart w:id="13" w:name="H_89339"/>
            <w:bookmarkEnd w:id="13"/>
            <w:r w:rsidRPr="00F266FB">
              <w:rPr>
                <w:szCs w:val="18"/>
              </w:rPr>
              <w:t xml:space="preserve"> (please see </w:t>
            </w:r>
            <w:hyperlink w:anchor="O_90120" w:history="1">
              <w:r w:rsidRPr="00F266FB">
                <w:rPr>
                  <w:rStyle w:val="HotSpot"/>
                  <w:i/>
                  <w:sz w:val="18"/>
                  <w:szCs w:val="18"/>
                </w:rPr>
                <w:t>Checking Student's Part-Time Details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O_90120 \h</w:instrText>
            </w:r>
            <w:r w:rsidRPr="00F266FB">
              <w:rPr>
                <w:i/>
                <w:color w:val="000000"/>
                <w:szCs w:val="18"/>
              </w:rPr>
            </w:r>
            <w:r w:rsidRPr="00F266FB">
              <w:rPr>
                <w:i/>
                <w:color w:val="000000"/>
                <w:szCs w:val="18"/>
              </w:rPr>
              <w:fldChar w:fldCharType="separate"/>
            </w:r>
            <w:r w:rsidR="0048640B">
              <w:rPr>
                <w:i/>
                <w:noProof/>
                <w:color w:val="000000"/>
                <w:szCs w:val="18"/>
              </w:rPr>
              <w:t>44</w:t>
            </w:r>
            <w:r w:rsidRPr="00F266FB">
              <w:rPr>
                <w:i/>
                <w:color w:val="000000"/>
                <w:szCs w:val="18"/>
              </w:rPr>
              <w:fldChar w:fldCharType="end"/>
            </w:r>
            <w:r w:rsidRPr="00F266FB">
              <w:rPr>
                <w:szCs w:val="18"/>
              </w:rPr>
              <w:t>).</w:t>
            </w:r>
          </w:p>
        </w:tc>
      </w:tr>
      <w:tr w:rsidR="00BD70E1" w:rsidRPr="00F266FB" w:rsidTr="000A48CD">
        <w:trPr>
          <w:cantSplit/>
          <w:trHeight w:val="300"/>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7"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and correct the national curriculum year </w:t>
            </w:r>
            <w:r w:rsidRPr="00F266FB">
              <w:rPr>
                <w:rStyle w:val="HotSpot"/>
                <w:sz w:val="18"/>
                <w:szCs w:val="18"/>
              </w:rPr>
              <w:t>group</w:t>
            </w:r>
            <w:bookmarkStart w:id="14" w:name="H_89340"/>
            <w:bookmarkEnd w:id="14"/>
            <w:r w:rsidRPr="00F266FB">
              <w:rPr>
                <w:szCs w:val="18"/>
              </w:rPr>
              <w:t xml:space="preserve"> (please see </w:t>
            </w:r>
            <w:hyperlink w:anchor="O_34799" w:history="1">
              <w:r w:rsidRPr="00F266FB">
                <w:rPr>
                  <w:rStyle w:val="HotSpot"/>
                  <w:i/>
                  <w:sz w:val="18"/>
                  <w:szCs w:val="18"/>
                </w:rPr>
                <w:t>Checking National Curriculum Year Groups</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O_34799 \h</w:instrText>
            </w:r>
            <w:r w:rsidRPr="00F266FB">
              <w:rPr>
                <w:i/>
                <w:color w:val="000000"/>
                <w:szCs w:val="18"/>
              </w:rPr>
            </w:r>
            <w:r w:rsidRPr="00F266FB">
              <w:rPr>
                <w:i/>
                <w:color w:val="000000"/>
                <w:szCs w:val="18"/>
              </w:rPr>
              <w:fldChar w:fldCharType="separate"/>
            </w:r>
            <w:r w:rsidR="0048640B">
              <w:rPr>
                <w:i/>
                <w:noProof/>
                <w:color w:val="000000"/>
                <w:szCs w:val="18"/>
              </w:rPr>
              <w:t>30</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8"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and correct each student </w:t>
            </w:r>
            <w:r w:rsidRPr="00F266FB">
              <w:rPr>
                <w:rStyle w:val="HotSpot"/>
                <w:sz w:val="18"/>
                <w:szCs w:val="18"/>
              </w:rPr>
              <w:t>home address</w:t>
            </w:r>
            <w:bookmarkStart w:id="15" w:name="H_112000"/>
            <w:bookmarkEnd w:id="15"/>
            <w:r w:rsidRPr="00F266FB">
              <w:rPr>
                <w:szCs w:val="18"/>
              </w:rPr>
              <w:t xml:space="preserve"> (please see </w:t>
            </w:r>
            <w:hyperlink w:anchor="O_90125" w:history="1">
              <w:r w:rsidRPr="00F266FB">
                <w:rPr>
                  <w:rStyle w:val="HotSpot"/>
                  <w:i/>
                  <w:sz w:val="18"/>
                  <w:szCs w:val="18"/>
                </w:rPr>
                <w:t>Checking Home Address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O_90125 \h</w:instrText>
            </w:r>
            <w:r w:rsidRPr="00F266FB">
              <w:rPr>
                <w:i/>
                <w:color w:val="000000"/>
                <w:szCs w:val="18"/>
              </w:rPr>
            </w:r>
            <w:r w:rsidRPr="00F266FB">
              <w:rPr>
                <w:i/>
                <w:color w:val="000000"/>
                <w:szCs w:val="18"/>
              </w:rPr>
              <w:fldChar w:fldCharType="separate"/>
            </w:r>
            <w:r w:rsidR="0048640B">
              <w:rPr>
                <w:i/>
                <w:noProof/>
                <w:color w:val="000000"/>
                <w:szCs w:val="18"/>
              </w:rPr>
              <w:t>45</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39"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free school meal eligibility </w:t>
            </w:r>
            <w:r w:rsidRPr="00F266FB">
              <w:rPr>
                <w:rStyle w:val="HotSpot"/>
                <w:sz w:val="18"/>
                <w:szCs w:val="18"/>
              </w:rPr>
              <w:t>information</w:t>
            </w:r>
            <w:bookmarkStart w:id="16" w:name="H_89341"/>
            <w:bookmarkEnd w:id="16"/>
            <w:r w:rsidRPr="00F266FB">
              <w:rPr>
                <w:szCs w:val="18"/>
              </w:rPr>
              <w:t xml:space="preserve"> (please see </w:t>
            </w:r>
            <w:hyperlink w:anchor="O_90126" w:history="1">
              <w:r w:rsidRPr="00F266FB">
                <w:rPr>
                  <w:rStyle w:val="HotSpot"/>
                  <w:i/>
                  <w:sz w:val="18"/>
                  <w:szCs w:val="18"/>
                </w:rPr>
                <w:t>Checking Free School Meals Eligibility</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O_90126 \h</w:instrText>
            </w:r>
            <w:r w:rsidRPr="00F266FB">
              <w:rPr>
                <w:i/>
                <w:color w:val="000000"/>
                <w:szCs w:val="18"/>
              </w:rPr>
            </w:r>
            <w:r w:rsidRPr="00F266FB">
              <w:rPr>
                <w:i/>
                <w:color w:val="000000"/>
                <w:szCs w:val="18"/>
              </w:rPr>
              <w:fldChar w:fldCharType="separate"/>
            </w:r>
            <w:r w:rsidR="0048640B">
              <w:rPr>
                <w:i/>
                <w:noProof/>
                <w:color w:val="000000"/>
                <w:szCs w:val="18"/>
              </w:rPr>
              <w:t>46</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40"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ethnic and cultural </w:t>
            </w:r>
            <w:r w:rsidRPr="00F266FB">
              <w:rPr>
                <w:rStyle w:val="HotSpot"/>
                <w:sz w:val="18"/>
                <w:szCs w:val="18"/>
              </w:rPr>
              <w:t>information</w:t>
            </w:r>
            <w:bookmarkStart w:id="17" w:name="H_89342"/>
            <w:bookmarkEnd w:id="17"/>
            <w:r w:rsidRPr="00F266FB">
              <w:rPr>
                <w:szCs w:val="18"/>
              </w:rPr>
              <w:t xml:space="preserve"> (please see </w:t>
            </w:r>
            <w:hyperlink w:anchor="O_90127" w:history="1">
              <w:r w:rsidRPr="00F266FB">
                <w:rPr>
                  <w:rStyle w:val="HotSpot"/>
                  <w:i/>
                  <w:sz w:val="18"/>
                  <w:szCs w:val="18"/>
                </w:rPr>
                <w:t>Checking Ethnic and Cultural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O_90127 \h</w:instrText>
            </w:r>
            <w:r w:rsidRPr="00F266FB">
              <w:rPr>
                <w:i/>
                <w:color w:val="000000"/>
                <w:szCs w:val="18"/>
              </w:rPr>
            </w:r>
            <w:r w:rsidRPr="00F266FB">
              <w:rPr>
                <w:i/>
                <w:color w:val="000000"/>
                <w:szCs w:val="18"/>
              </w:rPr>
              <w:fldChar w:fldCharType="separate"/>
            </w:r>
            <w:r w:rsidR="0048640B">
              <w:rPr>
                <w:i/>
                <w:noProof/>
                <w:color w:val="000000"/>
                <w:szCs w:val="18"/>
              </w:rPr>
              <w:t>48</w:t>
            </w:r>
            <w:r w:rsidRPr="00F266FB">
              <w:rPr>
                <w:i/>
                <w:color w:val="000000"/>
                <w:szCs w:val="18"/>
              </w:rPr>
              <w:fldChar w:fldCharType="end"/>
            </w:r>
            <w:r w:rsidRPr="00F266FB">
              <w:rPr>
                <w:szCs w:val="18"/>
              </w:rPr>
              <w:t>).</w:t>
            </w:r>
          </w:p>
        </w:tc>
      </w:tr>
      <w:tr w:rsidR="00BD70E1" w:rsidRPr="00F266FB" w:rsidTr="000A48CD">
        <w:trPr>
          <w:cantSplit/>
          <w:trHeight w:val="566"/>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lastRenderedPageBreak/>
              <w:pict>
                <v:shape id="_x0000_i1041"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the Youth Support Services Agreement (YSSA) </w:t>
            </w:r>
            <w:r w:rsidRPr="00F266FB">
              <w:rPr>
                <w:rStyle w:val="HotSpot"/>
                <w:sz w:val="18"/>
                <w:szCs w:val="18"/>
              </w:rPr>
              <w:t>status</w:t>
            </w:r>
            <w:bookmarkStart w:id="18" w:name="H_106531"/>
            <w:bookmarkEnd w:id="18"/>
            <w:r w:rsidRPr="00F266FB">
              <w:rPr>
                <w:szCs w:val="18"/>
              </w:rPr>
              <w:t xml:space="preserve"> (please see </w:t>
            </w:r>
            <w:hyperlink w:anchor="O_90128" w:history="1">
              <w:r w:rsidRPr="00F266FB">
                <w:rPr>
                  <w:rStyle w:val="HotSpot"/>
                  <w:i/>
                  <w:sz w:val="18"/>
                  <w:szCs w:val="18"/>
                </w:rPr>
                <w:t>Checking Additional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O_90128 \h</w:instrText>
            </w:r>
            <w:r w:rsidRPr="00F266FB">
              <w:rPr>
                <w:i/>
                <w:color w:val="000000"/>
                <w:szCs w:val="18"/>
              </w:rPr>
            </w:r>
            <w:r w:rsidRPr="00F266FB">
              <w:rPr>
                <w:i/>
                <w:color w:val="000000"/>
                <w:szCs w:val="18"/>
              </w:rPr>
              <w:fldChar w:fldCharType="separate"/>
            </w:r>
            <w:r w:rsidR="0048640B">
              <w:rPr>
                <w:i/>
                <w:noProof/>
                <w:color w:val="000000"/>
                <w:szCs w:val="18"/>
              </w:rPr>
              <w:t>49</w:t>
            </w:r>
            <w:r w:rsidRPr="00F266FB">
              <w:rPr>
                <w:i/>
                <w:color w:val="000000"/>
                <w:szCs w:val="18"/>
              </w:rPr>
              <w:fldChar w:fldCharType="end"/>
            </w:r>
            <w:r w:rsidRPr="00F266FB">
              <w:rPr>
                <w:szCs w:val="18"/>
              </w:rPr>
              <w:t>).</w:t>
            </w:r>
          </w:p>
        </w:tc>
      </w:tr>
      <w:tr w:rsidR="00BD70E1" w:rsidRPr="00F266FB" w:rsidTr="000A48CD">
        <w:trPr>
          <w:cantSplit/>
          <w:trHeight w:val="348"/>
        </w:trPr>
        <w:tc>
          <w:tcPr>
            <w:tcW w:w="1170" w:type="dxa"/>
            <w:tcBorders>
              <w:top w:val="single" w:sz="6" w:space="0" w:color="336699"/>
              <w:left w:val="single" w:sz="6" w:space="0" w:color="336699"/>
              <w:bottom w:val="nil"/>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42" type="#_x0000_t75" style="width:15.05pt;height:15.05pt">
                  <v:imagedata r:id="rId12" o:title=""/>
                  <o:lock v:ext="edit" aspectratio="f"/>
                </v:shape>
              </w:pict>
            </w:r>
          </w:p>
        </w:tc>
        <w:tc>
          <w:tcPr>
            <w:tcW w:w="7823" w:type="dxa"/>
            <w:tcBorders>
              <w:top w:val="single" w:sz="6" w:space="0" w:color="336699"/>
              <w:left w:val="single" w:sz="6" w:space="0" w:color="336699"/>
              <w:bottom w:val="nil"/>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and correct special educational needs </w:t>
            </w:r>
            <w:r w:rsidRPr="00F266FB">
              <w:rPr>
                <w:rStyle w:val="HotSpot"/>
                <w:sz w:val="18"/>
                <w:szCs w:val="18"/>
              </w:rPr>
              <w:t>information</w:t>
            </w:r>
            <w:bookmarkStart w:id="19" w:name="H_89345"/>
            <w:bookmarkEnd w:id="19"/>
            <w:r w:rsidRPr="00F266FB">
              <w:rPr>
                <w:szCs w:val="18"/>
              </w:rPr>
              <w:t xml:space="preserve"> (please see </w:t>
            </w:r>
            <w:hyperlink w:anchor="O_90130" w:history="1">
              <w:r w:rsidRPr="00F266FB">
                <w:rPr>
                  <w:rStyle w:val="HotSpot"/>
                  <w:i/>
                  <w:sz w:val="18"/>
                  <w:szCs w:val="18"/>
                </w:rPr>
                <w:t>Checking Special Educational Needs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O_90130 \h</w:instrText>
            </w:r>
            <w:r w:rsidRPr="00F266FB">
              <w:rPr>
                <w:i/>
                <w:color w:val="000000"/>
                <w:szCs w:val="18"/>
              </w:rPr>
            </w:r>
            <w:r w:rsidRPr="00F266FB">
              <w:rPr>
                <w:i/>
                <w:color w:val="000000"/>
                <w:szCs w:val="18"/>
              </w:rPr>
              <w:fldChar w:fldCharType="separate"/>
            </w:r>
            <w:r w:rsidR="0048640B">
              <w:rPr>
                <w:i/>
                <w:noProof/>
                <w:color w:val="000000"/>
                <w:szCs w:val="18"/>
              </w:rPr>
              <w:t>50</w:t>
            </w:r>
            <w:r w:rsidRPr="00F266FB">
              <w:rPr>
                <w:i/>
                <w:color w:val="000000"/>
                <w:szCs w:val="18"/>
              </w:rPr>
              <w:fldChar w:fldCharType="end"/>
            </w:r>
            <w:r w:rsidRPr="00F266FB">
              <w:rPr>
                <w:szCs w:val="18"/>
              </w:rPr>
              <w:t>).</w:t>
            </w:r>
          </w:p>
        </w:tc>
      </w:tr>
      <w:tr w:rsidR="00BD70E1" w:rsidRPr="00F266FB" w:rsidTr="000A48CD">
        <w:trPr>
          <w:cantSplit/>
          <w:trHeight w:val="348"/>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43"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95376">
            <w:pPr>
              <w:pStyle w:val="TableBodyText"/>
              <w:rPr>
                <w:szCs w:val="18"/>
                <w:lang w:val="en-NZ"/>
              </w:rPr>
            </w:pPr>
            <w:r w:rsidRPr="00F266FB">
              <w:rPr>
                <w:szCs w:val="18"/>
              </w:rPr>
              <w:t xml:space="preserve">Check exclusions </w:t>
            </w:r>
            <w:r w:rsidRPr="00F266FB">
              <w:rPr>
                <w:rStyle w:val="HotSpot"/>
                <w:sz w:val="18"/>
                <w:szCs w:val="18"/>
              </w:rPr>
              <w:t>information</w:t>
            </w:r>
            <w:bookmarkStart w:id="20" w:name="H_89347"/>
            <w:bookmarkEnd w:id="20"/>
            <w:r w:rsidRPr="00F266FB">
              <w:rPr>
                <w:szCs w:val="18"/>
              </w:rPr>
              <w:t xml:space="preserve"> (please see </w:t>
            </w:r>
            <w:hyperlink w:anchor="O_90131" w:history="1">
              <w:r w:rsidRPr="00F266FB">
                <w:rPr>
                  <w:rStyle w:val="HotSpot"/>
                  <w:i/>
                  <w:sz w:val="18"/>
                  <w:szCs w:val="18"/>
                </w:rPr>
                <w:t>Preparing Exclusions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O_90131 \h</w:instrText>
            </w:r>
            <w:r w:rsidRPr="00F266FB">
              <w:rPr>
                <w:i/>
                <w:color w:val="000000"/>
                <w:szCs w:val="18"/>
              </w:rPr>
            </w:r>
            <w:r w:rsidRPr="00F266FB">
              <w:rPr>
                <w:i/>
                <w:color w:val="000000"/>
                <w:szCs w:val="18"/>
              </w:rPr>
              <w:fldChar w:fldCharType="separate"/>
            </w:r>
            <w:r w:rsidR="0048640B">
              <w:rPr>
                <w:i/>
                <w:noProof/>
                <w:color w:val="000000"/>
                <w:szCs w:val="18"/>
              </w:rPr>
              <w:t>53</w:t>
            </w:r>
            <w:r w:rsidRPr="00F266FB">
              <w:rPr>
                <w:i/>
                <w:color w:val="000000"/>
                <w:szCs w:val="18"/>
              </w:rPr>
              <w:fldChar w:fldCharType="end"/>
            </w:r>
            <w:r w:rsidR="00A95376">
              <w:rPr>
                <w:szCs w:val="18"/>
              </w:rPr>
              <w:t>).</w:t>
            </w:r>
          </w:p>
        </w:tc>
      </w:tr>
      <w:tr w:rsidR="00BD70E1" w:rsidRPr="00F266FB" w:rsidTr="000A48CD">
        <w:trPr>
          <w:cantSplit/>
          <w:trHeight w:val="348"/>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44"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lang w:val="en-NZ"/>
              </w:rPr>
            </w:pPr>
            <w:r w:rsidRPr="00F266FB">
              <w:rPr>
                <w:szCs w:val="18"/>
              </w:rPr>
              <w:t xml:space="preserve">Check attendance </w:t>
            </w:r>
            <w:r w:rsidRPr="00F266FB">
              <w:rPr>
                <w:rStyle w:val="HotSpot"/>
                <w:sz w:val="18"/>
                <w:szCs w:val="18"/>
              </w:rPr>
              <w:t>data</w:t>
            </w:r>
            <w:bookmarkStart w:id="21" w:name="H_89348"/>
            <w:bookmarkEnd w:id="21"/>
            <w:r w:rsidRPr="00F266FB">
              <w:rPr>
                <w:szCs w:val="18"/>
              </w:rPr>
              <w:t xml:space="preserve"> (please see </w:t>
            </w:r>
            <w:hyperlink w:anchor="O_103723" w:history="1">
              <w:r w:rsidRPr="00F266FB">
                <w:rPr>
                  <w:rStyle w:val="HotSpot"/>
                  <w:i/>
                  <w:sz w:val="18"/>
                  <w:szCs w:val="18"/>
                </w:rPr>
                <w:t>Preparing Termly Attendance Information</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O_103723 \h</w:instrText>
            </w:r>
            <w:r w:rsidRPr="00F266FB">
              <w:rPr>
                <w:i/>
                <w:color w:val="000000"/>
                <w:szCs w:val="18"/>
              </w:rPr>
            </w:r>
            <w:r w:rsidRPr="00F266FB">
              <w:rPr>
                <w:i/>
                <w:color w:val="000000"/>
                <w:szCs w:val="18"/>
              </w:rPr>
              <w:fldChar w:fldCharType="separate"/>
            </w:r>
            <w:r w:rsidR="0048640B">
              <w:rPr>
                <w:i/>
                <w:noProof/>
                <w:color w:val="000000"/>
                <w:szCs w:val="18"/>
              </w:rPr>
              <w:t>60</w:t>
            </w:r>
            <w:r w:rsidRPr="00F266FB">
              <w:rPr>
                <w:i/>
                <w:color w:val="000000"/>
                <w:szCs w:val="18"/>
              </w:rPr>
              <w:fldChar w:fldCharType="end"/>
            </w:r>
            <w:r w:rsidRPr="00F266FB">
              <w:rPr>
                <w:szCs w:val="18"/>
              </w:rPr>
              <w:t>).</w:t>
            </w:r>
          </w:p>
        </w:tc>
      </w:tr>
      <w:tr w:rsidR="00BD70E1" w:rsidRPr="00F266FB" w:rsidTr="000A48CD">
        <w:trPr>
          <w:cantSplit/>
          <w:trHeight w:val="348"/>
        </w:trPr>
        <w:tc>
          <w:tcPr>
            <w:tcW w:w="117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830A23" w:rsidP="00AE6877">
            <w:pPr>
              <w:pStyle w:val="CheckBox-Table"/>
              <w:rPr>
                <w:sz w:val="18"/>
                <w:szCs w:val="18"/>
                <w:lang w:val="en-NZ"/>
              </w:rPr>
            </w:pPr>
            <w:r>
              <w:rPr>
                <w:sz w:val="18"/>
                <w:szCs w:val="18"/>
              </w:rPr>
              <w:pict>
                <v:shape id="_x0000_i1045" type="#_x0000_t75" style="width:15.05pt;height:15.05pt">
                  <v:imagedata r:id="rId12" o:title=""/>
                  <o:lock v:ext="edit" aspectratio="f"/>
                </v:shape>
              </w:pict>
            </w:r>
          </w:p>
        </w:tc>
        <w:tc>
          <w:tcPr>
            <w:tcW w:w="782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F266FB" w:rsidRDefault="001543F9" w:rsidP="00AE6877">
            <w:pPr>
              <w:pStyle w:val="TableBodyText"/>
              <w:rPr>
                <w:szCs w:val="18"/>
              </w:rPr>
            </w:pPr>
            <w:r w:rsidRPr="00F266FB">
              <w:rPr>
                <w:szCs w:val="18"/>
              </w:rPr>
              <w:t xml:space="preserve">Check Post 16 information recorded in Course </w:t>
            </w:r>
            <w:r w:rsidRPr="00F266FB">
              <w:rPr>
                <w:rStyle w:val="HotSpot"/>
                <w:sz w:val="18"/>
                <w:szCs w:val="18"/>
              </w:rPr>
              <w:t>Manager</w:t>
            </w:r>
            <w:bookmarkStart w:id="22" w:name="H_89349"/>
            <w:bookmarkEnd w:id="22"/>
            <w:r w:rsidRPr="00F266FB">
              <w:rPr>
                <w:szCs w:val="18"/>
              </w:rPr>
              <w:t xml:space="preserve"> (please see </w:t>
            </w:r>
            <w:hyperlink w:anchor="O_89183" w:history="1">
              <w:r w:rsidRPr="00F266FB">
                <w:rPr>
                  <w:rStyle w:val="HotSpot"/>
                  <w:i/>
                  <w:sz w:val="18"/>
                  <w:szCs w:val="18"/>
                </w:rPr>
                <w:t>Preparing Post 16 Information in Course Manager</w:t>
              </w:r>
            </w:hyperlink>
            <w:r w:rsidRPr="00F266FB">
              <w:rPr>
                <w:szCs w:val="18"/>
              </w:rPr>
              <w:t xml:space="preserve"> on page </w:t>
            </w:r>
            <w:r w:rsidRPr="00F266FB">
              <w:rPr>
                <w:i/>
                <w:color w:val="000000"/>
                <w:szCs w:val="18"/>
              </w:rPr>
              <w:fldChar w:fldCharType="begin"/>
            </w:r>
            <w:r w:rsidR="00AE6877" w:rsidRPr="00F266FB">
              <w:rPr>
                <w:i/>
                <w:color w:val="000000"/>
                <w:szCs w:val="18"/>
              </w:rPr>
              <w:instrText>PAGEREF O_89183 \h</w:instrText>
            </w:r>
            <w:r w:rsidRPr="00F266FB">
              <w:rPr>
                <w:i/>
                <w:color w:val="000000"/>
                <w:szCs w:val="18"/>
              </w:rPr>
            </w:r>
            <w:r w:rsidRPr="00F266FB">
              <w:rPr>
                <w:i/>
                <w:color w:val="000000"/>
                <w:szCs w:val="18"/>
              </w:rPr>
              <w:fldChar w:fldCharType="separate"/>
            </w:r>
            <w:r w:rsidR="0048640B">
              <w:rPr>
                <w:i/>
                <w:noProof/>
                <w:color w:val="000000"/>
                <w:szCs w:val="18"/>
              </w:rPr>
              <w:t>60</w:t>
            </w:r>
            <w:r w:rsidRPr="00F266FB">
              <w:rPr>
                <w:i/>
                <w:color w:val="000000"/>
                <w:szCs w:val="18"/>
              </w:rPr>
              <w:fldChar w:fldCharType="end"/>
            </w:r>
            <w:r w:rsidRPr="00F266FB">
              <w:rPr>
                <w:szCs w:val="18"/>
              </w:rPr>
              <w:t>) (</w:t>
            </w:r>
            <w:r w:rsidRPr="00F266FB">
              <w:rPr>
                <w:rStyle w:val="TableText-Red"/>
                <w:szCs w:val="18"/>
              </w:rPr>
              <w:t>applicable to Secondary schools with a Sixth Form only</w:t>
            </w:r>
            <w:r w:rsidRPr="00F266FB">
              <w:rPr>
                <w:szCs w:val="18"/>
              </w:rPr>
              <w:t>).</w:t>
            </w:r>
          </w:p>
          <w:p w:rsidR="00BD70E1" w:rsidRPr="00F266FB" w:rsidRDefault="001543F9" w:rsidP="00AE6877">
            <w:pPr>
              <w:pStyle w:val="TableBodyText"/>
              <w:rPr>
                <w:szCs w:val="18"/>
              </w:rPr>
            </w:pPr>
            <w:r w:rsidRPr="00F266FB">
              <w:rPr>
                <w:szCs w:val="18"/>
              </w:rPr>
              <w:t xml:space="preserve">Refer to the </w:t>
            </w:r>
            <w:r w:rsidRPr="00F266FB">
              <w:rPr>
                <w:rStyle w:val="Italics-Table"/>
                <w:szCs w:val="18"/>
              </w:rPr>
              <w:t xml:space="preserve">Preparing Post 16 Data for the School Census Autumn 2018 </w:t>
            </w:r>
            <w:r w:rsidRPr="00F266FB">
              <w:rPr>
                <w:szCs w:val="18"/>
              </w:rPr>
              <w:t xml:space="preserve">guide, which is available on the My Account </w:t>
            </w:r>
            <w:r w:rsidRPr="00F266FB">
              <w:rPr>
                <w:rStyle w:val="HotSpot"/>
                <w:sz w:val="18"/>
                <w:szCs w:val="18"/>
              </w:rPr>
              <w:t>website</w:t>
            </w:r>
            <w:r w:rsidRPr="00F266FB">
              <w:rPr>
                <w:szCs w:val="18"/>
              </w:rPr>
              <w:t xml:space="preserve"> (</w:t>
            </w:r>
            <w:hyperlink r:id="rId13" w:history="1">
              <w:r w:rsidRPr="00F266FB">
                <w:rPr>
                  <w:rStyle w:val="Hyperlink"/>
                  <w:szCs w:val="18"/>
                </w:rPr>
                <w:t>https://myaccount.capita-cs.co.uk</w:t>
              </w:r>
            </w:hyperlink>
            <w:r w:rsidRPr="00F266FB">
              <w:rPr>
                <w:szCs w:val="18"/>
              </w:rPr>
              <w:t xml:space="preserve">) by using the search facility to find </w:t>
            </w:r>
            <w:r w:rsidRPr="00F266FB">
              <w:rPr>
                <w:rStyle w:val="Examples-Table"/>
                <w:sz w:val="18"/>
                <w:szCs w:val="18"/>
              </w:rPr>
              <w:t xml:space="preserve">CENSUS18 </w:t>
            </w:r>
            <w:r w:rsidRPr="00F266FB">
              <w:rPr>
                <w:szCs w:val="18"/>
              </w:rPr>
              <w:t>documentation.</w:t>
            </w:r>
          </w:p>
        </w:tc>
      </w:tr>
    </w:tbl>
    <w:p w:rsidR="00BD70E1" w:rsidRPr="001543F9" w:rsidRDefault="00BD70E1" w:rsidP="00AE6877">
      <w:pPr>
        <w:pStyle w:val="BodyText"/>
      </w:pPr>
    </w:p>
    <w:p w:rsidR="00BD70E1" w:rsidRPr="001543F9" w:rsidRDefault="00BD70E1" w:rsidP="00AE6877">
      <w:pPr>
        <w:pStyle w:val="AlignTableBodyTextRepCat"/>
      </w:pPr>
    </w:p>
    <w:tbl>
      <w:tblPr>
        <w:tblW w:w="0" w:type="auto"/>
        <w:tblLayout w:type="fixed"/>
        <w:tblCellMar>
          <w:left w:w="62" w:type="dxa"/>
          <w:right w:w="62" w:type="dxa"/>
        </w:tblCellMar>
        <w:tblLook w:val="0000" w:firstRow="0" w:lastRow="0" w:firstColumn="0" w:lastColumn="0" w:noHBand="0" w:noVBand="0"/>
      </w:tblPr>
      <w:tblGrid>
        <w:gridCol w:w="8994"/>
      </w:tblGrid>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AE6877">
            <w:pPr>
              <w:pStyle w:val="TableHeading"/>
              <w:rPr>
                <w:lang w:val="en-NZ"/>
              </w:rPr>
            </w:pPr>
            <w:r w:rsidRPr="001543F9">
              <w:t>Notes</w:t>
            </w:r>
          </w:p>
        </w:tc>
      </w:tr>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BD70E1" w:rsidP="00AE6877">
            <w:pPr>
              <w:pStyle w:val="TableBodyText"/>
              <w:rPr>
                <w:lang w:val="en-NZ"/>
              </w:rPr>
            </w:pPr>
          </w:p>
        </w:tc>
      </w:tr>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BD70E1" w:rsidP="00AE6877">
            <w:pPr>
              <w:pStyle w:val="TableBodyText"/>
              <w:rPr>
                <w:lang w:val="en-NZ"/>
              </w:rPr>
            </w:pPr>
          </w:p>
        </w:tc>
      </w:tr>
      <w:tr w:rsidR="00A95376"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A95376" w:rsidRPr="001543F9" w:rsidRDefault="00A95376" w:rsidP="00AE6877">
            <w:pPr>
              <w:pStyle w:val="TableBodyText"/>
              <w:rPr>
                <w:lang w:val="en-NZ"/>
              </w:rPr>
            </w:pPr>
          </w:p>
        </w:tc>
      </w:tr>
      <w:tr w:rsidR="00A95376"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A95376" w:rsidRPr="001543F9" w:rsidRDefault="00A95376" w:rsidP="00AE6877">
            <w:pPr>
              <w:pStyle w:val="TableBodyText"/>
              <w:rPr>
                <w:lang w:val="en-NZ"/>
              </w:rPr>
            </w:pPr>
          </w:p>
        </w:tc>
      </w:tr>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BD70E1" w:rsidP="00AE6877">
            <w:pPr>
              <w:pStyle w:val="TableBodyText"/>
              <w:rPr>
                <w:lang w:val="en-NZ"/>
              </w:rPr>
            </w:pPr>
          </w:p>
        </w:tc>
      </w:tr>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BD70E1" w:rsidP="00AE6877">
            <w:pPr>
              <w:pStyle w:val="TableBodyText"/>
              <w:rPr>
                <w:lang w:val="en-NZ"/>
              </w:rPr>
            </w:pPr>
          </w:p>
        </w:tc>
      </w:tr>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BD70E1" w:rsidP="00AE6877">
            <w:pPr>
              <w:pStyle w:val="TableBodyText"/>
              <w:rPr>
                <w:lang w:val="en-NZ"/>
              </w:rPr>
            </w:pPr>
          </w:p>
        </w:tc>
      </w:tr>
      <w:tr w:rsidR="00F266FB"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F266FB" w:rsidRPr="001543F9" w:rsidRDefault="00F266FB" w:rsidP="00AE6877">
            <w:pPr>
              <w:pStyle w:val="TableBodyText"/>
              <w:rPr>
                <w:lang w:val="en-NZ"/>
              </w:rPr>
            </w:pPr>
          </w:p>
        </w:tc>
      </w:tr>
      <w:tr w:rsidR="00F266FB"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F266FB" w:rsidRPr="001543F9" w:rsidRDefault="00F266FB" w:rsidP="00AE6877">
            <w:pPr>
              <w:pStyle w:val="TableBodyText"/>
              <w:rPr>
                <w:lang w:val="en-NZ"/>
              </w:rPr>
            </w:pPr>
          </w:p>
        </w:tc>
      </w:tr>
      <w:tr w:rsidR="00A95376"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A95376" w:rsidRPr="001543F9" w:rsidRDefault="00A95376" w:rsidP="00AE6877">
            <w:pPr>
              <w:pStyle w:val="TableBodyText"/>
              <w:rPr>
                <w:lang w:val="en-NZ"/>
              </w:rPr>
            </w:pPr>
          </w:p>
        </w:tc>
      </w:tr>
      <w:tr w:rsidR="00A95376"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A95376" w:rsidRPr="001543F9" w:rsidRDefault="00A95376" w:rsidP="00AE6877">
            <w:pPr>
              <w:pStyle w:val="TableBodyText"/>
              <w:rPr>
                <w:lang w:val="en-NZ"/>
              </w:rPr>
            </w:pPr>
          </w:p>
        </w:tc>
      </w:tr>
      <w:tr w:rsidR="00F266FB"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F266FB" w:rsidRPr="001543F9" w:rsidRDefault="00F266FB" w:rsidP="00AE6877">
            <w:pPr>
              <w:pStyle w:val="TableBodyText"/>
              <w:rPr>
                <w:lang w:val="en-NZ"/>
              </w:rPr>
            </w:pPr>
          </w:p>
        </w:tc>
      </w:tr>
      <w:tr w:rsidR="00F266FB"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F266FB" w:rsidRPr="001543F9" w:rsidRDefault="00F266FB" w:rsidP="00AE6877">
            <w:pPr>
              <w:pStyle w:val="TableBodyText"/>
              <w:rPr>
                <w:lang w:val="en-NZ"/>
              </w:rPr>
            </w:pPr>
          </w:p>
        </w:tc>
      </w:tr>
      <w:tr w:rsidR="00BD70E1"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BD70E1" w:rsidP="00AE6877">
            <w:pPr>
              <w:pStyle w:val="TableBodyText"/>
            </w:pPr>
          </w:p>
        </w:tc>
      </w:tr>
      <w:tr w:rsidR="00A95376" w:rsidRPr="001543F9" w:rsidTr="000A48CD">
        <w:trPr>
          <w:cantSplit/>
          <w:trHeight w:val="348"/>
        </w:trPr>
        <w:tc>
          <w:tcPr>
            <w:tcW w:w="899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A95376" w:rsidRPr="001543F9" w:rsidRDefault="00A95376" w:rsidP="00AE6877">
            <w:pPr>
              <w:pStyle w:val="TableBodyText"/>
            </w:pPr>
          </w:p>
        </w:tc>
      </w:tr>
    </w:tbl>
    <w:p w:rsidR="00BD70E1" w:rsidRPr="001543F9" w:rsidRDefault="00BD70E1" w:rsidP="00AE6877">
      <w:pPr>
        <w:sectPr w:rsidR="00BD70E1" w:rsidRPr="001543F9" w:rsidSect="00AE6877">
          <w:headerReference w:type="even" r:id="rId14"/>
          <w:headerReference w:type="default" r:id="rId15"/>
          <w:footerReference w:type="even" r:id="rId16"/>
          <w:footerReference w:type="default" r:id="rId17"/>
          <w:type w:val="oddPage"/>
          <w:pgSz w:w="11908" w:h="16833"/>
          <w:pgMar w:top="1700" w:right="850" w:bottom="1700" w:left="1418" w:header="992" w:footer="568" w:gutter="0"/>
          <w:cols w:space="720"/>
          <w:noEndnote/>
          <w:docGrid w:linePitch="272"/>
        </w:sectPr>
      </w:pPr>
    </w:p>
    <w:p w:rsidR="001543F9" w:rsidRDefault="001543F9" w:rsidP="001543F9">
      <w:pPr>
        <w:pStyle w:val="TOCTitle"/>
      </w:pPr>
      <w:r>
        <w:lastRenderedPageBreak/>
        <w:t>Contents</w:t>
      </w:r>
    </w:p>
    <w:bookmarkStart w:id="23" w:name="O_55"/>
    <w:bookmarkEnd w:id="23"/>
    <w:p w:rsidR="00F47787" w:rsidRDefault="0059494A">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"1-3" \h \z </w:instrText>
      </w:r>
      <w:r>
        <w:rPr>
          <w:b w:val="0"/>
        </w:rPr>
        <w:fldChar w:fldCharType="separate"/>
      </w:r>
      <w:hyperlink w:anchor="_Toc518294298" w:history="1">
        <w:r w:rsidR="00F47787" w:rsidRPr="001840C2">
          <w:rPr>
            <w:rStyle w:val="Hyperlink"/>
            <w:i/>
            <w:noProof/>
            <w:spacing w:val="-46"/>
          </w:rPr>
          <w:t>01|</w:t>
        </w:r>
        <w:r w:rsidR="00F47787" w:rsidRPr="001840C2">
          <w:rPr>
            <w:rStyle w:val="Hyperlink"/>
            <w:noProof/>
          </w:rPr>
          <w:t xml:space="preserve"> Getting Started</w:t>
        </w:r>
        <w:r w:rsidR="00F47787">
          <w:rPr>
            <w:noProof/>
            <w:webHidden/>
          </w:rPr>
          <w:tab/>
        </w:r>
        <w:r w:rsidR="00F47787">
          <w:rPr>
            <w:noProof/>
            <w:webHidden/>
          </w:rPr>
          <w:fldChar w:fldCharType="begin"/>
        </w:r>
        <w:r w:rsidR="00F47787">
          <w:rPr>
            <w:noProof/>
            <w:webHidden/>
          </w:rPr>
          <w:instrText xml:space="preserve"> PAGEREF _Toc518294298 \h </w:instrText>
        </w:r>
        <w:r w:rsidR="00F47787">
          <w:rPr>
            <w:noProof/>
            <w:webHidden/>
          </w:rPr>
        </w:r>
        <w:r w:rsidR="00F47787">
          <w:rPr>
            <w:noProof/>
            <w:webHidden/>
          </w:rPr>
          <w:fldChar w:fldCharType="separate"/>
        </w:r>
        <w:r w:rsidR="0048640B">
          <w:rPr>
            <w:noProof/>
            <w:webHidden/>
          </w:rPr>
          <w:t>1</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299" w:history="1">
        <w:r w:rsidR="00F47787" w:rsidRPr="001840C2">
          <w:rPr>
            <w:rStyle w:val="Hyperlink"/>
            <w:noProof/>
          </w:rPr>
          <w:t>Introduction</w:t>
        </w:r>
        <w:r w:rsidR="00F47787">
          <w:rPr>
            <w:noProof/>
            <w:webHidden/>
          </w:rPr>
          <w:tab/>
        </w:r>
        <w:r w:rsidR="00F47787">
          <w:rPr>
            <w:noProof/>
            <w:webHidden/>
          </w:rPr>
          <w:fldChar w:fldCharType="begin"/>
        </w:r>
        <w:r w:rsidR="00F47787">
          <w:rPr>
            <w:noProof/>
            <w:webHidden/>
          </w:rPr>
          <w:instrText xml:space="preserve"> PAGEREF _Toc518294299 \h </w:instrText>
        </w:r>
        <w:r w:rsidR="00F47787">
          <w:rPr>
            <w:noProof/>
            <w:webHidden/>
          </w:rPr>
        </w:r>
        <w:r w:rsidR="00F47787">
          <w:rPr>
            <w:noProof/>
            <w:webHidden/>
          </w:rPr>
          <w:fldChar w:fldCharType="separate"/>
        </w:r>
        <w:r w:rsidR="0048640B">
          <w:rPr>
            <w:noProof/>
            <w:webHidden/>
          </w:rPr>
          <w:t>1</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0" w:history="1">
        <w:r w:rsidR="00F47787" w:rsidRPr="001840C2">
          <w:rPr>
            <w:rStyle w:val="Hyperlink"/>
            <w:noProof/>
          </w:rPr>
          <w:t>How has the School Census Autumn Return Changed since Last Year?</w:t>
        </w:r>
        <w:r w:rsidR="00F47787">
          <w:rPr>
            <w:noProof/>
            <w:webHidden/>
          </w:rPr>
          <w:tab/>
        </w:r>
        <w:r w:rsidR="00F47787">
          <w:rPr>
            <w:noProof/>
            <w:webHidden/>
          </w:rPr>
          <w:fldChar w:fldCharType="begin"/>
        </w:r>
        <w:r w:rsidR="00F47787">
          <w:rPr>
            <w:noProof/>
            <w:webHidden/>
          </w:rPr>
          <w:instrText xml:space="preserve"> PAGEREF _Toc518294300 \h </w:instrText>
        </w:r>
        <w:r w:rsidR="00F47787">
          <w:rPr>
            <w:noProof/>
            <w:webHidden/>
          </w:rPr>
        </w:r>
        <w:r w:rsidR="00F47787">
          <w:rPr>
            <w:noProof/>
            <w:webHidden/>
          </w:rPr>
          <w:fldChar w:fldCharType="separate"/>
        </w:r>
        <w:r w:rsidR="0048640B">
          <w:rPr>
            <w:noProof/>
            <w:webHidden/>
          </w:rPr>
          <w:t>1</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1" w:history="1">
        <w:r w:rsidR="00F47787" w:rsidRPr="001840C2">
          <w:rPr>
            <w:rStyle w:val="Hyperlink"/>
            <w:noProof/>
          </w:rPr>
          <w:t>Setting Permissions</w:t>
        </w:r>
        <w:r w:rsidR="00F47787">
          <w:rPr>
            <w:noProof/>
            <w:webHidden/>
          </w:rPr>
          <w:tab/>
        </w:r>
        <w:r w:rsidR="00F47787">
          <w:rPr>
            <w:noProof/>
            <w:webHidden/>
          </w:rPr>
          <w:fldChar w:fldCharType="begin"/>
        </w:r>
        <w:r w:rsidR="00F47787">
          <w:rPr>
            <w:noProof/>
            <w:webHidden/>
          </w:rPr>
          <w:instrText xml:space="preserve"> PAGEREF _Toc518294301 \h </w:instrText>
        </w:r>
        <w:r w:rsidR="00F47787">
          <w:rPr>
            <w:noProof/>
            <w:webHidden/>
          </w:rPr>
        </w:r>
        <w:r w:rsidR="00F47787">
          <w:rPr>
            <w:noProof/>
            <w:webHidden/>
          </w:rPr>
          <w:fldChar w:fldCharType="separate"/>
        </w:r>
        <w:r w:rsidR="0048640B">
          <w:rPr>
            <w:noProof/>
            <w:webHidden/>
          </w:rPr>
          <w:t>2</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2" w:history="1">
        <w:r w:rsidR="00F47787" w:rsidRPr="001840C2">
          <w:rPr>
            <w:rStyle w:val="Hyperlink"/>
            <w:noProof/>
          </w:rPr>
          <w:t>What Version of SIMS is Required?</w:t>
        </w:r>
        <w:r w:rsidR="00F47787">
          <w:rPr>
            <w:noProof/>
            <w:webHidden/>
          </w:rPr>
          <w:tab/>
        </w:r>
        <w:r w:rsidR="00F47787">
          <w:rPr>
            <w:noProof/>
            <w:webHidden/>
          </w:rPr>
          <w:fldChar w:fldCharType="begin"/>
        </w:r>
        <w:r w:rsidR="00F47787">
          <w:rPr>
            <w:noProof/>
            <w:webHidden/>
          </w:rPr>
          <w:instrText xml:space="preserve"> PAGEREF _Toc518294302 \h </w:instrText>
        </w:r>
        <w:r w:rsidR="00F47787">
          <w:rPr>
            <w:noProof/>
            <w:webHidden/>
          </w:rPr>
        </w:r>
        <w:r w:rsidR="00F47787">
          <w:rPr>
            <w:noProof/>
            <w:webHidden/>
          </w:rPr>
          <w:fldChar w:fldCharType="separate"/>
        </w:r>
        <w:r w:rsidR="0048640B">
          <w:rPr>
            <w:noProof/>
            <w:webHidden/>
          </w:rPr>
          <w:t>3</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3" w:history="1">
        <w:r w:rsidR="00F47787" w:rsidRPr="001840C2">
          <w:rPr>
            <w:rStyle w:val="Hyperlink"/>
            <w:noProof/>
          </w:rPr>
          <w:t>Importing Revised Filesets for Validation and Reports</w:t>
        </w:r>
        <w:r w:rsidR="00F47787">
          <w:rPr>
            <w:noProof/>
            <w:webHidden/>
          </w:rPr>
          <w:tab/>
        </w:r>
        <w:r w:rsidR="00F47787">
          <w:rPr>
            <w:noProof/>
            <w:webHidden/>
          </w:rPr>
          <w:fldChar w:fldCharType="begin"/>
        </w:r>
        <w:r w:rsidR="00F47787">
          <w:rPr>
            <w:noProof/>
            <w:webHidden/>
          </w:rPr>
          <w:instrText xml:space="preserve"> PAGEREF _Toc518294303 \h </w:instrText>
        </w:r>
        <w:r w:rsidR="00F47787">
          <w:rPr>
            <w:noProof/>
            <w:webHidden/>
          </w:rPr>
        </w:r>
        <w:r w:rsidR="00F47787">
          <w:rPr>
            <w:noProof/>
            <w:webHidden/>
          </w:rPr>
          <w:fldChar w:fldCharType="separate"/>
        </w:r>
        <w:r w:rsidR="0048640B">
          <w:rPr>
            <w:noProof/>
            <w:webHidden/>
          </w:rPr>
          <w:t>4</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04" w:history="1">
        <w:r w:rsidR="00F47787" w:rsidRPr="001840C2">
          <w:rPr>
            <w:rStyle w:val="Hyperlink"/>
            <w:noProof/>
          </w:rPr>
          <w:t>Before Importing the Revised Files</w:t>
        </w:r>
        <w:r w:rsidR="00F47787">
          <w:rPr>
            <w:noProof/>
            <w:webHidden/>
          </w:rPr>
          <w:tab/>
        </w:r>
        <w:r w:rsidR="00F47787">
          <w:rPr>
            <w:noProof/>
            <w:webHidden/>
          </w:rPr>
          <w:fldChar w:fldCharType="begin"/>
        </w:r>
        <w:r w:rsidR="00F47787">
          <w:rPr>
            <w:noProof/>
            <w:webHidden/>
          </w:rPr>
          <w:instrText xml:space="preserve"> PAGEREF _Toc518294304 \h </w:instrText>
        </w:r>
        <w:r w:rsidR="00F47787">
          <w:rPr>
            <w:noProof/>
            <w:webHidden/>
          </w:rPr>
        </w:r>
        <w:r w:rsidR="00F47787">
          <w:rPr>
            <w:noProof/>
            <w:webHidden/>
          </w:rPr>
          <w:fldChar w:fldCharType="separate"/>
        </w:r>
        <w:r w:rsidR="0048640B">
          <w:rPr>
            <w:noProof/>
            <w:webHidden/>
          </w:rPr>
          <w:t>5</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05" w:history="1">
        <w:r w:rsidR="00F47787" w:rsidRPr="001840C2">
          <w:rPr>
            <w:rStyle w:val="Hyperlink"/>
            <w:noProof/>
          </w:rPr>
          <w:t>Importing the Revised Files</w:t>
        </w:r>
        <w:r w:rsidR="00F47787">
          <w:rPr>
            <w:noProof/>
            <w:webHidden/>
          </w:rPr>
          <w:tab/>
        </w:r>
        <w:r w:rsidR="00F47787">
          <w:rPr>
            <w:noProof/>
            <w:webHidden/>
          </w:rPr>
          <w:fldChar w:fldCharType="begin"/>
        </w:r>
        <w:r w:rsidR="00F47787">
          <w:rPr>
            <w:noProof/>
            <w:webHidden/>
          </w:rPr>
          <w:instrText xml:space="preserve"> PAGEREF _Toc518294305 \h </w:instrText>
        </w:r>
        <w:r w:rsidR="00F47787">
          <w:rPr>
            <w:noProof/>
            <w:webHidden/>
          </w:rPr>
        </w:r>
        <w:r w:rsidR="00F47787">
          <w:rPr>
            <w:noProof/>
            <w:webHidden/>
          </w:rPr>
          <w:fldChar w:fldCharType="separate"/>
        </w:r>
        <w:r w:rsidR="0048640B">
          <w:rPr>
            <w:noProof/>
            <w:webHidden/>
          </w:rPr>
          <w:t>5</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6" w:history="1">
        <w:r w:rsidR="00F47787" w:rsidRPr="001840C2">
          <w:rPr>
            <w:rStyle w:val="Hyperlink"/>
            <w:noProof/>
          </w:rPr>
          <w:t>School Census Return Process Flow</w:t>
        </w:r>
        <w:r w:rsidR="00F47787">
          <w:rPr>
            <w:noProof/>
            <w:webHidden/>
          </w:rPr>
          <w:tab/>
        </w:r>
        <w:r w:rsidR="00F47787">
          <w:rPr>
            <w:noProof/>
            <w:webHidden/>
          </w:rPr>
          <w:fldChar w:fldCharType="begin"/>
        </w:r>
        <w:r w:rsidR="00F47787">
          <w:rPr>
            <w:noProof/>
            <w:webHidden/>
          </w:rPr>
          <w:instrText xml:space="preserve"> PAGEREF _Toc518294306 \h </w:instrText>
        </w:r>
        <w:r w:rsidR="00F47787">
          <w:rPr>
            <w:noProof/>
            <w:webHidden/>
          </w:rPr>
        </w:r>
        <w:r w:rsidR="00F47787">
          <w:rPr>
            <w:noProof/>
            <w:webHidden/>
          </w:rPr>
          <w:fldChar w:fldCharType="separate"/>
        </w:r>
        <w:r w:rsidR="0048640B">
          <w:rPr>
            <w:noProof/>
            <w:webHidden/>
          </w:rPr>
          <w:t>7</w:t>
        </w:r>
        <w:r w:rsidR="00F47787">
          <w:rPr>
            <w:noProof/>
            <w:webHidden/>
          </w:rPr>
          <w:fldChar w:fldCharType="end"/>
        </w:r>
      </w:hyperlink>
    </w:p>
    <w:p w:rsidR="00F47787" w:rsidRDefault="00830A23">
      <w:pPr>
        <w:pStyle w:val="TOC1"/>
        <w:rPr>
          <w:rFonts w:asciiTheme="minorHAnsi" w:eastAsiaTheme="minorEastAsia" w:hAnsiTheme="minorHAnsi" w:cstheme="minorBidi"/>
          <w:b w:val="0"/>
          <w:noProof/>
          <w:sz w:val="22"/>
          <w:szCs w:val="22"/>
        </w:rPr>
      </w:pPr>
      <w:hyperlink w:anchor="_Toc518294307" w:history="1">
        <w:r w:rsidR="00F47787" w:rsidRPr="001840C2">
          <w:rPr>
            <w:rStyle w:val="Hyperlink"/>
            <w:i/>
            <w:noProof/>
            <w:spacing w:val="-46"/>
          </w:rPr>
          <w:t>02|</w:t>
        </w:r>
        <w:r w:rsidR="00F47787" w:rsidRPr="001840C2">
          <w:rPr>
            <w:rStyle w:val="Hyperlink"/>
            <w:noProof/>
          </w:rPr>
          <w:t xml:space="preserve"> Carrying out a Dry Run</w:t>
        </w:r>
        <w:r w:rsidR="00F47787">
          <w:rPr>
            <w:noProof/>
            <w:webHidden/>
          </w:rPr>
          <w:tab/>
        </w:r>
        <w:r w:rsidR="00F47787">
          <w:rPr>
            <w:noProof/>
            <w:webHidden/>
          </w:rPr>
          <w:fldChar w:fldCharType="begin"/>
        </w:r>
        <w:r w:rsidR="00F47787">
          <w:rPr>
            <w:noProof/>
            <w:webHidden/>
          </w:rPr>
          <w:instrText xml:space="preserve"> PAGEREF _Toc518294307 \h </w:instrText>
        </w:r>
        <w:r w:rsidR="00F47787">
          <w:rPr>
            <w:noProof/>
            <w:webHidden/>
          </w:rPr>
        </w:r>
        <w:r w:rsidR="00F47787">
          <w:rPr>
            <w:noProof/>
            <w:webHidden/>
          </w:rPr>
          <w:fldChar w:fldCharType="separate"/>
        </w:r>
        <w:r w:rsidR="0048640B">
          <w:rPr>
            <w:noProof/>
            <w:webHidden/>
          </w:rPr>
          <w:t>9</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8" w:history="1">
        <w:r w:rsidR="00F47787" w:rsidRPr="001840C2">
          <w:rPr>
            <w:rStyle w:val="Hyperlink"/>
            <w:noProof/>
          </w:rPr>
          <w:t>Why Carry out a Dry Run?</w:t>
        </w:r>
        <w:r w:rsidR="00F47787">
          <w:rPr>
            <w:noProof/>
            <w:webHidden/>
          </w:rPr>
          <w:tab/>
        </w:r>
        <w:r w:rsidR="00F47787">
          <w:rPr>
            <w:noProof/>
            <w:webHidden/>
          </w:rPr>
          <w:fldChar w:fldCharType="begin"/>
        </w:r>
        <w:r w:rsidR="00F47787">
          <w:rPr>
            <w:noProof/>
            <w:webHidden/>
          </w:rPr>
          <w:instrText xml:space="preserve"> PAGEREF _Toc518294308 \h </w:instrText>
        </w:r>
        <w:r w:rsidR="00F47787">
          <w:rPr>
            <w:noProof/>
            <w:webHidden/>
          </w:rPr>
        </w:r>
        <w:r w:rsidR="00F47787">
          <w:rPr>
            <w:noProof/>
            <w:webHidden/>
          </w:rPr>
          <w:fldChar w:fldCharType="separate"/>
        </w:r>
        <w:r w:rsidR="0048640B">
          <w:rPr>
            <w:noProof/>
            <w:webHidden/>
          </w:rPr>
          <w:t>9</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09" w:history="1">
        <w:r w:rsidR="00F47787" w:rsidRPr="001840C2">
          <w:rPr>
            <w:rStyle w:val="Hyperlink"/>
            <w:noProof/>
          </w:rPr>
          <w:t>The Dry Run Process</w:t>
        </w:r>
        <w:r w:rsidR="00F47787">
          <w:rPr>
            <w:noProof/>
            <w:webHidden/>
          </w:rPr>
          <w:tab/>
        </w:r>
        <w:r w:rsidR="00F47787">
          <w:rPr>
            <w:noProof/>
            <w:webHidden/>
          </w:rPr>
          <w:fldChar w:fldCharType="begin"/>
        </w:r>
        <w:r w:rsidR="00F47787">
          <w:rPr>
            <w:noProof/>
            <w:webHidden/>
          </w:rPr>
          <w:instrText xml:space="preserve"> PAGEREF _Toc518294309 \h </w:instrText>
        </w:r>
        <w:r w:rsidR="00F47787">
          <w:rPr>
            <w:noProof/>
            <w:webHidden/>
          </w:rPr>
        </w:r>
        <w:r w:rsidR="00F47787">
          <w:rPr>
            <w:noProof/>
            <w:webHidden/>
          </w:rPr>
          <w:fldChar w:fldCharType="separate"/>
        </w:r>
        <w:r w:rsidR="0048640B">
          <w:rPr>
            <w:noProof/>
            <w:webHidden/>
          </w:rPr>
          <w:t>9</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10" w:history="1">
        <w:r w:rsidR="00F47787" w:rsidRPr="001840C2">
          <w:rPr>
            <w:rStyle w:val="Hyperlink"/>
            <w:noProof/>
          </w:rPr>
          <w:t>Resolving Validation Errors and Checking Queries</w:t>
        </w:r>
        <w:r w:rsidR="00F47787">
          <w:rPr>
            <w:noProof/>
            <w:webHidden/>
          </w:rPr>
          <w:tab/>
        </w:r>
        <w:r w:rsidR="00F47787">
          <w:rPr>
            <w:noProof/>
            <w:webHidden/>
          </w:rPr>
          <w:fldChar w:fldCharType="begin"/>
        </w:r>
        <w:r w:rsidR="00F47787">
          <w:rPr>
            <w:noProof/>
            <w:webHidden/>
          </w:rPr>
          <w:instrText xml:space="preserve"> PAGEREF _Toc518294310 \h </w:instrText>
        </w:r>
        <w:r w:rsidR="00F47787">
          <w:rPr>
            <w:noProof/>
            <w:webHidden/>
          </w:rPr>
        </w:r>
        <w:r w:rsidR="00F47787">
          <w:rPr>
            <w:noProof/>
            <w:webHidden/>
          </w:rPr>
          <w:fldChar w:fldCharType="separate"/>
        </w:r>
        <w:r w:rsidR="0048640B">
          <w:rPr>
            <w:noProof/>
            <w:webHidden/>
          </w:rPr>
          <w:t>11</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11" w:history="1">
        <w:r w:rsidR="00F47787" w:rsidRPr="001840C2">
          <w:rPr>
            <w:rStyle w:val="Hyperlink"/>
            <w:noProof/>
          </w:rPr>
          <w:t>Producing Detail Reports</w:t>
        </w:r>
        <w:r w:rsidR="00F47787">
          <w:rPr>
            <w:noProof/>
            <w:webHidden/>
          </w:rPr>
          <w:tab/>
        </w:r>
        <w:r w:rsidR="00F47787">
          <w:rPr>
            <w:noProof/>
            <w:webHidden/>
          </w:rPr>
          <w:fldChar w:fldCharType="begin"/>
        </w:r>
        <w:r w:rsidR="00F47787">
          <w:rPr>
            <w:noProof/>
            <w:webHidden/>
          </w:rPr>
          <w:instrText xml:space="preserve"> PAGEREF _Toc518294311 \h </w:instrText>
        </w:r>
        <w:r w:rsidR="00F47787">
          <w:rPr>
            <w:noProof/>
            <w:webHidden/>
          </w:rPr>
        </w:r>
        <w:r w:rsidR="00F47787">
          <w:rPr>
            <w:noProof/>
            <w:webHidden/>
          </w:rPr>
          <w:fldChar w:fldCharType="separate"/>
        </w:r>
        <w:r w:rsidR="0048640B">
          <w:rPr>
            <w:noProof/>
            <w:webHidden/>
          </w:rPr>
          <w:t>14</w:t>
        </w:r>
        <w:r w:rsidR="00F47787">
          <w:rPr>
            <w:noProof/>
            <w:webHidden/>
          </w:rPr>
          <w:fldChar w:fldCharType="end"/>
        </w:r>
      </w:hyperlink>
    </w:p>
    <w:p w:rsidR="00F47787" w:rsidRDefault="00830A23">
      <w:pPr>
        <w:pStyle w:val="TOC1"/>
        <w:rPr>
          <w:rFonts w:asciiTheme="minorHAnsi" w:eastAsiaTheme="minorEastAsia" w:hAnsiTheme="minorHAnsi" w:cstheme="minorBidi"/>
          <w:b w:val="0"/>
          <w:noProof/>
          <w:sz w:val="22"/>
          <w:szCs w:val="22"/>
        </w:rPr>
      </w:pPr>
      <w:hyperlink w:anchor="_Toc518294312" w:history="1">
        <w:r w:rsidR="00F47787" w:rsidRPr="001840C2">
          <w:rPr>
            <w:rStyle w:val="Hyperlink"/>
            <w:i/>
            <w:noProof/>
            <w:spacing w:val="-46"/>
          </w:rPr>
          <w:t>03|</w:t>
        </w:r>
        <w:r w:rsidR="00F47787" w:rsidRPr="001840C2">
          <w:rPr>
            <w:rStyle w:val="Hyperlink"/>
            <w:noProof/>
          </w:rPr>
          <w:t xml:space="preserve"> Preparing School Level Information</w:t>
        </w:r>
        <w:r w:rsidR="00F47787">
          <w:rPr>
            <w:noProof/>
            <w:webHidden/>
          </w:rPr>
          <w:tab/>
        </w:r>
        <w:r w:rsidR="00F47787">
          <w:rPr>
            <w:noProof/>
            <w:webHidden/>
          </w:rPr>
          <w:fldChar w:fldCharType="begin"/>
        </w:r>
        <w:r w:rsidR="00F47787">
          <w:rPr>
            <w:noProof/>
            <w:webHidden/>
          </w:rPr>
          <w:instrText xml:space="preserve"> PAGEREF _Toc518294312 \h </w:instrText>
        </w:r>
        <w:r w:rsidR="00F47787">
          <w:rPr>
            <w:noProof/>
            <w:webHidden/>
          </w:rPr>
        </w:r>
        <w:r w:rsidR="00F47787">
          <w:rPr>
            <w:noProof/>
            <w:webHidden/>
          </w:rPr>
          <w:fldChar w:fldCharType="separate"/>
        </w:r>
        <w:r w:rsidR="0048640B">
          <w:rPr>
            <w:noProof/>
            <w:webHidden/>
          </w:rPr>
          <w:t>17</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13" w:history="1">
        <w:r w:rsidR="00F47787" w:rsidRPr="001840C2">
          <w:rPr>
            <w:rStyle w:val="Hyperlink"/>
            <w:noProof/>
          </w:rPr>
          <w:t>Checking Establishment Details</w:t>
        </w:r>
        <w:r w:rsidR="00F47787">
          <w:rPr>
            <w:noProof/>
            <w:webHidden/>
          </w:rPr>
          <w:tab/>
        </w:r>
        <w:r w:rsidR="00F47787">
          <w:rPr>
            <w:noProof/>
            <w:webHidden/>
          </w:rPr>
          <w:fldChar w:fldCharType="begin"/>
        </w:r>
        <w:r w:rsidR="00F47787">
          <w:rPr>
            <w:noProof/>
            <w:webHidden/>
          </w:rPr>
          <w:instrText xml:space="preserve"> PAGEREF _Toc518294313 \h </w:instrText>
        </w:r>
        <w:r w:rsidR="00F47787">
          <w:rPr>
            <w:noProof/>
            <w:webHidden/>
          </w:rPr>
        </w:r>
        <w:r w:rsidR="00F47787">
          <w:rPr>
            <w:noProof/>
            <w:webHidden/>
          </w:rPr>
          <w:fldChar w:fldCharType="separate"/>
        </w:r>
        <w:r w:rsidR="0048640B">
          <w:rPr>
            <w:noProof/>
            <w:webHidden/>
          </w:rPr>
          <w:t>17</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14" w:history="1">
        <w:r w:rsidR="00F47787" w:rsidRPr="001840C2">
          <w:rPr>
            <w:rStyle w:val="Hyperlink"/>
            <w:noProof/>
          </w:rPr>
          <w:t>Information for Academies</w:t>
        </w:r>
        <w:r w:rsidR="00F47787">
          <w:rPr>
            <w:noProof/>
            <w:webHidden/>
          </w:rPr>
          <w:tab/>
        </w:r>
        <w:r w:rsidR="00F47787">
          <w:rPr>
            <w:noProof/>
            <w:webHidden/>
          </w:rPr>
          <w:fldChar w:fldCharType="begin"/>
        </w:r>
        <w:r w:rsidR="00F47787">
          <w:rPr>
            <w:noProof/>
            <w:webHidden/>
          </w:rPr>
          <w:instrText xml:space="preserve"> PAGEREF _Toc518294314 \h </w:instrText>
        </w:r>
        <w:r w:rsidR="00F47787">
          <w:rPr>
            <w:noProof/>
            <w:webHidden/>
          </w:rPr>
        </w:r>
        <w:r w:rsidR="00F47787">
          <w:rPr>
            <w:noProof/>
            <w:webHidden/>
          </w:rPr>
          <w:fldChar w:fldCharType="separate"/>
        </w:r>
        <w:r w:rsidR="0048640B">
          <w:rPr>
            <w:noProof/>
            <w:webHidden/>
          </w:rPr>
          <w:t>18</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15" w:history="1">
        <w:r w:rsidR="00F47787" w:rsidRPr="001840C2">
          <w:rPr>
            <w:rStyle w:val="Hyperlink"/>
            <w:noProof/>
          </w:rPr>
          <w:t>Checking School Telephone and Email Information</w:t>
        </w:r>
        <w:r w:rsidR="00F47787">
          <w:rPr>
            <w:noProof/>
            <w:webHidden/>
          </w:rPr>
          <w:tab/>
        </w:r>
        <w:r w:rsidR="00F47787">
          <w:rPr>
            <w:noProof/>
            <w:webHidden/>
          </w:rPr>
          <w:fldChar w:fldCharType="begin"/>
        </w:r>
        <w:r w:rsidR="00F47787">
          <w:rPr>
            <w:noProof/>
            <w:webHidden/>
          </w:rPr>
          <w:instrText xml:space="preserve"> PAGEREF _Toc518294315 \h </w:instrText>
        </w:r>
        <w:r w:rsidR="00F47787">
          <w:rPr>
            <w:noProof/>
            <w:webHidden/>
          </w:rPr>
        </w:r>
        <w:r w:rsidR="00F47787">
          <w:rPr>
            <w:noProof/>
            <w:webHidden/>
          </w:rPr>
          <w:fldChar w:fldCharType="separate"/>
        </w:r>
        <w:r w:rsidR="0048640B">
          <w:rPr>
            <w:noProof/>
            <w:webHidden/>
          </w:rPr>
          <w:t>19</w:t>
        </w:r>
        <w:r w:rsidR="00F47787">
          <w:rPr>
            <w:noProof/>
            <w:webHidden/>
          </w:rPr>
          <w:fldChar w:fldCharType="end"/>
        </w:r>
      </w:hyperlink>
    </w:p>
    <w:p w:rsidR="00F47787" w:rsidRDefault="00830A23">
      <w:pPr>
        <w:pStyle w:val="TOC1"/>
        <w:rPr>
          <w:rFonts w:asciiTheme="minorHAnsi" w:eastAsiaTheme="minorEastAsia" w:hAnsiTheme="minorHAnsi" w:cstheme="minorBidi"/>
          <w:b w:val="0"/>
          <w:noProof/>
          <w:sz w:val="22"/>
          <w:szCs w:val="22"/>
        </w:rPr>
      </w:pPr>
      <w:hyperlink w:anchor="_Toc518294316" w:history="1">
        <w:r w:rsidR="00F47787" w:rsidRPr="001840C2">
          <w:rPr>
            <w:rStyle w:val="Hyperlink"/>
            <w:i/>
            <w:noProof/>
            <w:spacing w:val="-46"/>
          </w:rPr>
          <w:t>04|</w:t>
        </w:r>
        <w:r w:rsidR="00F47787" w:rsidRPr="001840C2">
          <w:rPr>
            <w:rStyle w:val="Hyperlink"/>
            <w:noProof/>
          </w:rPr>
          <w:t xml:space="preserve"> Preparing Student Level Information</w:t>
        </w:r>
        <w:r w:rsidR="00F47787">
          <w:rPr>
            <w:noProof/>
            <w:webHidden/>
          </w:rPr>
          <w:tab/>
        </w:r>
        <w:r w:rsidR="00F47787">
          <w:rPr>
            <w:noProof/>
            <w:webHidden/>
          </w:rPr>
          <w:fldChar w:fldCharType="begin"/>
        </w:r>
        <w:r w:rsidR="00F47787">
          <w:rPr>
            <w:noProof/>
            <w:webHidden/>
          </w:rPr>
          <w:instrText xml:space="preserve"> PAGEREF _Toc518294316 \h </w:instrText>
        </w:r>
        <w:r w:rsidR="00F47787">
          <w:rPr>
            <w:noProof/>
            <w:webHidden/>
          </w:rPr>
        </w:r>
        <w:r w:rsidR="00F47787">
          <w:rPr>
            <w:noProof/>
            <w:webHidden/>
          </w:rPr>
          <w:fldChar w:fldCharType="separate"/>
        </w:r>
        <w:r w:rsidR="0048640B">
          <w:rPr>
            <w:noProof/>
            <w:webHidden/>
          </w:rPr>
          <w:t>21</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17" w:history="1">
        <w:r w:rsidR="00F47787" w:rsidRPr="001840C2">
          <w:rPr>
            <w:rStyle w:val="Hyperlink"/>
            <w:noProof/>
          </w:rPr>
          <w:t>Checking Student Details</w:t>
        </w:r>
        <w:r w:rsidR="00F47787">
          <w:rPr>
            <w:noProof/>
            <w:webHidden/>
          </w:rPr>
          <w:tab/>
        </w:r>
        <w:r w:rsidR="00F47787">
          <w:rPr>
            <w:noProof/>
            <w:webHidden/>
          </w:rPr>
          <w:fldChar w:fldCharType="begin"/>
        </w:r>
        <w:r w:rsidR="00F47787">
          <w:rPr>
            <w:noProof/>
            <w:webHidden/>
          </w:rPr>
          <w:instrText xml:space="preserve"> PAGEREF _Toc518294317 \h </w:instrText>
        </w:r>
        <w:r w:rsidR="00F47787">
          <w:rPr>
            <w:noProof/>
            <w:webHidden/>
          </w:rPr>
        </w:r>
        <w:r w:rsidR="00F47787">
          <w:rPr>
            <w:noProof/>
            <w:webHidden/>
          </w:rPr>
          <w:fldChar w:fldCharType="separate"/>
        </w:r>
        <w:r w:rsidR="0048640B">
          <w:rPr>
            <w:noProof/>
            <w:webHidden/>
          </w:rPr>
          <w:t>21</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18" w:history="1">
        <w:r w:rsidR="00F47787" w:rsidRPr="001840C2">
          <w:rPr>
            <w:rStyle w:val="Hyperlink"/>
            <w:noProof/>
          </w:rPr>
          <w:t>Updating Information Using the Bulk Update Routine</w:t>
        </w:r>
        <w:r w:rsidR="00F47787">
          <w:rPr>
            <w:noProof/>
            <w:webHidden/>
          </w:rPr>
          <w:tab/>
        </w:r>
        <w:r w:rsidR="00F47787">
          <w:rPr>
            <w:noProof/>
            <w:webHidden/>
          </w:rPr>
          <w:fldChar w:fldCharType="begin"/>
        </w:r>
        <w:r w:rsidR="00F47787">
          <w:rPr>
            <w:noProof/>
            <w:webHidden/>
          </w:rPr>
          <w:instrText xml:space="preserve"> PAGEREF _Toc518294318 \h </w:instrText>
        </w:r>
        <w:r w:rsidR="00F47787">
          <w:rPr>
            <w:noProof/>
            <w:webHidden/>
          </w:rPr>
        </w:r>
        <w:r w:rsidR="00F47787">
          <w:rPr>
            <w:noProof/>
            <w:webHidden/>
          </w:rPr>
          <w:fldChar w:fldCharType="separate"/>
        </w:r>
        <w:r w:rsidR="0048640B">
          <w:rPr>
            <w:noProof/>
            <w:webHidden/>
          </w:rPr>
          <w:t>22</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19" w:history="1">
        <w:r w:rsidR="00F47787" w:rsidRPr="001840C2">
          <w:rPr>
            <w:rStyle w:val="Hyperlink"/>
            <w:noProof/>
          </w:rPr>
          <w:t>Bulk Updating Data with the Same Data Item then Editing the Exceptions</w:t>
        </w:r>
        <w:r w:rsidR="00F47787">
          <w:rPr>
            <w:noProof/>
            <w:webHidden/>
          </w:rPr>
          <w:tab/>
        </w:r>
        <w:r w:rsidR="00F47787">
          <w:rPr>
            <w:noProof/>
            <w:webHidden/>
          </w:rPr>
          <w:fldChar w:fldCharType="begin"/>
        </w:r>
        <w:r w:rsidR="00F47787">
          <w:rPr>
            <w:noProof/>
            <w:webHidden/>
          </w:rPr>
          <w:instrText xml:space="preserve"> PAGEREF _Toc518294319 \h </w:instrText>
        </w:r>
        <w:r w:rsidR="00F47787">
          <w:rPr>
            <w:noProof/>
            <w:webHidden/>
          </w:rPr>
        </w:r>
        <w:r w:rsidR="00F47787">
          <w:rPr>
            <w:noProof/>
            <w:webHidden/>
          </w:rPr>
          <w:fldChar w:fldCharType="separate"/>
        </w:r>
        <w:r w:rsidR="0048640B">
          <w:rPr>
            <w:noProof/>
            <w:webHidden/>
          </w:rPr>
          <w:t>25</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20" w:history="1">
        <w:r w:rsidR="00F47787" w:rsidRPr="001840C2">
          <w:rPr>
            <w:rStyle w:val="Hyperlink"/>
            <w:noProof/>
          </w:rPr>
          <w:t>Bulk Updating Data for a Selection of Students</w:t>
        </w:r>
        <w:r w:rsidR="00F47787">
          <w:rPr>
            <w:noProof/>
            <w:webHidden/>
          </w:rPr>
          <w:tab/>
        </w:r>
        <w:r w:rsidR="00F47787">
          <w:rPr>
            <w:noProof/>
            <w:webHidden/>
          </w:rPr>
          <w:fldChar w:fldCharType="begin"/>
        </w:r>
        <w:r w:rsidR="00F47787">
          <w:rPr>
            <w:noProof/>
            <w:webHidden/>
          </w:rPr>
          <w:instrText xml:space="preserve"> PAGEREF _Toc518294320 \h </w:instrText>
        </w:r>
        <w:r w:rsidR="00F47787">
          <w:rPr>
            <w:noProof/>
            <w:webHidden/>
          </w:rPr>
        </w:r>
        <w:r w:rsidR="00F47787">
          <w:rPr>
            <w:noProof/>
            <w:webHidden/>
          </w:rPr>
          <w:fldChar w:fldCharType="separate"/>
        </w:r>
        <w:r w:rsidR="0048640B">
          <w:rPr>
            <w:noProof/>
            <w:webHidden/>
          </w:rPr>
          <w:t>26</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21" w:history="1">
        <w:r w:rsidR="00F47787" w:rsidRPr="001840C2">
          <w:rPr>
            <w:rStyle w:val="Hyperlink"/>
            <w:noProof/>
          </w:rPr>
          <w:t>Recording Leavers and Re-Admissions</w:t>
        </w:r>
        <w:r w:rsidR="00F47787">
          <w:rPr>
            <w:noProof/>
            <w:webHidden/>
          </w:rPr>
          <w:tab/>
        </w:r>
        <w:r w:rsidR="00F47787">
          <w:rPr>
            <w:noProof/>
            <w:webHidden/>
          </w:rPr>
          <w:fldChar w:fldCharType="begin"/>
        </w:r>
        <w:r w:rsidR="00F47787">
          <w:rPr>
            <w:noProof/>
            <w:webHidden/>
          </w:rPr>
          <w:instrText xml:space="preserve"> PAGEREF _Toc518294321 \h </w:instrText>
        </w:r>
        <w:r w:rsidR="00F47787">
          <w:rPr>
            <w:noProof/>
            <w:webHidden/>
          </w:rPr>
        </w:r>
        <w:r w:rsidR="00F47787">
          <w:rPr>
            <w:noProof/>
            <w:webHidden/>
          </w:rPr>
          <w:fldChar w:fldCharType="separate"/>
        </w:r>
        <w:r w:rsidR="0048640B">
          <w:rPr>
            <w:noProof/>
            <w:webHidden/>
          </w:rPr>
          <w:t>26</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22" w:history="1">
        <w:r w:rsidR="00F47787" w:rsidRPr="001840C2">
          <w:rPr>
            <w:rStyle w:val="Hyperlink"/>
            <w:noProof/>
          </w:rPr>
          <w:t>Recording a Leaver</w:t>
        </w:r>
        <w:r w:rsidR="00F47787">
          <w:rPr>
            <w:noProof/>
            <w:webHidden/>
          </w:rPr>
          <w:tab/>
        </w:r>
        <w:r w:rsidR="00F47787">
          <w:rPr>
            <w:noProof/>
            <w:webHidden/>
          </w:rPr>
          <w:fldChar w:fldCharType="begin"/>
        </w:r>
        <w:r w:rsidR="00F47787">
          <w:rPr>
            <w:noProof/>
            <w:webHidden/>
          </w:rPr>
          <w:instrText xml:space="preserve"> PAGEREF _Toc518294322 \h </w:instrText>
        </w:r>
        <w:r w:rsidR="00F47787">
          <w:rPr>
            <w:noProof/>
            <w:webHidden/>
          </w:rPr>
        </w:r>
        <w:r w:rsidR="00F47787">
          <w:rPr>
            <w:noProof/>
            <w:webHidden/>
          </w:rPr>
          <w:fldChar w:fldCharType="separate"/>
        </w:r>
        <w:r w:rsidR="0048640B">
          <w:rPr>
            <w:noProof/>
            <w:webHidden/>
          </w:rPr>
          <w:t>26</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23" w:history="1">
        <w:r w:rsidR="00F47787" w:rsidRPr="001840C2">
          <w:rPr>
            <w:rStyle w:val="Hyperlink"/>
            <w:noProof/>
          </w:rPr>
          <w:t>Re-Admitting a Student</w:t>
        </w:r>
        <w:r w:rsidR="00F47787">
          <w:rPr>
            <w:noProof/>
            <w:webHidden/>
          </w:rPr>
          <w:tab/>
        </w:r>
        <w:r w:rsidR="00F47787">
          <w:rPr>
            <w:noProof/>
            <w:webHidden/>
          </w:rPr>
          <w:fldChar w:fldCharType="begin"/>
        </w:r>
        <w:r w:rsidR="00F47787">
          <w:rPr>
            <w:noProof/>
            <w:webHidden/>
          </w:rPr>
          <w:instrText xml:space="preserve"> PAGEREF _Toc518294323 \h </w:instrText>
        </w:r>
        <w:r w:rsidR="00F47787">
          <w:rPr>
            <w:noProof/>
            <w:webHidden/>
          </w:rPr>
        </w:r>
        <w:r w:rsidR="00F47787">
          <w:rPr>
            <w:noProof/>
            <w:webHidden/>
          </w:rPr>
          <w:fldChar w:fldCharType="separate"/>
        </w:r>
        <w:r w:rsidR="0048640B">
          <w:rPr>
            <w:noProof/>
            <w:webHidden/>
          </w:rPr>
          <w:t>29</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24" w:history="1">
        <w:r w:rsidR="00F47787" w:rsidRPr="001840C2">
          <w:rPr>
            <w:rStyle w:val="Hyperlink"/>
            <w:noProof/>
          </w:rPr>
          <w:t>Deleting Student Records Entered in Error</w:t>
        </w:r>
        <w:r w:rsidR="00F47787">
          <w:rPr>
            <w:noProof/>
            <w:webHidden/>
          </w:rPr>
          <w:tab/>
        </w:r>
        <w:r w:rsidR="00F47787">
          <w:rPr>
            <w:noProof/>
            <w:webHidden/>
          </w:rPr>
          <w:fldChar w:fldCharType="begin"/>
        </w:r>
        <w:r w:rsidR="00F47787">
          <w:rPr>
            <w:noProof/>
            <w:webHidden/>
          </w:rPr>
          <w:instrText xml:space="preserve"> PAGEREF _Toc518294324 \h </w:instrText>
        </w:r>
        <w:r w:rsidR="00F47787">
          <w:rPr>
            <w:noProof/>
            <w:webHidden/>
          </w:rPr>
        </w:r>
        <w:r w:rsidR="00F47787">
          <w:rPr>
            <w:noProof/>
            <w:webHidden/>
          </w:rPr>
          <w:fldChar w:fldCharType="separate"/>
        </w:r>
        <w:r w:rsidR="0048640B">
          <w:rPr>
            <w:noProof/>
            <w:webHidden/>
          </w:rPr>
          <w:t>30</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25" w:history="1">
        <w:r w:rsidR="00F47787" w:rsidRPr="001840C2">
          <w:rPr>
            <w:rStyle w:val="Hyperlink"/>
            <w:noProof/>
          </w:rPr>
          <w:t>Checking National Curriculum Year Groups</w:t>
        </w:r>
        <w:r w:rsidR="00F47787">
          <w:rPr>
            <w:noProof/>
            <w:webHidden/>
          </w:rPr>
          <w:tab/>
        </w:r>
        <w:r w:rsidR="00F47787">
          <w:rPr>
            <w:noProof/>
            <w:webHidden/>
          </w:rPr>
          <w:fldChar w:fldCharType="begin"/>
        </w:r>
        <w:r w:rsidR="00F47787">
          <w:rPr>
            <w:noProof/>
            <w:webHidden/>
          </w:rPr>
          <w:instrText xml:space="preserve"> PAGEREF _Toc518294325 \h </w:instrText>
        </w:r>
        <w:r w:rsidR="00F47787">
          <w:rPr>
            <w:noProof/>
            <w:webHidden/>
          </w:rPr>
        </w:r>
        <w:r w:rsidR="00F47787">
          <w:rPr>
            <w:noProof/>
            <w:webHidden/>
          </w:rPr>
          <w:fldChar w:fldCharType="separate"/>
        </w:r>
        <w:r w:rsidR="0048640B">
          <w:rPr>
            <w:noProof/>
            <w:webHidden/>
          </w:rPr>
          <w:t>30</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26" w:history="1">
        <w:r w:rsidR="00F47787" w:rsidRPr="001840C2">
          <w:rPr>
            <w:rStyle w:val="Hyperlink"/>
            <w:noProof/>
          </w:rPr>
          <w:t>Checking the Student's Year Taught In Record</w:t>
        </w:r>
        <w:r w:rsidR="00F47787">
          <w:rPr>
            <w:noProof/>
            <w:webHidden/>
          </w:rPr>
          <w:tab/>
        </w:r>
        <w:r w:rsidR="00F47787">
          <w:rPr>
            <w:noProof/>
            <w:webHidden/>
          </w:rPr>
          <w:fldChar w:fldCharType="begin"/>
        </w:r>
        <w:r w:rsidR="00F47787">
          <w:rPr>
            <w:noProof/>
            <w:webHidden/>
          </w:rPr>
          <w:instrText xml:space="preserve"> PAGEREF _Toc518294326 \h </w:instrText>
        </w:r>
        <w:r w:rsidR="00F47787">
          <w:rPr>
            <w:noProof/>
            <w:webHidden/>
          </w:rPr>
        </w:r>
        <w:r w:rsidR="00F47787">
          <w:rPr>
            <w:noProof/>
            <w:webHidden/>
          </w:rPr>
          <w:fldChar w:fldCharType="separate"/>
        </w:r>
        <w:r w:rsidR="0048640B">
          <w:rPr>
            <w:noProof/>
            <w:webHidden/>
          </w:rPr>
          <w:t>32</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27" w:history="1">
        <w:r w:rsidR="00F47787" w:rsidRPr="001840C2">
          <w:rPr>
            <w:rStyle w:val="Hyperlink"/>
            <w:noProof/>
          </w:rPr>
          <w:t>Checking the Year Taught In via the Pastoral Structure by Curriculum Year</w:t>
        </w:r>
        <w:r w:rsidR="00F47787">
          <w:rPr>
            <w:noProof/>
            <w:webHidden/>
          </w:rPr>
          <w:tab/>
        </w:r>
        <w:r w:rsidR="00F47787">
          <w:rPr>
            <w:noProof/>
            <w:webHidden/>
          </w:rPr>
          <w:fldChar w:fldCharType="begin"/>
        </w:r>
        <w:r w:rsidR="00F47787">
          <w:rPr>
            <w:noProof/>
            <w:webHidden/>
          </w:rPr>
          <w:instrText xml:space="preserve"> PAGEREF _Toc518294327 \h </w:instrText>
        </w:r>
        <w:r w:rsidR="00F47787">
          <w:rPr>
            <w:noProof/>
            <w:webHidden/>
          </w:rPr>
        </w:r>
        <w:r w:rsidR="00F47787">
          <w:rPr>
            <w:noProof/>
            <w:webHidden/>
          </w:rPr>
          <w:fldChar w:fldCharType="separate"/>
        </w:r>
        <w:r w:rsidR="0048640B">
          <w:rPr>
            <w:noProof/>
            <w:webHidden/>
          </w:rPr>
          <w:t>32</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28" w:history="1">
        <w:r w:rsidR="00F47787" w:rsidRPr="001840C2">
          <w:rPr>
            <w:rStyle w:val="Hyperlink"/>
            <w:noProof/>
          </w:rPr>
          <w:t>Checking the Year Taught In via the Pastoral Structure for the Whole School</w:t>
        </w:r>
        <w:r w:rsidR="00F47787">
          <w:rPr>
            <w:noProof/>
            <w:webHidden/>
          </w:rPr>
          <w:tab/>
        </w:r>
        <w:r w:rsidR="00F47787">
          <w:rPr>
            <w:noProof/>
            <w:webHidden/>
          </w:rPr>
          <w:fldChar w:fldCharType="begin"/>
        </w:r>
        <w:r w:rsidR="00F47787">
          <w:rPr>
            <w:noProof/>
            <w:webHidden/>
          </w:rPr>
          <w:instrText xml:space="preserve"> PAGEREF _Toc518294328 \h </w:instrText>
        </w:r>
        <w:r w:rsidR="00F47787">
          <w:rPr>
            <w:noProof/>
            <w:webHidden/>
          </w:rPr>
        </w:r>
        <w:r w:rsidR="00F47787">
          <w:rPr>
            <w:noProof/>
            <w:webHidden/>
          </w:rPr>
          <w:fldChar w:fldCharType="separate"/>
        </w:r>
        <w:r w:rsidR="0048640B">
          <w:rPr>
            <w:noProof/>
            <w:webHidden/>
          </w:rPr>
          <w:t>34</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29" w:history="1">
        <w:r w:rsidR="00F47787" w:rsidRPr="001840C2">
          <w:rPr>
            <w:rStyle w:val="Hyperlink"/>
            <w:noProof/>
          </w:rPr>
          <w:t>Checking a Student’s Basic Details</w:t>
        </w:r>
        <w:r w:rsidR="00F47787">
          <w:rPr>
            <w:noProof/>
            <w:webHidden/>
          </w:rPr>
          <w:tab/>
        </w:r>
        <w:r w:rsidR="00F47787">
          <w:rPr>
            <w:noProof/>
            <w:webHidden/>
          </w:rPr>
          <w:fldChar w:fldCharType="begin"/>
        </w:r>
        <w:r w:rsidR="00F47787">
          <w:rPr>
            <w:noProof/>
            <w:webHidden/>
          </w:rPr>
          <w:instrText xml:space="preserve"> PAGEREF _Toc518294329 \h </w:instrText>
        </w:r>
        <w:r w:rsidR="00F47787">
          <w:rPr>
            <w:noProof/>
            <w:webHidden/>
          </w:rPr>
        </w:r>
        <w:r w:rsidR="00F47787">
          <w:rPr>
            <w:noProof/>
            <w:webHidden/>
          </w:rPr>
          <w:fldChar w:fldCharType="separate"/>
        </w:r>
        <w:r w:rsidR="0048640B">
          <w:rPr>
            <w:noProof/>
            <w:webHidden/>
          </w:rPr>
          <w:t>36</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30" w:history="1">
        <w:r w:rsidR="00F47787" w:rsidRPr="001840C2">
          <w:rPr>
            <w:rStyle w:val="Hyperlink"/>
            <w:noProof/>
          </w:rPr>
          <w:t>Recording a Student’s Change of Surname</w:t>
        </w:r>
        <w:r w:rsidR="00F47787">
          <w:rPr>
            <w:noProof/>
            <w:webHidden/>
          </w:rPr>
          <w:tab/>
        </w:r>
        <w:r w:rsidR="00F47787">
          <w:rPr>
            <w:noProof/>
            <w:webHidden/>
          </w:rPr>
          <w:fldChar w:fldCharType="begin"/>
        </w:r>
        <w:r w:rsidR="00F47787">
          <w:rPr>
            <w:noProof/>
            <w:webHidden/>
          </w:rPr>
          <w:instrText xml:space="preserve"> PAGEREF _Toc518294330 \h </w:instrText>
        </w:r>
        <w:r w:rsidR="00F47787">
          <w:rPr>
            <w:noProof/>
            <w:webHidden/>
          </w:rPr>
        </w:r>
        <w:r w:rsidR="00F47787">
          <w:rPr>
            <w:noProof/>
            <w:webHidden/>
          </w:rPr>
          <w:fldChar w:fldCharType="separate"/>
        </w:r>
        <w:r w:rsidR="0048640B">
          <w:rPr>
            <w:noProof/>
            <w:webHidden/>
          </w:rPr>
          <w:t>37</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31" w:history="1">
        <w:r w:rsidR="00F47787" w:rsidRPr="001840C2">
          <w:rPr>
            <w:rStyle w:val="Hyperlink"/>
            <w:noProof/>
          </w:rPr>
          <w:t>Checking Registration Details</w:t>
        </w:r>
        <w:r w:rsidR="00F47787">
          <w:rPr>
            <w:noProof/>
            <w:webHidden/>
          </w:rPr>
          <w:tab/>
        </w:r>
        <w:r w:rsidR="00F47787">
          <w:rPr>
            <w:noProof/>
            <w:webHidden/>
          </w:rPr>
          <w:fldChar w:fldCharType="begin"/>
        </w:r>
        <w:r w:rsidR="00F47787">
          <w:rPr>
            <w:noProof/>
            <w:webHidden/>
          </w:rPr>
          <w:instrText xml:space="preserve"> PAGEREF _Toc518294331 \h </w:instrText>
        </w:r>
        <w:r w:rsidR="00F47787">
          <w:rPr>
            <w:noProof/>
            <w:webHidden/>
          </w:rPr>
        </w:r>
        <w:r w:rsidR="00F47787">
          <w:rPr>
            <w:noProof/>
            <w:webHidden/>
          </w:rPr>
          <w:fldChar w:fldCharType="separate"/>
        </w:r>
        <w:r w:rsidR="0048640B">
          <w:rPr>
            <w:noProof/>
            <w:webHidden/>
          </w:rPr>
          <w:t>38</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32" w:history="1">
        <w:r w:rsidR="00F47787" w:rsidRPr="001840C2">
          <w:rPr>
            <w:rStyle w:val="Hyperlink"/>
            <w:noProof/>
          </w:rPr>
          <w:t>Checking Enrolment Status, Admission Date and Boarder Status</w:t>
        </w:r>
        <w:r w:rsidR="00F47787">
          <w:rPr>
            <w:noProof/>
            <w:webHidden/>
          </w:rPr>
          <w:tab/>
        </w:r>
        <w:r w:rsidR="00F47787">
          <w:rPr>
            <w:noProof/>
            <w:webHidden/>
          </w:rPr>
          <w:fldChar w:fldCharType="begin"/>
        </w:r>
        <w:r w:rsidR="00F47787">
          <w:rPr>
            <w:noProof/>
            <w:webHidden/>
          </w:rPr>
          <w:instrText xml:space="preserve"> PAGEREF _Toc518294332 \h </w:instrText>
        </w:r>
        <w:r w:rsidR="00F47787">
          <w:rPr>
            <w:noProof/>
            <w:webHidden/>
          </w:rPr>
        </w:r>
        <w:r w:rsidR="00F47787">
          <w:rPr>
            <w:noProof/>
            <w:webHidden/>
          </w:rPr>
          <w:fldChar w:fldCharType="separate"/>
        </w:r>
        <w:r w:rsidR="0048640B">
          <w:rPr>
            <w:noProof/>
            <w:webHidden/>
          </w:rPr>
          <w:t>39</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33" w:history="1">
        <w:r w:rsidR="00F47787" w:rsidRPr="001840C2">
          <w:rPr>
            <w:rStyle w:val="Hyperlink"/>
            <w:noProof/>
          </w:rPr>
          <w:t>Checking Unique Pupil Numbers</w:t>
        </w:r>
        <w:r w:rsidR="00F47787">
          <w:rPr>
            <w:noProof/>
            <w:webHidden/>
          </w:rPr>
          <w:tab/>
        </w:r>
        <w:r w:rsidR="00F47787">
          <w:rPr>
            <w:noProof/>
            <w:webHidden/>
          </w:rPr>
          <w:fldChar w:fldCharType="begin"/>
        </w:r>
        <w:r w:rsidR="00F47787">
          <w:rPr>
            <w:noProof/>
            <w:webHidden/>
          </w:rPr>
          <w:instrText xml:space="preserve"> PAGEREF _Toc518294333 \h </w:instrText>
        </w:r>
        <w:r w:rsidR="00F47787">
          <w:rPr>
            <w:noProof/>
            <w:webHidden/>
          </w:rPr>
        </w:r>
        <w:r w:rsidR="00F47787">
          <w:rPr>
            <w:noProof/>
            <w:webHidden/>
          </w:rPr>
          <w:fldChar w:fldCharType="separate"/>
        </w:r>
        <w:r w:rsidR="0048640B">
          <w:rPr>
            <w:noProof/>
            <w:webHidden/>
          </w:rPr>
          <w:t>41</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34" w:history="1">
        <w:r w:rsidR="00F47787" w:rsidRPr="001840C2">
          <w:rPr>
            <w:rStyle w:val="Hyperlink"/>
            <w:noProof/>
          </w:rPr>
          <w:t>Checking Unique Learner Numbers</w:t>
        </w:r>
        <w:r w:rsidR="00F47787">
          <w:rPr>
            <w:noProof/>
            <w:webHidden/>
          </w:rPr>
          <w:tab/>
        </w:r>
        <w:r w:rsidR="00F47787">
          <w:rPr>
            <w:noProof/>
            <w:webHidden/>
          </w:rPr>
          <w:fldChar w:fldCharType="begin"/>
        </w:r>
        <w:r w:rsidR="00F47787">
          <w:rPr>
            <w:noProof/>
            <w:webHidden/>
          </w:rPr>
          <w:instrText xml:space="preserve"> PAGEREF _Toc518294334 \h </w:instrText>
        </w:r>
        <w:r w:rsidR="00F47787">
          <w:rPr>
            <w:noProof/>
            <w:webHidden/>
          </w:rPr>
        </w:r>
        <w:r w:rsidR="00F47787">
          <w:rPr>
            <w:noProof/>
            <w:webHidden/>
          </w:rPr>
          <w:fldChar w:fldCharType="separate"/>
        </w:r>
        <w:r w:rsidR="0048640B">
          <w:rPr>
            <w:noProof/>
            <w:webHidden/>
          </w:rPr>
          <w:t>43</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35" w:history="1">
        <w:r w:rsidR="00F47787" w:rsidRPr="001840C2">
          <w:rPr>
            <w:rStyle w:val="Hyperlink"/>
            <w:noProof/>
          </w:rPr>
          <w:t>Checking Student's Part-Time Details</w:t>
        </w:r>
        <w:r w:rsidR="00F47787">
          <w:rPr>
            <w:noProof/>
            <w:webHidden/>
          </w:rPr>
          <w:tab/>
        </w:r>
        <w:r w:rsidR="00F47787">
          <w:rPr>
            <w:noProof/>
            <w:webHidden/>
          </w:rPr>
          <w:fldChar w:fldCharType="begin"/>
        </w:r>
        <w:r w:rsidR="00F47787">
          <w:rPr>
            <w:noProof/>
            <w:webHidden/>
          </w:rPr>
          <w:instrText xml:space="preserve"> PAGEREF _Toc518294335 \h </w:instrText>
        </w:r>
        <w:r w:rsidR="00F47787">
          <w:rPr>
            <w:noProof/>
            <w:webHidden/>
          </w:rPr>
        </w:r>
        <w:r w:rsidR="00F47787">
          <w:rPr>
            <w:noProof/>
            <w:webHidden/>
          </w:rPr>
          <w:fldChar w:fldCharType="separate"/>
        </w:r>
        <w:r w:rsidR="0048640B">
          <w:rPr>
            <w:noProof/>
            <w:webHidden/>
          </w:rPr>
          <w:t>44</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36" w:history="1">
        <w:r w:rsidR="00F47787" w:rsidRPr="001840C2">
          <w:rPr>
            <w:rStyle w:val="Hyperlink"/>
            <w:noProof/>
          </w:rPr>
          <w:t>Checking Home Address Information</w:t>
        </w:r>
        <w:r w:rsidR="00F47787">
          <w:rPr>
            <w:noProof/>
            <w:webHidden/>
          </w:rPr>
          <w:tab/>
        </w:r>
        <w:r w:rsidR="00F47787">
          <w:rPr>
            <w:noProof/>
            <w:webHidden/>
          </w:rPr>
          <w:fldChar w:fldCharType="begin"/>
        </w:r>
        <w:r w:rsidR="00F47787">
          <w:rPr>
            <w:noProof/>
            <w:webHidden/>
          </w:rPr>
          <w:instrText xml:space="preserve"> PAGEREF _Toc518294336 \h </w:instrText>
        </w:r>
        <w:r w:rsidR="00F47787">
          <w:rPr>
            <w:noProof/>
            <w:webHidden/>
          </w:rPr>
        </w:r>
        <w:r w:rsidR="00F47787">
          <w:rPr>
            <w:noProof/>
            <w:webHidden/>
          </w:rPr>
          <w:fldChar w:fldCharType="separate"/>
        </w:r>
        <w:r w:rsidR="0048640B">
          <w:rPr>
            <w:noProof/>
            <w:webHidden/>
          </w:rPr>
          <w:t>45</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37" w:history="1">
        <w:r w:rsidR="00F47787" w:rsidRPr="001840C2">
          <w:rPr>
            <w:rStyle w:val="Hyperlink"/>
            <w:noProof/>
          </w:rPr>
          <w:t>Checking Free School Meals Eligibility</w:t>
        </w:r>
        <w:r w:rsidR="00F47787">
          <w:rPr>
            <w:noProof/>
            <w:webHidden/>
          </w:rPr>
          <w:tab/>
        </w:r>
        <w:r w:rsidR="00F47787">
          <w:rPr>
            <w:noProof/>
            <w:webHidden/>
          </w:rPr>
          <w:fldChar w:fldCharType="begin"/>
        </w:r>
        <w:r w:rsidR="00F47787">
          <w:rPr>
            <w:noProof/>
            <w:webHidden/>
          </w:rPr>
          <w:instrText xml:space="preserve"> PAGEREF _Toc518294337 \h </w:instrText>
        </w:r>
        <w:r w:rsidR="00F47787">
          <w:rPr>
            <w:noProof/>
            <w:webHidden/>
          </w:rPr>
        </w:r>
        <w:r w:rsidR="00F47787">
          <w:rPr>
            <w:noProof/>
            <w:webHidden/>
          </w:rPr>
          <w:fldChar w:fldCharType="separate"/>
        </w:r>
        <w:r w:rsidR="0048640B">
          <w:rPr>
            <w:noProof/>
            <w:webHidden/>
          </w:rPr>
          <w:t>46</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38" w:history="1">
        <w:r w:rsidR="00F47787" w:rsidRPr="001840C2">
          <w:rPr>
            <w:rStyle w:val="Hyperlink"/>
            <w:noProof/>
          </w:rPr>
          <w:t>Checking Ethnic and Cultural Information</w:t>
        </w:r>
        <w:r w:rsidR="00F47787">
          <w:rPr>
            <w:noProof/>
            <w:webHidden/>
          </w:rPr>
          <w:tab/>
        </w:r>
        <w:r w:rsidR="00F47787">
          <w:rPr>
            <w:noProof/>
            <w:webHidden/>
          </w:rPr>
          <w:fldChar w:fldCharType="begin"/>
        </w:r>
        <w:r w:rsidR="00F47787">
          <w:rPr>
            <w:noProof/>
            <w:webHidden/>
          </w:rPr>
          <w:instrText xml:space="preserve"> PAGEREF _Toc518294338 \h </w:instrText>
        </w:r>
        <w:r w:rsidR="00F47787">
          <w:rPr>
            <w:noProof/>
            <w:webHidden/>
          </w:rPr>
        </w:r>
        <w:r w:rsidR="00F47787">
          <w:rPr>
            <w:noProof/>
            <w:webHidden/>
          </w:rPr>
          <w:fldChar w:fldCharType="separate"/>
        </w:r>
        <w:r w:rsidR="0048640B">
          <w:rPr>
            <w:noProof/>
            <w:webHidden/>
          </w:rPr>
          <w:t>48</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39" w:history="1">
        <w:r w:rsidR="00F47787" w:rsidRPr="001840C2">
          <w:rPr>
            <w:rStyle w:val="Hyperlink"/>
            <w:noProof/>
          </w:rPr>
          <w:t>Checking Additional Information</w:t>
        </w:r>
        <w:r w:rsidR="00F47787">
          <w:rPr>
            <w:noProof/>
            <w:webHidden/>
          </w:rPr>
          <w:tab/>
        </w:r>
        <w:r w:rsidR="00F47787">
          <w:rPr>
            <w:noProof/>
            <w:webHidden/>
          </w:rPr>
          <w:fldChar w:fldCharType="begin"/>
        </w:r>
        <w:r w:rsidR="00F47787">
          <w:rPr>
            <w:noProof/>
            <w:webHidden/>
          </w:rPr>
          <w:instrText xml:space="preserve"> PAGEREF _Toc518294339 \h </w:instrText>
        </w:r>
        <w:r w:rsidR="00F47787">
          <w:rPr>
            <w:noProof/>
            <w:webHidden/>
          </w:rPr>
        </w:r>
        <w:r w:rsidR="00F47787">
          <w:rPr>
            <w:noProof/>
            <w:webHidden/>
          </w:rPr>
          <w:fldChar w:fldCharType="separate"/>
        </w:r>
        <w:r w:rsidR="0048640B">
          <w:rPr>
            <w:noProof/>
            <w:webHidden/>
          </w:rPr>
          <w:t>49</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0" w:history="1">
        <w:r w:rsidR="00F47787" w:rsidRPr="001840C2">
          <w:rPr>
            <w:rStyle w:val="Hyperlink"/>
            <w:noProof/>
          </w:rPr>
          <w:t>Checking Special Educational Needs Information</w:t>
        </w:r>
        <w:r w:rsidR="00F47787">
          <w:rPr>
            <w:noProof/>
            <w:webHidden/>
          </w:rPr>
          <w:tab/>
        </w:r>
        <w:r w:rsidR="00F47787">
          <w:rPr>
            <w:noProof/>
            <w:webHidden/>
          </w:rPr>
          <w:fldChar w:fldCharType="begin"/>
        </w:r>
        <w:r w:rsidR="00F47787">
          <w:rPr>
            <w:noProof/>
            <w:webHidden/>
          </w:rPr>
          <w:instrText xml:space="preserve"> PAGEREF _Toc518294340 \h </w:instrText>
        </w:r>
        <w:r w:rsidR="00F47787">
          <w:rPr>
            <w:noProof/>
            <w:webHidden/>
          </w:rPr>
        </w:r>
        <w:r w:rsidR="00F47787">
          <w:rPr>
            <w:noProof/>
            <w:webHidden/>
          </w:rPr>
          <w:fldChar w:fldCharType="separate"/>
        </w:r>
        <w:r w:rsidR="0048640B">
          <w:rPr>
            <w:noProof/>
            <w:webHidden/>
          </w:rPr>
          <w:t>50</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1" w:history="1">
        <w:r w:rsidR="00F47787" w:rsidRPr="001840C2">
          <w:rPr>
            <w:rStyle w:val="Hyperlink"/>
            <w:noProof/>
          </w:rPr>
          <w:t>Preparing Exclusions Information</w:t>
        </w:r>
        <w:r w:rsidR="00F47787">
          <w:rPr>
            <w:noProof/>
            <w:webHidden/>
          </w:rPr>
          <w:tab/>
        </w:r>
        <w:r w:rsidR="00F47787">
          <w:rPr>
            <w:noProof/>
            <w:webHidden/>
          </w:rPr>
          <w:fldChar w:fldCharType="begin"/>
        </w:r>
        <w:r w:rsidR="00F47787">
          <w:rPr>
            <w:noProof/>
            <w:webHidden/>
          </w:rPr>
          <w:instrText xml:space="preserve"> PAGEREF _Toc518294341 \h </w:instrText>
        </w:r>
        <w:r w:rsidR="00F47787">
          <w:rPr>
            <w:noProof/>
            <w:webHidden/>
          </w:rPr>
        </w:r>
        <w:r w:rsidR="00F47787">
          <w:rPr>
            <w:noProof/>
            <w:webHidden/>
          </w:rPr>
          <w:fldChar w:fldCharType="separate"/>
        </w:r>
        <w:r w:rsidR="0048640B">
          <w:rPr>
            <w:noProof/>
            <w:webHidden/>
          </w:rPr>
          <w:t>53</w:t>
        </w:r>
        <w:r w:rsidR="00F47787">
          <w:rPr>
            <w:noProof/>
            <w:webHidden/>
          </w:rPr>
          <w:fldChar w:fldCharType="end"/>
        </w:r>
      </w:hyperlink>
    </w:p>
    <w:p w:rsidR="00F47787" w:rsidRDefault="00830A23">
      <w:pPr>
        <w:pStyle w:val="TOC3"/>
        <w:rPr>
          <w:rFonts w:asciiTheme="minorHAnsi" w:eastAsiaTheme="minorEastAsia" w:hAnsiTheme="minorHAnsi" w:cstheme="minorBidi"/>
          <w:b w:val="0"/>
          <w:noProof/>
          <w:color w:val="auto"/>
          <w:sz w:val="22"/>
          <w:szCs w:val="22"/>
        </w:rPr>
      </w:pPr>
      <w:hyperlink w:anchor="_Toc518294342" w:history="1">
        <w:r w:rsidR="00F47787" w:rsidRPr="001840C2">
          <w:rPr>
            <w:rStyle w:val="Hyperlink"/>
            <w:noProof/>
          </w:rPr>
          <w:t>Recording an Exclusion</w:t>
        </w:r>
        <w:r w:rsidR="00F47787">
          <w:rPr>
            <w:noProof/>
            <w:webHidden/>
          </w:rPr>
          <w:tab/>
        </w:r>
        <w:r w:rsidR="00F47787">
          <w:rPr>
            <w:noProof/>
            <w:webHidden/>
          </w:rPr>
          <w:fldChar w:fldCharType="begin"/>
        </w:r>
        <w:r w:rsidR="00F47787">
          <w:rPr>
            <w:noProof/>
            <w:webHidden/>
          </w:rPr>
          <w:instrText xml:space="preserve"> PAGEREF _Toc518294342 \h </w:instrText>
        </w:r>
        <w:r w:rsidR="00F47787">
          <w:rPr>
            <w:noProof/>
            <w:webHidden/>
          </w:rPr>
        </w:r>
        <w:r w:rsidR="00F47787">
          <w:rPr>
            <w:noProof/>
            <w:webHidden/>
          </w:rPr>
          <w:fldChar w:fldCharType="separate"/>
        </w:r>
        <w:r w:rsidR="0048640B">
          <w:rPr>
            <w:noProof/>
            <w:webHidden/>
          </w:rPr>
          <w:t>53</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3" w:history="1">
        <w:r w:rsidR="00F47787" w:rsidRPr="001840C2">
          <w:rPr>
            <w:rStyle w:val="Hyperlink"/>
            <w:noProof/>
          </w:rPr>
          <w:t>Updating Students with Top-Up Funding</w:t>
        </w:r>
        <w:r w:rsidR="00F47787">
          <w:rPr>
            <w:noProof/>
            <w:webHidden/>
          </w:rPr>
          <w:tab/>
        </w:r>
        <w:r w:rsidR="00F47787">
          <w:rPr>
            <w:noProof/>
            <w:webHidden/>
          </w:rPr>
          <w:fldChar w:fldCharType="begin"/>
        </w:r>
        <w:r w:rsidR="00F47787">
          <w:rPr>
            <w:noProof/>
            <w:webHidden/>
          </w:rPr>
          <w:instrText xml:space="preserve"> PAGEREF _Toc518294343 \h </w:instrText>
        </w:r>
        <w:r w:rsidR="00F47787">
          <w:rPr>
            <w:noProof/>
            <w:webHidden/>
          </w:rPr>
        </w:r>
        <w:r w:rsidR="00F47787">
          <w:rPr>
            <w:noProof/>
            <w:webHidden/>
          </w:rPr>
          <w:fldChar w:fldCharType="separate"/>
        </w:r>
        <w:r w:rsidR="0048640B">
          <w:rPr>
            <w:noProof/>
            <w:webHidden/>
          </w:rPr>
          <w:t>56</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4" w:history="1">
        <w:r w:rsidR="00F47787" w:rsidRPr="001840C2">
          <w:rPr>
            <w:rStyle w:val="Hyperlink"/>
            <w:noProof/>
          </w:rPr>
          <w:t>Updating Students Post Looked After Arrangements</w:t>
        </w:r>
        <w:r w:rsidR="00F47787">
          <w:rPr>
            <w:noProof/>
            <w:webHidden/>
          </w:rPr>
          <w:tab/>
        </w:r>
        <w:r w:rsidR="00F47787">
          <w:rPr>
            <w:noProof/>
            <w:webHidden/>
          </w:rPr>
          <w:fldChar w:fldCharType="begin"/>
        </w:r>
        <w:r w:rsidR="00F47787">
          <w:rPr>
            <w:noProof/>
            <w:webHidden/>
          </w:rPr>
          <w:instrText xml:space="preserve"> PAGEREF _Toc518294344 \h </w:instrText>
        </w:r>
        <w:r w:rsidR="00F47787">
          <w:rPr>
            <w:noProof/>
            <w:webHidden/>
          </w:rPr>
        </w:r>
        <w:r w:rsidR="00F47787">
          <w:rPr>
            <w:noProof/>
            <w:webHidden/>
          </w:rPr>
          <w:fldChar w:fldCharType="separate"/>
        </w:r>
        <w:r w:rsidR="0048640B">
          <w:rPr>
            <w:noProof/>
            <w:webHidden/>
          </w:rPr>
          <w:t>57</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5" w:history="1">
        <w:r w:rsidR="00F47787" w:rsidRPr="001840C2">
          <w:rPr>
            <w:rStyle w:val="Hyperlink"/>
            <w:noProof/>
          </w:rPr>
          <w:t>Preparing Termly Attendance Information</w:t>
        </w:r>
        <w:r w:rsidR="00F47787">
          <w:rPr>
            <w:noProof/>
            <w:webHidden/>
          </w:rPr>
          <w:tab/>
        </w:r>
        <w:r w:rsidR="00F47787">
          <w:rPr>
            <w:noProof/>
            <w:webHidden/>
          </w:rPr>
          <w:fldChar w:fldCharType="begin"/>
        </w:r>
        <w:r w:rsidR="00F47787">
          <w:rPr>
            <w:noProof/>
            <w:webHidden/>
          </w:rPr>
          <w:instrText xml:space="preserve"> PAGEREF _Toc518294345 \h </w:instrText>
        </w:r>
        <w:r w:rsidR="00F47787">
          <w:rPr>
            <w:noProof/>
            <w:webHidden/>
          </w:rPr>
        </w:r>
        <w:r w:rsidR="00F47787">
          <w:rPr>
            <w:noProof/>
            <w:webHidden/>
          </w:rPr>
          <w:fldChar w:fldCharType="separate"/>
        </w:r>
        <w:r w:rsidR="0048640B">
          <w:rPr>
            <w:noProof/>
            <w:webHidden/>
          </w:rPr>
          <w:t>60</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6" w:history="1">
        <w:r w:rsidR="00F47787" w:rsidRPr="001840C2">
          <w:rPr>
            <w:rStyle w:val="Hyperlink"/>
            <w:noProof/>
          </w:rPr>
          <w:t>Preparing Post 16 Information in Course Manager</w:t>
        </w:r>
        <w:r w:rsidR="00F47787">
          <w:rPr>
            <w:noProof/>
            <w:webHidden/>
          </w:rPr>
          <w:tab/>
        </w:r>
        <w:r w:rsidR="00F47787">
          <w:rPr>
            <w:noProof/>
            <w:webHidden/>
          </w:rPr>
          <w:fldChar w:fldCharType="begin"/>
        </w:r>
        <w:r w:rsidR="00F47787">
          <w:rPr>
            <w:noProof/>
            <w:webHidden/>
          </w:rPr>
          <w:instrText xml:space="preserve"> PAGEREF _Toc518294346 \h </w:instrText>
        </w:r>
        <w:r w:rsidR="00F47787">
          <w:rPr>
            <w:noProof/>
            <w:webHidden/>
          </w:rPr>
        </w:r>
        <w:r w:rsidR="00F47787">
          <w:rPr>
            <w:noProof/>
            <w:webHidden/>
          </w:rPr>
          <w:fldChar w:fldCharType="separate"/>
        </w:r>
        <w:r w:rsidR="0048640B">
          <w:rPr>
            <w:noProof/>
            <w:webHidden/>
          </w:rPr>
          <w:t>60</w:t>
        </w:r>
        <w:r w:rsidR="00F47787">
          <w:rPr>
            <w:noProof/>
            <w:webHidden/>
          </w:rPr>
          <w:fldChar w:fldCharType="end"/>
        </w:r>
      </w:hyperlink>
    </w:p>
    <w:p w:rsidR="00F47787" w:rsidRDefault="00830A23">
      <w:pPr>
        <w:pStyle w:val="TOC1"/>
        <w:rPr>
          <w:rFonts w:asciiTheme="minorHAnsi" w:eastAsiaTheme="minorEastAsia" w:hAnsiTheme="minorHAnsi" w:cstheme="minorBidi"/>
          <w:b w:val="0"/>
          <w:noProof/>
          <w:sz w:val="22"/>
          <w:szCs w:val="22"/>
        </w:rPr>
      </w:pPr>
      <w:hyperlink w:anchor="_Toc518294347" w:history="1">
        <w:r w:rsidR="00F47787" w:rsidRPr="001840C2">
          <w:rPr>
            <w:rStyle w:val="Hyperlink"/>
            <w:i/>
            <w:noProof/>
            <w:spacing w:val="-46"/>
          </w:rPr>
          <w:t>05|</w:t>
        </w:r>
        <w:r w:rsidR="00F47787" w:rsidRPr="001840C2">
          <w:rPr>
            <w:rStyle w:val="Hyperlink"/>
            <w:noProof/>
          </w:rPr>
          <w:t xml:space="preserve"> What Next?</w:t>
        </w:r>
        <w:r w:rsidR="00F47787">
          <w:rPr>
            <w:noProof/>
            <w:webHidden/>
          </w:rPr>
          <w:tab/>
        </w:r>
        <w:r w:rsidR="00F47787">
          <w:rPr>
            <w:noProof/>
            <w:webHidden/>
          </w:rPr>
          <w:fldChar w:fldCharType="begin"/>
        </w:r>
        <w:r w:rsidR="00F47787">
          <w:rPr>
            <w:noProof/>
            <w:webHidden/>
          </w:rPr>
          <w:instrText xml:space="preserve"> PAGEREF _Toc518294347 \h </w:instrText>
        </w:r>
        <w:r w:rsidR="00F47787">
          <w:rPr>
            <w:noProof/>
            <w:webHidden/>
          </w:rPr>
        </w:r>
        <w:r w:rsidR="00F47787">
          <w:rPr>
            <w:noProof/>
            <w:webHidden/>
          </w:rPr>
          <w:fldChar w:fldCharType="separate"/>
        </w:r>
        <w:r w:rsidR="0048640B">
          <w:rPr>
            <w:noProof/>
            <w:webHidden/>
          </w:rPr>
          <w:t>63</w:t>
        </w:r>
        <w:r w:rsidR="00F47787">
          <w:rPr>
            <w:noProof/>
            <w:webHidden/>
          </w:rPr>
          <w:fldChar w:fldCharType="end"/>
        </w:r>
      </w:hyperlink>
    </w:p>
    <w:p w:rsidR="00F47787" w:rsidRDefault="00830A23">
      <w:pPr>
        <w:pStyle w:val="TOC2"/>
        <w:rPr>
          <w:rFonts w:asciiTheme="minorHAnsi" w:eastAsiaTheme="minorEastAsia" w:hAnsiTheme="minorHAnsi" w:cstheme="minorBidi"/>
          <w:b w:val="0"/>
          <w:noProof/>
          <w:color w:val="auto"/>
          <w:sz w:val="22"/>
          <w:szCs w:val="22"/>
        </w:rPr>
      </w:pPr>
      <w:hyperlink w:anchor="_Toc518294348" w:history="1">
        <w:r w:rsidR="00F47787" w:rsidRPr="001840C2">
          <w:rPr>
            <w:rStyle w:val="Hyperlink"/>
            <w:noProof/>
          </w:rPr>
          <w:t>Where Can I Get More Information?</w:t>
        </w:r>
        <w:r w:rsidR="00F47787">
          <w:rPr>
            <w:noProof/>
            <w:webHidden/>
          </w:rPr>
          <w:tab/>
        </w:r>
        <w:r w:rsidR="00F47787">
          <w:rPr>
            <w:noProof/>
            <w:webHidden/>
          </w:rPr>
          <w:fldChar w:fldCharType="begin"/>
        </w:r>
        <w:r w:rsidR="00F47787">
          <w:rPr>
            <w:noProof/>
            <w:webHidden/>
          </w:rPr>
          <w:instrText xml:space="preserve"> PAGEREF _Toc518294348 \h </w:instrText>
        </w:r>
        <w:r w:rsidR="00F47787">
          <w:rPr>
            <w:noProof/>
            <w:webHidden/>
          </w:rPr>
        </w:r>
        <w:r w:rsidR="00F47787">
          <w:rPr>
            <w:noProof/>
            <w:webHidden/>
          </w:rPr>
          <w:fldChar w:fldCharType="separate"/>
        </w:r>
        <w:r w:rsidR="0048640B">
          <w:rPr>
            <w:noProof/>
            <w:webHidden/>
          </w:rPr>
          <w:t>63</w:t>
        </w:r>
        <w:r w:rsidR="00F47787">
          <w:rPr>
            <w:noProof/>
            <w:webHidden/>
          </w:rPr>
          <w:fldChar w:fldCharType="end"/>
        </w:r>
      </w:hyperlink>
    </w:p>
    <w:p w:rsidR="00F47787" w:rsidRDefault="00830A23">
      <w:pPr>
        <w:pStyle w:val="TOC1"/>
        <w:rPr>
          <w:rFonts w:asciiTheme="minorHAnsi" w:eastAsiaTheme="minorEastAsia" w:hAnsiTheme="minorHAnsi" w:cstheme="minorBidi"/>
          <w:b w:val="0"/>
          <w:noProof/>
          <w:sz w:val="22"/>
          <w:szCs w:val="22"/>
        </w:rPr>
      </w:pPr>
      <w:hyperlink w:anchor="_Toc518294349" w:history="1">
        <w:r w:rsidR="00F47787" w:rsidRPr="001840C2">
          <w:rPr>
            <w:rStyle w:val="Hyperlink"/>
            <w:noProof/>
          </w:rPr>
          <w:t>Index</w:t>
        </w:r>
        <w:r w:rsidR="00F47787">
          <w:rPr>
            <w:noProof/>
            <w:webHidden/>
          </w:rPr>
          <w:tab/>
        </w:r>
        <w:r w:rsidR="00F47787">
          <w:rPr>
            <w:noProof/>
            <w:webHidden/>
          </w:rPr>
          <w:fldChar w:fldCharType="begin"/>
        </w:r>
        <w:r w:rsidR="00F47787">
          <w:rPr>
            <w:noProof/>
            <w:webHidden/>
          </w:rPr>
          <w:instrText xml:space="preserve"> PAGEREF _Toc518294349 \h </w:instrText>
        </w:r>
        <w:r w:rsidR="00F47787">
          <w:rPr>
            <w:noProof/>
            <w:webHidden/>
          </w:rPr>
        </w:r>
        <w:r w:rsidR="00F47787">
          <w:rPr>
            <w:noProof/>
            <w:webHidden/>
          </w:rPr>
          <w:fldChar w:fldCharType="separate"/>
        </w:r>
        <w:r w:rsidR="0048640B">
          <w:rPr>
            <w:noProof/>
            <w:webHidden/>
          </w:rPr>
          <w:t>65</w:t>
        </w:r>
        <w:r w:rsidR="00F47787">
          <w:rPr>
            <w:noProof/>
            <w:webHidden/>
          </w:rPr>
          <w:fldChar w:fldCharType="end"/>
        </w:r>
      </w:hyperlink>
    </w:p>
    <w:p w:rsidR="00BD70E1" w:rsidRPr="001543F9" w:rsidRDefault="0059494A" w:rsidP="00AE6877">
      <w:pPr>
        <w:sectPr w:rsidR="00BD70E1" w:rsidRPr="001543F9" w:rsidSect="00AE6877">
          <w:headerReference w:type="default" r:id="rId18"/>
          <w:footerReference w:type="default" r:id="rId19"/>
          <w:type w:val="oddPage"/>
          <w:pgSz w:w="11908" w:h="16833"/>
          <w:pgMar w:top="2126" w:right="850" w:bottom="1134" w:left="1418" w:header="720" w:footer="568" w:gutter="0"/>
          <w:cols w:space="720"/>
          <w:noEndnote/>
          <w:docGrid w:linePitch="272"/>
        </w:sectPr>
      </w:pPr>
      <w:r>
        <w:rPr>
          <w:b/>
          <w:sz w:val="24"/>
        </w:rPr>
        <w:fldChar w:fldCharType="end"/>
      </w:r>
      <w:r w:rsidR="001543F9" w:rsidRPr="001543F9">
        <w:t xml:space="preserve"> </w:t>
      </w:r>
    </w:p>
    <w:p w:rsidR="00BD70E1" w:rsidRPr="001543F9" w:rsidRDefault="001543F9" w:rsidP="00AE6877">
      <w:pPr>
        <w:pStyle w:val="Heading1"/>
      </w:pPr>
      <w:bookmarkStart w:id="24" w:name="O_89310"/>
      <w:bookmarkStart w:id="25" w:name="_Toc518294298"/>
      <w:bookmarkEnd w:id="24"/>
      <w:r w:rsidRPr="001543F9">
        <w:lastRenderedPageBreak/>
        <w:t>Getting Started</w:t>
      </w:r>
      <w:bookmarkEnd w:id="25"/>
    </w:p>
    <w:tbl>
      <w:tblPr>
        <w:tblW w:w="8220" w:type="dxa"/>
        <w:tblInd w:w="1420" w:type="dxa"/>
        <w:tblLayout w:type="fixed"/>
        <w:tblCellMar>
          <w:left w:w="60" w:type="dxa"/>
          <w:right w:w="60" w:type="dxa"/>
        </w:tblCellMar>
        <w:tblLook w:val="0000" w:firstRow="0" w:lastRow="0" w:firstColumn="0" w:lastColumn="0" w:noHBand="0" w:noVBand="0"/>
      </w:tblPr>
      <w:tblGrid>
        <w:gridCol w:w="8220"/>
      </w:tblGrid>
      <w:tr w:rsidR="00BD70E1" w:rsidRPr="001543F9" w:rsidTr="001543F9">
        <w:tc>
          <w:tcPr>
            <w:tcW w:w="22095" w:type="dxa"/>
            <w:tcBorders>
              <w:top w:val="nil"/>
              <w:left w:val="nil"/>
              <w:bottom w:val="nil"/>
              <w:right w:val="nil"/>
            </w:tcBorders>
          </w:tcPr>
          <w:p w:rsidR="00BD70E1" w:rsidRPr="001543F9" w:rsidRDefault="00830A23" w:rsidP="00AE6877">
            <w:pPr>
              <w:pStyle w:val="MiniTOCItem"/>
            </w:pPr>
            <w:hyperlink w:anchor="O_89130" w:history="1">
              <w:r w:rsidR="001543F9" w:rsidRPr="001543F9">
                <w:t>Introduction</w:t>
              </w:r>
            </w:hyperlink>
            <w:r w:rsidR="001543F9" w:rsidRPr="001543F9">
              <w:tab/>
            </w:r>
            <w:r w:rsidR="001543F9" w:rsidRPr="001543F9">
              <w:fldChar w:fldCharType="begin"/>
            </w:r>
            <w:r w:rsidR="00AE6877" w:rsidRPr="001543F9">
              <w:instrText>PAGEREF O_89130 \h</w:instrText>
            </w:r>
            <w:r w:rsidR="001543F9" w:rsidRPr="001543F9">
              <w:fldChar w:fldCharType="separate"/>
            </w:r>
            <w:r w:rsidR="0048640B">
              <w:rPr>
                <w:noProof/>
              </w:rPr>
              <w:t>1</w:t>
            </w:r>
            <w:r w:rsidR="001543F9" w:rsidRPr="001543F9">
              <w:fldChar w:fldCharType="end"/>
            </w:r>
          </w:p>
          <w:p w:rsidR="00BD70E1" w:rsidRPr="001543F9" w:rsidRDefault="00830A23" w:rsidP="00AE6877">
            <w:pPr>
              <w:pStyle w:val="MiniTOCItem"/>
            </w:pPr>
            <w:hyperlink w:anchor="O_89131" w:history="1">
              <w:r w:rsidR="001543F9" w:rsidRPr="001543F9">
                <w:t>How has the School Census Autumn Return Changed since Last Year?</w:t>
              </w:r>
            </w:hyperlink>
            <w:r w:rsidR="001543F9" w:rsidRPr="001543F9">
              <w:tab/>
            </w:r>
            <w:r w:rsidR="001543F9" w:rsidRPr="001543F9">
              <w:fldChar w:fldCharType="begin"/>
            </w:r>
            <w:r w:rsidR="00AE6877" w:rsidRPr="001543F9">
              <w:instrText>PAGEREF O_89131 \h</w:instrText>
            </w:r>
            <w:r w:rsidR="001543F9" w:rsidRPr="001543F9">
              <w:fldChar w:fldCharType="separate"/>
            </w:r>
            <w:r w:rsidR="0048640B">
              <w:rPr>
                <w:noProof/>
              </w:rPr>
              <w:t>1</w:t>
            </w:r>
            <w:r w:rsidR="001543F9" w:rsidRPr="001543F9">
              <w:fldChar w:fldCharType="end"/>
            </w:r>
          </w:p>
          <w:p w:rsidR="00BD70E1" w:rsidRPr="001543F9" w:rsidRDefault="00830A23" w:rsidP="00AE6877">
            <w:pPr>
              <w:pStyle w:val="MiniTOCItem"/>
            </w:pPr>
            <w:hyperlink w:anchor="O_86962" w:history="1">
              <w:r w:rsidR="001543F9" w:rsidRPr="001543F9">
                <w:t>Setting Permissions</w:t>
              </w:r>
            </w:hyperlink>
            <w:r w:rsidR="001543F9" w:rsidRPr="001543F9">
              <w:tab/>
            </w:r>
            <w:r w:rsidR="001543F9" w:rsidRPr="001543F9">
              <w:fldChar w:fldCharType="begin"/>
            </w:r>
            <w:r w:rsidR="00AE6877" w:rsidRPr="001543F9">
              <w:instrText>PAGEREF O_86962 \h</w:instrText>
            </w:r>
            <w:r w:rsidR="001543F9" w:rsidRPr="001543F9">
              <w:fldChar w:fldCharType="separate"/>
            </w:r>
            <w:r w:rsidR="0048640B">
              <w:rPr>
                <w:noProof/>
              </w:rPr>
              <w:t>2</w:t>
            </w:r>
            <w:r w:rsidR="001543F9" w:rsidRPr="001543F9">
              <w:fldChar w:fldCharType="end"/>
            </w:r>
          </w:p>
          <w:p w:rsidR="00BD70E1" w:rsidRPr="001543F9" w:rsidRDefault="00830A23" w:rsidP="00AE6877">
            <w:pPr>
              <w:pStyle w:val="MiniTOCItem"/>
            </w:pPr>
            <w:hyperlink w:anchor="O_86194" w:history="1">
              <w:r w:rsidR="001543F9" w:rsidRPr="001543F9">
                <w:t>What Version of SIMS is Required?</w:t>
              </w:r>
            </w:hyperlink>
            <w:r w:rsidR="001543F9" w:rsidRPr="001543F9">
              <w:tab/>
            </w:r>
            <w:r w:rsidR="001543F9" w:rsidRPr="001543F9">
              <w:fldChar w:fldCharType="begin"/>
            </w:r>
            <w:r w:rsidR="00AE6877" w:rsidRPr="001543F9">
              <w:instrText>PAGEREF O_86194 \h</w:instrText>
            </w:r>
            <w:r w:rsidR="001543F9" w:rsidRPr="001543F9">
              <w:fldChar w:fldCharType="separate"/>
            </w:r>
            <w:r w:rsidR="0048640B">
              <w:rPr>
                <w:noProof/>
              </w:rPr>
              <w:t>3</w:t>
            </w:r>
            <w:r w:rsidR="001543F9" w:rsidRPr="001543F9">
              <w:fldChar w:fldCharType="end"/>
            </w:r>
          </w:p>
          <w:p w:rsidR="00BD70E1" w:rsidRPr="001543F9" w:rsidRDefault="00830A23" w:rsidP="00AE6877">
            <w:pPr>
              <w:pStyle w:val="MiniTOCItem"/>
            </w:pPr>
            <w:hyperlink w:anchor="O_89143" w:history="1">
              <w:r w:rsidR="001543F9" w:rsidRPr="001543F9">
                <w:t>Importing Revised Filesets for Validation and Reports</w:t>
              </w:r>
            </w:hyperlink>
            <w:r w:rsidR="001543F9" w:rsidRPr="001543F9">
              <w:tab/>
            </w:r>
            <w:r w:rsidR="001543F9" w:rsidRPr="001543F9">
              <w:fldChar w:fldCharType="begin"/>
            </w:r>
            <w:r w:rsidR="00AE6877" w:rsidRPr="001543F9">
              <w:instrText>PAGEREF O_89143 \h</w:instrText>
            </w:r>
            <w:r w:rsidR="001543F9" w:rsidRPr="001543F9">
              <w:fldChar w:fldCharType="separate"/>
            </w:r>
            <w:r w:rsidR="0048640B">
              <w:rPr>
                <w:noProof/>
              </w:rPr>
              <w:t>4</w:t>
            </w:r>
            <w:r w:rsidR="001543F9" w:rsidRPr="001543F9">
              <w:fldChar w:fldCharType="end"/>
            </w:r>
          </w:p>
          <w:p w:rsidR="00BD70E1" w:rsidRPr="001543F9" w:rsidRDefault="00830A23" w:rsidP="00AE6877">
            <w:pPr>
              <w:pStyle w:val="MiniTOCItem"/>
            </w:pPr>
            <w:hyperlink w:anchor="O_103736" w:history="1">
              <w:r w:rsidR="001543F9" w:rsidRPr="001543F9">
                <w:t>School Census Return Process Flow</w:t>
              </w:r>
            </w:hyperlink>
            <w:r w:rsidR="001543F9" w:rsidRPr="001543F9">
              <w:tab/>
            </w:r>
            <w:r w:rsidR="001543F9" w:rsidRPr="001543F9">
              <w:fldChar w:fldCharType="begin"/>
            </w:r>
            <w:r w:rsidR="00AE6877" w:rsidRPr="001543F9">
              <w:instrText>PAGEREF O_103736 \h</w:instrText>
            </w:r>
            <w:r w:rsidR="001543F9" w:rsidRPr="001543F9">
              <w:fldChar w:fldCharType="separate"/>
            </w:r>
            <w:r w:rsidR="0048640B">
              <w:rPr>
                <w:noProof/>
              </w:rPr>
              <w:t>7</w:t>
            </w:r>
            <w:r w:rsidR="001543F9" w:rsidRPr="001543F9">
              <w:fldChar w:fldCharType="end"/>
            </w:r>
          </w:p>
        </w:tc>
      </w:tr>
    </w:tbl>
    <w:p w:rsidR="00BD70E1" w:rsidRPr="001543F9" w:rsidRDefault="001543F9" w:rsidP="00AE6877">
      <w:pPr>
        <w:pStyle w:val="Heading2"/>
      </w:pPr>
      <w:bookmarkStart w:id="26" w:name="O_89130"/>
      <w:bookmarkStart w:id="27" w:name="_Toc518294299"/>
      <w:bookmarkEnd w:id="26"/>
      <w:r w:rsidRPr="001543F9">
        <w:t>Introduction</w:t>
      </w:r>
      <w:bookmarkEnd w:id="27"/>
    </w:p>
    <w:p w:rsidR="00BD70E1" w:rsidRPr="001543F9" w:rsidRDefault="001543F9" w:rsidP="00AE6877">
      <w:pPr>
        <w:pStyle w:val="BodyText"/>
      </w:pPr>
      <w:r w:rsidRPr="001543F9">
        <w:t>This preparation guide has been produced to help you to identify the most common tasks that need to be carried out before running the School Census Autumn 2018 Return.</w:t>
      </w:r>
    </w:p>
    <w:p w:rsidR="00BD70E1" w:rsidRPr="001543F9" w:rsidRDefault="001543F9" w:rsidP="00AE6877">
      <w:pPr>
        <w:pStyle w:val="BodyText"/>
      </w:pPr>
      <w:r w:rsidRPr="001543F9">
        <w:t>The information in this guide applies to all LA maintained Secondary schools, Middle deemed Secondary schools, All-Through schools (secondary phase) and Pupil Referral Units (secondary phase). It also applies to Academies that cover the Secondary school phase and City Technology Colleges (CTCs) also, Service Children’s Education (Secondary schools) and on a voluntary basis.</w:t>
      </w:r>
    </w:p>
    <w:p w:rsidR="00BD70E1" w:rsidRPr="001543F9" w:rsidRDefault="001543F9" w:rsidP="00AE6877">
      <w:pPr>
        <w:pStyle w:val="BodyText"/>
      </w:pPr>
      <w:r w:rsidRPr="001543F9">
        <w:t xml:space="preserve">For schools with a sixth form, an additional Preparation guide is available, which deals specifically with Post 16 data: </w:t>
      </w:r>
      <w:r w:rsidRPr="001543F9">
        <w:rPr>
          <w:rStyle w:val="Italics"/>
        </w:rPr>
        <w:t xml:space="preserve">Preparing Post 16 Data for the School Census Autumn 2018 Return </w:t>
      </w:r>
      <w:r w:rsidRPr="001543F9">
        <w:t>guide.</w:t>
      </w:r>
    </w:p>
    <w:p w:rsidR="00BD70E1" w:rsidRPr="001543F9" w:rsidRDefault="001543F9" w:rsidP="00AE6877">
      <w:pPr>
        <w:pStyle w:val="BodyText"/>
      </w:pPr>
      <w:r w:rsidRPr="001543F9">
        <w:t xml:space="preserve">Where the information relates to a specific school phase, it is indicated in red, e.g. </w:t>
      </w:r>
      <w:r w:rsidRPr="001543F9">
        <w:rPr>
          <w:rStyle w:val="RedText"/>
        </w:rPr>
        <w:t>Applicable to Middle deemed Secondary schools only</w:t>
      </w:r>
      <w:r w:rsidRPr="001543F9">
        <w:t xml:space="preserve">. </w:t>
      </w:r>
    </w:p>
    <w:p w:rsidR="00BD70E1" w:rsidRPr="001543F9" w:rsidRDefault="001543F9" w:rsidP="00AE6877">
      <w:pPr>
        <w:pStyle w:val="Note"/>
      </w:pPr>
      <w:r w:rsidRPr="001543F9">
        <w:rPr>
          <w:rStyle w:val="NoteHeader"/>
        </w:rPr>
        <w:t xml:space="preserve">NOTE: </w:t>
      </w:r>
      <w:r w:rsidRPr="001543F9">
        <w:t xml:space="preserve">The content of the graphics (dates, names, etc.) are examples </w:t>
      </w:r>
      <w:r w:rsidRPr="001543F9">
        <w:rPr>
          <w:rStyle w:val="Emphasis"/>
        </w:rPr>
        <w:t>only</w:t>
      </w:r>
      <w:r w:rsidRPr="001543F9">
        <w:t xml:space="preserve"> of what you might expect to see when using SIMS to prepare for the forthcoming School Census Return.</w:t>
      </w:r>
    </w:p>
    <w:p w:rsidR="00BD70E1" w:rsidRPr="001543F9" w:rsidRDefault="001543F9" w:rsidP="00AE6877">
      <w:pPr>
        <w:pStyle w:val="Heading2"/>
      </w:pPr>
      <w:bookmarkStart w:id="28" w:name="O_89131"/>
      <w:bookmarkStart w:id="29" w:name="_Toc518294300"/>
      <w:bookmarkEnd w:id="28"/>
      <w:r w:rsidRPr="001543F9">
        <w:t>How has the School Census Autumn Return Changed since Last Year?</w:t>
      </w:r>
      <w:bookmarkEnd w:id="29"/>
    </w:p>
    <w:p w:rsidR="00BD70E1" w:rsidRPr="001543F9" w:rsidRDefault="001543F9" w:rsidP="00AE6877">
      <w:pPr>
        <w:pStyle w:val="BodyText"/>
      </w:pPr>
      <w:r w:rsidRPr="001543F9">
        <w:t>Changes to the School Census Autumn Return include the following:</w:t>
      </w:r>
    </w:p>
    <w:p w:rsidR="00BD70E1" w:rsidRPr="001543F9" w:rsidRDefault="001543F9" w:rsidP="00AE6877">
      <w:pPr>
        <w:pStyle w:val="Heading4"/>
      </w:pPr>
      <w:bookmarkStart w:id="30" w:name="O_54205"/>
      <w:bookmarkStart w:id="31" w:name="O_126927"/>
      <w:bookmarkEnd w:id="30"/>
      <w:bookmarkEnd w:id="31"/>
      <w:r w:rsidRPr="001543F9">
        <w:t>Key Dates for the School Census Autumn 2018 Return</w:t>
      </w:r>
    </w:p>
    <w:p w:rsidR="00BD70E1" w:rsidRPr="001543F9" w:rsidRDefault="001543F9" w:rsidP="0059494A">
      <w:pPr>
        <w:pStyle w:val="ListBullet2"/>
      </w:pPr>
      <w:r w:rsidRPr="001543F9">
        <w:t>Census Date: 04/10/2018</w:t>
      </w:r>
    </w:p>
    <w:p w:rsidR="00BD70E1" w:rsidRPr="001543F9" w:rsidRDefault="001543F9" w:rsidP="0059494A">
      <w:pPr>
        <w:pStyle w:val="ListBullet2"/>
      </w:pPr>
      <w:r w:rsidRPr="001543F9">
        <w:t>Termly attendance collected from 02/04/2018 to 31/07/2018</w:t>
      </w:r>
    </w:p>
    <w:p w:rsidR="00BD70E1" w:rsidRPr="001543F9" w:rsidRDefault="001543F9" w:rsidP="0059494A">
      <w:pPr>
        <w:pStyle w:val="ListBullet2"/>
      </w:pPr>
      <w:r w:rsidRPr="001543F9">
        <w:t>Exclusions collected from 01/01/2018 to 01/04/2018</w:t>
      </w:r>
    </w:p>
    <w:p w:rsidR="00BD70E1" w:rsidRPr="001543F9" w:rsidRDefault="001543F9" w:rsidP="0059494A">
      <w:pPr>
        <w:pStyle w:val="ListBullet2"/>
      </w:pPr>
      <w:r w:rsidRPr="001543F9">
        <w:t>Free School Meals collected from 18/05/2018 to 04/10/2018</w:t>
      </w:r>
    </w:p>
    <w:p w:rsidR="00BD70E1" w:rsidRPr="001543F9" w:rsidRDefault="001543F9" w:rsidP="0059494A">
      <w:pPr>
        <w:pStyle w:val="ListBullet2"/>
      </w:pPr>
      <w:r w:rsidRPr="001543F9">
        <w:t>Learning Aims collected from 01/08/2017 to 04/10/2018.</w:t>
      </w:r>
    </w:p>
    <w:p w:rsidR="00BD70E1" w:rsidRPr="001543F9" w:rsidRDefault="001543F9" w:rsidP="0059494A">
      <w:pPr>
        <w:pStyle w:val="Heading4"/>
      </w:pPr>
      <w:bookmarkStart w:id="32" w:name="O_127083"/>
      <w:bookmarkEnd w:id="32"/>
      <w:r w:rsidRPr="001543F9">
        <w:lastRenderedPageBreak/>
        <w:t>Changes to Data Items Collected</w:t>
      </w:r>
    </w:p>
    <w:p w:rsidR="00BD70E1" w:rsidRPr="001543F9" w:rsidRDefault="001543F9" w:rsidP="0059494A">
      <w:pPr>
        <w:pStyle w:val="BodyText"/>
        <w:keepNext/>
      </w:pPr>
      <w:r w:rsidRPr="001543F9">
        <w:t>The Service Children in Education indicator is now collected for all three School Census returns and is applicable to all students and school phases.</w:t>
      </w:r>
    </w:p>
    <w:p w:rsidR="00BD70E1" w:rsidRPr="001543F9" w:rsidRDefault="001543F9" w:rsidP="00AE6877">
      <w:pPr>
        <w:pStyle w:val="BodyText"/>
      </w:pPr>
      <w:r w:rsidRPr="001543F9">
        <w:t>The DfE no longer require the following data items to be collected for any School Census return:</w:t>
      </w:r>
    </w:p>
    <w:p w:rsidR="00BD70E1" w:rsidRPr="001543F9" w:rsidRDefault="001543F9" w:rsidP="00AE6877">
      <w:pPr>
        <w:pStyle w:val="ListBullet2"/>
      </w:pPr>
      <w:r w:rsidRPr="001543F9">
        <w:t>Student Nationality</w:t>
      </w:r>
    </w:p>
    <w:p w:rsidR="00BD70E1" w:rsidRPr="001543F9" w:rsidRDefault="001543F9" w:rsidP="00AE6877">
      <w:pPr>
        <w:pStyle w:val="ListBullet2"/>
      </w:pPr>
      <w:r w:rsidRPr="001543F9">
        <w:t>Student Country of Birth.</w:t>
      </w:r>
    </w:p>
    <w:p w:rsidR="00BD70E1" w:rsidRPr="001543F9" w:rsidRDefault="00BD70E1" w:rsidP="00AE6877">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BD70E1" w:rsidRPr="001543F9" w:rsidTr="001543F9">
        <w:tc>
          <w:tcPr>
            <w:tcW w:w="22095" w:type="dxa"/>
            <w:tcBorders>
              <w:top w:val="nil"/>
              <w:left w:val="nil"/>
              <w:bottom w:val="nil"/>
              <w:right w:val="nil"/>
            </w:tcBorders>
          </w:tcPr>
          <w:p w:rsidR="00BD70E1" w:rsidRPr="001543F9" w:rsidRDefault="00830A23" w:rsidP="001543F9">
            <w:pPr>
              <w:pStyle w:val="MoreInformation"/>
            </w:pPr>
            <w:r>
              <w:rPr>
                <w:noProof/>
              </w:rPr>
              <w:pict>
                <v:shape id="_x0000_s1171" type="#_x0000_t75" style="position:absolute;margin-left:2.8pt;margin-top:0;width:23.65pt;height:23.65pt;z-index:251659264;mso-wrap-distance-left:9.35pt;mso-wrap-distance-right:9.35pt;mso-position-horizontal:absolute;mso-position-horizontal-relative:page;mso-position-vertical:absolute;mso-position-vertical-relative:page" filled="t">
                  <v:imagedata r:id="rId20" o:title=""/>
                  <w10:wrap type="square" anchorx="page" anchory="page"/>
                </v:shape>
              </w:pict>
            </w:r>
            <w:r w:rsidR="001543F9">
              <w:t>More Information:</w:t>
            </w:r>
          </w:p>
          <w:p w:rsidR="00BD70E1" w:rsidRPr="001543F9" w:rsidRDefault="00830A23" w:rsidP="00AE6877">
            <w:pPr>
              <w:pStyle w:val="MoreInformationItems"/>
            </w:pPr>
            <w:hyperlink w:anchor="O_90128" w:history="1">
              <w:r w:rsidR="001543F9" w:rsidRPr="001543F9">
                <w:t>Checking Additional Information</w:t>
              </w:r>
            </w:hyperlink>
            <w:r w:rsidR="001543F9" w:rsidRPr="001543F9">
              <w:rPr>
                <w:rStyle w:val="MoreInfoOnPage"/>
              </w:rPr>
              <w:t xml:space="preserve"> on page </w:t>
            </w:r>
            <w:r w:rsidR="001543F9" w:rsidRPr="001543F9">
              <w:fldChar w:fldCharType="begin"/>
            </w:r>
            <w:r w:rsidR="001543F9" w:rsidRPr="001543F9">
              <w:rPr>
                <w:rStyle w:val="MoreInfoPageNos"/>
              </w:rPr>
              <w:instrText>PAGEREF</w:instrText>
            </w:r>
            <w:r w:rsidR="00AE6877" w:rsidRPr="001543F9">
              <w:instrText xml:space="preserve"> O_90128 \h</w:instrText>
            </w:r>
            <w:r w:rsidR="001543F9" w:rsidRPr="001543F9">
              <w:fldChar w:fldCharType="separate"/>
            </w:r>
            <w:r w:rsidR="0048640B">
              <w:rPr>
                <w:rStyle w:val="MoreInfoPageNos"/>
                <w:noProof/>
              </w:rPr>
              <w:t>49</w:t>
            </w:r>
            <w:r w:rsidR="001543F9" w:rsidRPr="001543F9">
              <w:fldChar w:fldCharType="end"/>
            </w:r>
          </w:p>
        </w:tc>
      </w:tr>
    </w:tbl>
    <w:p w:rsidR="00BD70E1" w:rsidRPr="001543F9" w:rsidRDefault="001543F9" w:rsidP="00AE6877">
      <w:pPr>
        <w:pStyle w:val="Heading4"/>
      </w:pPr>
      <w:bookmarkStart w:id="33" w:name="O_127084"/>
      <w:bookmarkEnd w:id="33"/>
      <w:r w:rsidRPr="001543F9">
        <w:t>Provider Status for Pupil Referral Units</w:t>
      </w:r>
    </w:p>
    <w:p w:rsidR="00BD70E1" w:rsidRPr="001543F9" w:rsidRDefault="001543F9" w:rsidP="00AE6877">
      <w:pPr>
        <w:pStyle w:val="BodyText"/>
      </w:pPr>
      <w:r w:rsidRPr="001543F9">
        <w:rPr>
          <w:rStyle w:val="RedText"/>
        </w:rPr>
        <w:t>Applicable to Pupil Referral Units only</w:t>
      </w:r>
    </w:p>
    <w:p w:rsidR="00BD70E1" w:rsidRPr="001543F9" w:rsidRDefault="001543F9" w:rsidP="00AE6877">
      <w:pPr>
        <w:pStyle w:val="BodyText"/>
      </w:pPr>
      <w:r w:rsidRPr="001543F9">
        <w:rPr>
          <w:rStyle w:val="MenuRoutesWN"/>
        </w:rPr>
        <w:t>Routines | Statutory Returns | School Census</w:t>
      </w:r>
      <w:r w:rsidRPr="001543F9">
        <w:br/>
      </w:r>
      <w:r w:rsidRPr="001543F9">
        <w:rPr>
          <w:rStyle w:val="MenuRoutesWN"/>
        </w:rPr>
        <w:t>Tools | Statutory Return Tools | Update Provider Status</w:t>
      </w:r>
    </w:p>
    <w:p w:rsidR="00BD70E1" w:rsidRPr="001543F9" w:rsidRDefault="001543F9" w:rsidP="00AE6877">
      <w:pPr>
        <w:pStyle w:val="BodyText"/>
      </w:pPr>
      <w:r w:rsidRPr="001543F9">
        <w:t xml:space="preserve">A student's Provider Status can be changed via </w:t>
      </w:r>
      <w:r w:rsidRPr="001543F9">
        <w:rPr>
          <w:rStyle w:val="MenuRoutes"/>
        </w:rPr>
        <w:t xml:space="preserve">Routines | </w:t>
      </w:r>
      <w:r w:rsidRPr="001543F9">
        <w:rPr>
          <w:rStyle w:val="PupilorStudentAttendanceorLessonMonitorcomponents"/>
        </w:rPr>
        <w:t>Student</w:t>
      </w:r>
      <w:r w:rsidRPr="001543F9">
        <w:rPr>
          <w:rStyle w:val="MenuRoutesWN"/>
        </w:rPr>
        <w:t xml:space="preserve"> </w:t>
      </w:r>
      <w:r w:rsidRPr="001543F9">
        <w:rPr>
          <w:rStyle w:val="MenuRoutes"/>
        </w:rPr>
        <w:t>| Change Provider Status</w:t>
      </w:r>
      <w:r w:rsidRPr="001543F9">
        <w:t>. Therefore, the following functionality has been removed from all school census returns:</w:t>
      </w:r>
    </w:p>
    <w:p w:rsidR="00BD70E1" w:rsidRPr="001543F9" w:rsidRDefault="001543F9" w:rsidP="00AE6877">
      <w:pPr>
        <w:pStyle w:val="ListBullet2"/>
      </w:pPr>
      <w:r w:rsidRPr="001543F9">
        <w:t xml:space="preserve">The </w:t>
      </w:r>
      <w:r w:rsidRPr="001543F9">
        <w:rPr>
          <w:rStyle w:val="ScreenLabels"/>
        </w:rPr>
        <w:t>Provider Status</w:t>
      </w:r>
      <w:r w:rsidRPr="001543F9">
        <w:t xml:space="preserve"> panel in the School Census area.</w:t>
      </w:r>
    </w:p>
    <w:p w:rsidR="00BD70E1" w:rsidRPr="001543F9" w:rsidRDefault="001543F9" w:rsidP="00AE6877">
      <w:pPr>
        <w:pStyle w:val="ListBullet2"/>
      </w:pPr>
      <w:r w:rsidRPr="001543F9">
        <w:t xml:space="preserve">The dedicated </w:t>
      </w:r>
      <w:r w:rsidRPr="001543F9">
        <w:rPr>
          <w:rStyle w:val="ScreenLabels"/>
        </w:rPr>
        <w:t>Update Provider Status</w:t>
      </w:r>
      <w:r w:rsidRPr="001543F9">
        <w:t xml:space="preserve"> menu route.</w:t>
      </w:r>
    </w:p>
    <w:p w:rsidR="00BD70E1" w:rsidRPr="001543F9" w:rsidRDefault="001543F9" w:rsidP="00AE6877">
      <w:pPr>
        <w:pStyle w:val="Heading4"/>
      </w:pPr>
      <w:bookmarkStart w:id="34" w:name="O_127064"/>
      <w:bookmarkEnd w:id="34"/>
      <w:r w:rsidRPr="001543F9">
        <w:t>Alternative Provision Placement</w:t>
      </w:r>
    </w:p>
    <w:p w:rsidR="00BD70E1" w:rsidRPr="001543F9" w:rsidRDefault="001543F9" w:rsidP="00AE6877">
      <w:pPr>
        <w:pStyle w:val="BodyText"/>
      </w:pPr>
      <w:r w:rsidRPr="001543F9">
        <w:t>The collection date range for pupil placements in Alternative Provisions (</w:t>
      </w:r>
      <w:r w:rsidRPr="001543F9">
        <w:rPr>
          <w:rStyle w:val="ScreenLabels"/>
        </w:rPr>
        <w:t>AP Placements</w:t>
      </w:r>
      <w:r w:rsidRPr="001543F9">
        <w:t xml:space="preserve">) is now displayed in the </w:t>
      </w:r>
      <w:r w:rsidRPr="001543F9">
        <w:rPr>
          <w:rStyle w:val="ScreenLabels"/>
        </w:rPr>
        <w:t>Census Details</w:t>
      </w:r>
      <w:r w:rsidRPr="001543F9">
        <w:t xml:space="preserve"> panel.</w:t>
      </w:r>
    </w:p>
    <w:p w:rsidR="00BD70E1" w:rsidRPr="001543F9" w:rsidRDefault="001543F9" w:rsidP="00AE6877">
      <w:pPr>
        <w:pStyle w:val="BodyText"/>
      </w:pPr>
      <w:r w:rsidRPr="001543F9">
        <w:t>A new detail report (</w:t>
      </w:r>
      <w:r w:rsidRPr="001543F9">
        <w:rPr>
          <w:rStyle w:val="ScreenLabels"/>
        </w:rPr>
        <w:t>AP Placements</w:t>
      </w:r>
      <w:r w:rsidRPr="001543F9">
        <w:t xml:space="preserve">) is available from the </w:t>
      </w:r>
      <w:r w:rsidRPr="001543F9">
        <w:rPr>
          <w:rStyle w:val="ScreenLabels"/>
        </w:rPr>
        <w:t>Detail Report</w:t>
      </w:r>
      <w:r w:rsidRPr="001543F9">
        <w:t xml:space="preserve"> drop-down list.</w:t>
      </w:r>
    </w:p>
    <w:p w:rsidR="00BD70E1" w:rsidRPr="001543F9" w:rsidRDefault="001543F9" w:rsidP="0059494A">
      <w:pPr>
        <w:pStyle w:val="BodyText"/>
        <w:ind w:right="568"/>
      </w:pPr>
      <w:r w:rsidRPr="001543F9">
        <w:t xml:space="preserve">There is no requirement from the DfE for this data to be collected or held. Should schools decide to collect, process or retain data on Alternative Provision Placements for their own purposes, a lawful basis for this processing must be identified by the school, as outlined in GDPR articles 6 and 9. More information on lawful bases for processing can be found on the </w:t>
      </w:r>
      <w:r w:rsidRPr="001543F9">
        <w:rPr>
          <w:rStyle w:val="HotSpot"/>
        </w:rPr>
        <w:t>ICO website</w:t>
      </w:r>
      <w:bookmarkStart w:id="35" w:name="H_127105"/>
      <w:bookmarkEnd w:id="35"/>
      <w:r w:rsidRPr="001543F9">
        <w:t xml:space="preserve"> (</w:t>
      </w:r>
      <w:hyperlink r:id="rId21" w:anchor="ib3" w:history="1">
        <w:r w:rsidRPr="001543F9">
          <w:rPr>
            <w:rStyle w:val="Hyperlink"/>
          </w:rPr>
          <w:t>https://ico.org.uk/for-organisations/guide-to-the-general-data-protection-regulation-gdpr/lawful-basis-for-processing/#ib3</w:t>
        </w:r>
      </w:hyperlink>
      <w:r w:rsidRPr="001543F9">
        <w:t>).</w:t>
      </w:r>
    </w:p>
    <w:p w:rsidR="00BD70E1" w:rsidRPr="001543F9" w:rsidRDefault="001543F9" w:rsidP="00AE6877">
      <w:pPr>
        <w:pStyle w:val="Heading2"/>
      </w:pPr>
      <w:bookmarkStart w:id="36" w:name="O_86962"/>
      <w:bookmarkStart w:id="37" w:name="_Toc517959085"/>
      <w:bookmarkStart w:id="38" w:name="_Toc518294301"/>
      <w:bookmarkEnd w:id="36"/>
      <w:r w:rsidRPr="001543F9">
        <w:t>S</w:t>
      </w:r>
      <w:r w:rsidRPr="001543F9">
        <w:fldChar w:fldCharType="begin"/>
      </w:r>
      <w:r w:rsidR="00AE6877" w:rsidRPr="001543F9">
        <w:instrText>XE "access rights"</w:instrText>
      </w:r>
      <w:r w:rsidRPr="001543F9">
        <w:fldChar w:fldCharType="end"/>
      </w:r>
      <w:r w:rsidRPr="001543F9">
        <w:fldChar w:fldCharType="begin"/>
      </w:r>
      <w:r w:rsidR="00AE6877" w:rsidRPr="001543F9">
        <w:instrText>XE "permissions"</w:instrText>
      </w:r>
      <w:r w:rsidRPr="001543F9">
        <w:fldChar w:fldCharType="end"/>
      </w:r>
      <w:r w:rsidRPr="001543F9">
        <w:fldChar w:fldCharType="begin"/>
      </w:r>
      <w:r w:rsidR="00AE6877" w:rsidRPr="001543F9">
        <w:instrText>XE "preparation:permissions"</w:instrText>
      </w:r>
      <w:r w:rsidRPr="001543F9">
        <w:fldChar w:fldCharType="end"/>
      </w:r>
      <w:r w:rsidRPr="001543F9">
        <w:t>etting Permissions</w:t>
      </w:r>
      <w:bookmarkEnd w:id="37"/>
      <w:bookmarkEnd w:id="38"/>
    </w:p>
    <w:p w:rsidR="00BD70E1" w:rsidRPr="001543F9" w:rsidRDefault="001543F9" w:rsidP="0059494A">
      <w:pPr>
        <w:pStyle w:val="BodyText"/>
        <w:spacing w:before="40"/>
      </w:pPr>
      <w:r w:rsidRPr="001543F9">
        <w:t>The following permissions are applicable to users who deal with returns.</w:t>
      </w:r>
    </w:p>
    <w:p w:rsidR="00BD70E1" w:rsidRPr="001543F9" w:rsidRDefault="001543F9" w:rsidP="0059494A">
      <w:pPr>
        <w:pStyle w:val="Heading4"/>
        <w:spacing w:before="120"/>
      </w:pPr>
      <w:bookmarkStart w:id="39" w:name="O_54205_1"/>
      <w:bookmarkStart w:id="40" w:name="O_86963"/>
      <w:bookmarkEnd w:id="39"/>
      <w:bookmarkEnd w:id="40"/>
      <w:r w:rsidRPr="001543F9">
        <w:t>Producing the Return</w:t>
      </w:r>
    </w:p>
    <w:p w:rsidR="00BD70E1" w:rsidRPr="001543F9" w:rsidRDefault="001543F9" w:rsidP="00AE6877">
      <w:pPr>
        <w:pStyle w:val="BodyText"/>
      </w:pPr>
      <w:r w:rsidRPr="001543F9">
        <w:t>To produce the return, you must be a member of the Returns Manager user group in System Manager.</w:t>
      </w:r>
    </w:p>
    <w:p w:rsidR="00BD70E1" w:rsidRPr="001543F9" w:rsidRDefault="001543F9" w:rsidP="00AE6877">
      <w:pPr>
        <w:pStyle w:val="Heading4"/>
      </w:pPr>
      <w:bookmarkStart w:id="41" w:name="O_86964"/>
      <w:bookmarkEnd w:id="41"/>
      <w:r w:rsidRPr="001543F9">
        <w:t>Editing and Preparing Data</w:t>
      </w:r>
    </w:p>
    <w:p w:rsidR="00BD70E1" w:rsidRPr="001543F9" w:rsidRDefault="001543F9" w:rsidP="00AE6877">
      <w:pPr>
        <w:pStyle w:val="BodyText"/>
      </w:pPr>
      <w:r w:rsidRPr="001543F9">
        <w:t>Users who edit and prepare data must have permissions to access additional areas of SIMS, e.g. student details, school details, etc. These users must be a member of any of the following user groups in System Manager:</w:t>
      </w:r>
    </w:p>
    <w:p w:rsidR="00BD70E1" w:rsidRPr="001543F9" w:rsidRDefault="001543F9" w:rsidP="00AE6877">
      <w:pPr>
        <w:pStyle w:val="ListBullet2"/>
      </w:pPr>
      <w:r w:rsidRPr="001543F9">
        <w:t>Administration Assistant</w:t>
      </w:r>
    </w:p>
    <w:p w:rsidR="00BD70E1" w:rsidRPr="001543F9" w:rsidRDefault="001543F9" w:rsidP="00AE6877">
      <w:pPr>
        <w:pStyle w:val="ListBullet2"/>
      </w:pPr>
      <w:r w:rsidRPr="001543F9">
        <w:t>Admissions Officer</w:t>
      </w:r>
    </w:p>
    <w:p w:rsidR="00BD70E1" w:rsidRPr="001543F9" w:rsidRDefault="001543F9" w:rsidP="00AE6877">
      <w:pPr>
        <w:pStyle w:val="ListBullet2"/>
      </w:pPr>
      <w:r w:rsidRPr="001543F9">
        <w:t>School Administrator.</w:t>
      </w:r>
    </w:p>
    <w:p w:rsidR="00BD70E1" w:rsidRPr="001543F9" w:rsidRDefault="001543F9" w:rsidP="00AE6877">
      <w:pPr>
        <w:pStyle w:val="Heading4"/>
      </w:pPr>
      <w:bookmarkStart w:id="42" w:name="O_86965"/>
      <w:bookmarkEnd w:id="42"/>
      <w:r w:rsidRPr="001543F9">
        <w:lastRenderedPageBreak/>
        <w:t>I</w:t>
      </w:r>
      <w:r w:rsidRPr="001543F9">
        <w:fldChar w:fldCharType="begin"/>
      </w:r>
      <w:r w:rsidR="00AE6877" w:rsidRPr="001543F9">
        <w:instrText>XE "fileset:permissions"</w:instrText>
      </w:r>
      <w:r w:rsidRPr="001543F9">
        <w:fldChar w:fldCharType="end"/>
      </w:r>
      <w:r w:rsidRPr="001543F9">
        <w:fldChar w:fldCharType="begin"/>
      </w:r>
      <w:r w:rsidR="00AE6877" w:rsidRPr="001543F9">
        <w:instrText>XE "revised fileset"</w:instrText>
      </w:r>
      <w:r w:rsidRPr="001543F9">
        <w:fldChar w:fldCharType="end"/>
      </w:r>
      <w:r w:rsidRPr="001543F9">
        <w:t>mporting Revised Files</w:t>
      </w:r>
    </w:p>
    <w:p w:rsidR="00BD70E1" w:rsidRPr="001543F9" w:rsidRDefault="001543F9" w:rsidP="00AE6877">
      <w:pPr>
        <w:pStyle w:val="BodyText"/>
      </w:pPr>
      <w:r w:rsidRPr="001543F9">
        <w:t xml:space="preserve">The Import Fileset functionality enables updates to the Validation Errors Summary and the Summary report (derived from files supplied by the Statutory Body), and detail reports (provided by SIMS), to be imported into SIMS </w:t>
      </w:r>
      <w:r w:rsidRPr="001543F9">
        <w:rPr>
          <w:rStyle w:val="Emphasis"/>
        </w:rPr>
        <w:t>between</w:t>
      </w:r>
      <w:r w:rsidRPr="001543F9">
        <w:t xml:space="preserve"> SIMS releases. </w:t>
      </w:r>
    </w:p>
    <w:p w:rsidR="00BD70E1" w:rsidRPr="001543F9" w:rsidRDefault="001543F9" w:rsidP="00AE6877">
      <w:pPr>
        <w:pStyle w:val="BodyText"/>
      </w:pPr>
      <w:r w:rsidRPr="001543F9">
        <w:t xml:space="preserve">To use the Import Fileset functionality (via </w:t>
      </w:r>
      <w:r w:rsidRPr="001543F9">
        <w:rPr>
          <w:rStyle w:val="MenuRoutes"/>
        </w:rPr>
        <w:t>Tools | Setups | Import Fileset</w:t>
      </w:r>
      <w:r w:rsidRPr="001543F9">
        <w:t>), you must be a member of any of the following user groups in System Manager:</w:t>
      </w:r>
    </w:p>
    <w:p w:rsidR="00BD70E1" w:rsidRPr="001543F9" w:rsidRDefault="001543F9" w:rsidP="00AE6877">
      <w:pPr>
        <w:pStyle w:val="ListBullet2"/>
      </w:pPr>
      <w:r w:rsidRPr="001543F9">
        <w:t>Returns Manager</w:t>
      </w:r>
    </w:p>
    <w:p w:rsidR="00BD70E1" w:rsidRPr="001543F9" w:rsidRDefault="001543F9" w:rsidP="00AE6877">
      <w:pPr>
        <w:pStyle w:val="ListBullet2"/>
      </w:pPr>
      <w:r w:rsidRPr="001543F9">
        <w:t>System Manager.</w:t>
      </w:r>
    </w:p>
    <w:p w:rsidR="00BD70E1" w:rsidRPr="001543F9" w:rsidRDefault="001543F9" w:rsidP="00AE6877">
      <w:pPr>
        <w:pStyle w:val="BodyText"/>
        <w:rPr>
          <w:rStyle w:val="Hyperlink"/>
        </w:rPr>
      </w:pPr>
      <w:r w:rsidRPr="001543F9">
        <w:t xml:space="preserve">For more information about the Import Fileset functionality, please refer to the applicable preparation guide, available via the </w:t>
      </w:r>
      <w:r w:rsidRPr="001543F9">
        <w:rPr>
          <w:rStyle w:val="ButtonNames"/>
        </w:rPr>
        <w:t xml:space="preserve">Documentation </w:t>
      </w:r>
      <w:r w:rsidRPr="001543F9">
        <w:t xml:space="preserve">button on the SIMS </w:t>
      </w:r>
      <w:r w:rsidRPr="001543F9">
        <w:rPr>
          <w:rStyle w:val="ScreenLabels"/>
        </w:rPr>
        <w:t>Home Page</w:t>
      </w:r>
      <w:r w:rsidRPr="001543F9">
        <w:t xml:space="preserve"> or the My Account </w:t>
      </w:r>
      <w:r w:rsidRPr="001543F9">
        <w:rPr>
          <w:rStyle w:val="HotSpot"/>
        </w:rPr>
        <w:t>website</w:t>
      </w:r>
      <w:r w:rsidRPr="001543F9">
        <w:t xml:space="preserve"> (</w:t>
      </w:r>
      <w:hyperlink r:id="rId22" w:history="1">
        <w:r w:rsidR="0059494A" w:rsidRPr="00004D7A">
          <w:rPr>
            <w:rStyle w:val="Hyperlink"/>
          </w:rPr>
          <w:t>https://myaccount.capita-cs.co.uk</w:t>
        </w:r>
      </w:hyperlink>
      <w:r w:rsidRPr="001543F9">
        <w:t xml:space="preserve">). </w:t>
      </w:r>
    </w:p>
    <w:p w:rsidR="00BD70E1" w:rsidRPr="001543F9" w:rsidRDefault="001543F9" w:rsidP="00AE6877">
      <w:pPr>
        <w:pStyle w:val="Heading4"/>
      </w:pPr>
      <w:bookmarkStart w:id="43" w:name="O_86966"/>
      <w:bookmarkEnd w:id="43"/>
      <w:r w:rsidRPr="001543F9">
        <w:t>Where to find More Information about Permissions</w:t>
      </w:r>
    </w:p>
    <w:p w:rsidR="00BD70E1" w:rsidRPr="001543F9" w:rsidRDefault="001543F9" w:rsidP="00AE6877">
      <w:pPr>
        <w:pStyle w:val="BodyText"/>
      </w:pPr>
      <w:r w:rsidRPr="001543F9">
        <w:t xml:space="preserve">Please contact your System Administrator/Manager if you are not sure whether you have the required permissions. For more information, please refer to the </w:t>
      </w:r>
      <w:r w:rsidRPr="001543F9">
        <w:rPr>
          <w:rStyle w:val="Italics"/>
        </w:rPr>
        <w:t xml:space="preserve">Managing SIMS Users, Groups and Databases </w:t>
      </w:r>
      <w:r w:rsidRPr="001543F9">
        <w:t>handbook.</w:t>
      </w:r>
    </w:p>
    <w:p w:rsidR="00BD70E1" w:rsidRPr="001543F9" w:rsidRDefault="001543F9" w:rsidP="00AE6877">
      <w:pPr>
        <w:pStyle w:val="BodyText"/>
      </w:pPr>
      <w:r w:rsidRPr="001543F9">
        <w:t xml:space="preserve">An Excel spreadsheet describing the numerous permissions available in SIMS is available on the My Account </w:t>
      </w:r>
      <w:r w:rsidRPr="001543F9">
        <w:rPr>
          <w:rStyle w:val="HotSpot"/>
        </w:rPr>
        <w:t>website</w:t>
      </w:r>
      <w:r w:rsidRPr="001543F9">
        <w:t xml:space="preserve"> (</w:t>
      </w:r>
      <w:hyperlink r:id="rId23" w:history="1">
        <w:r w:rsidRPr="001543F9">
          <w:rPr>
            <w:rStyle w:val="Hyperlink"/>
          </w:rPr>
          <w:t>https://myaccount.capita-cs.co.uk</w:t>
        </w:r>
      </w:hyperlink>
      <w:r w:rsidRPr="001543F9">
        <w:t>).</w:t>
      </w:r>
    </w:p>
    <w:p w:rsidR="00BD70E1" w:rsidRPr="001543F9" w:rsidRDefault="001543F9" w:rsidP="00AE6877">
      <w:pPr>
        <w:pStyle w:val="BodyText"/>
      </w:pPr>
      <w:r w:rsidRPr="001543F9">
        <w:t xml:space="preserve">To find the spreadsheet, search for </w:t>
      </w:r>
      <w:r w:rsidRPr="001543F9">
        <w:rPr>
          <w:rStyle w:val="Examples"/>
        </w:rPr>
        <w:t>&lt;sims version&gt; sims permissions</w:t>
      </w:r>
      <w:r w:rsidRPr="001543F9">
        <w:t>, e.g.</w:t>
      </w:r>
      <w:r w:rsidRPr="001543F9">
        <w:rPr>
          <w:rStyle w:val="Examples"/>
        </w:rPr>
        <w:t xml:space="preserve"> 7.182 sims permissions</w:t>
      </w:r>
      <w:r w:rsidRPr="001543F9">
        <w:t>.</w:t>
      </w:r>
    </w:p>
    <w:p w:rsidR="00BD70E1" w:rsidRPr="001543F9" w:rsidRDefault="001543F9" w:rsidP="00AE6877">
      <w:pPr>
        <w:pStyle w:val="Heading2"/>
      </w:pPr>
      <w:bookmarkStart w:id="44" w:name="O_86194"/>
      <w:bookmarkStart w:id="45" w:name="_Toc518294302"/>
      <w:bookmarkEnd w:id="44"/>
      <w:r w:rsidRPr="001543F9">
        <w:t>W</w:t>
      </w:r>
      <w:r w:rsidRPr="001543F9">
        <w:fldChar w:fldCharType="begin"/>
      </w:r>
      <w:r w:rsidR="00AE6877" w:rsidRPr="001543F9">
        <w:instrText>XE "preparation:minimum version of SIMS"</w:instrText>
      </w:r>
      <w:r w:rsidRPr="001543F9">
        <w:fldChar w:fldCharType="end"/>
      </w:r>
      <w:r w:rsidRPr="001543F9">
        <w:t>hat Version of SIMS is Required?</w:t>
      </w:r>
      <w:bookmarkEnd w:id="45"/>
    </w:p>
    <w:p w:rsidR="00BD70E1" w:rsidRPr="001543F9" w:rsidRDefault="001543F9" w:rsidP="00AE6877">
      <w:pPr>
        <w:pStyle w:val="BodyText"/>
      </w:pPr>
      <w:r w:rsidRPr="001543F9">
        <w:t>To run the return, you must have the SIMS 2018 Summer Release (7.182) or later installed.</w:t>
      </w:r>
    </w:p>
    <w:p w:rsidR="00BD70E1" w:rsidRPr="001543F9" w:rsidRDefault="001543F9" w:rsidP="00AE6877">
      <w:pPr>
        <w:pStyle w:val="BodyText"/>
      </w:pPr>
      <w:r w:rsidRPr="001543F9">
        <w:t xml:space="preserve">To check which version of SIMS is installed, open SIMS and then select </w:t>
      </w:r>
      <w:r w:rsidRPr="001543F9">
        <w:rPr>
          <w:rStyle w:val="MenuRoutes"/>
        </w:rPr>
        <w:t>Help | About SIMS</w:t>
      </w:r>
      <w:r w:rsidRPr="001543F9">
        <w:t>. A dialog similar to the one shown in the following graphic is displayed.</w:t>
      </w:r>
    </w:p>
    <w:p w:rsidR="00BD70E1" w:rsidRPr="001543F9" w:rsidRDefault="001543F9" w:rsidP="00AE6877">
      <w:pPr>
        <w:pStyle w:val="BodyText"/>
        <w:keepNext/>
      </w:pPr>
      <w:r w:rsidRPr="001543F9">
        <w:t>The version should read 7.182 or later.</w:t>
      </w:r>
    </w:p>
    <w:p w:rsidR="00BD70E1" w:rsidRPr="001543F9" w:rsidRDefault="00791E4D" w:rsidP="001543F9">
      <w:pPr>
        <w:pStyle w:val="GraphicsNoReplace"/>
      </w:pPr>
      <w:bookmarkStart w:id="46" w:name="O_86238"/>
      <w:r>
        <w:pict>
          <v:shape id="_x0000_i1046" type="#_x0000_t75" style="width:238.55pt;height:178.45pt" o:bordertopcolor="this" o:borderleftcolor="this" o:borderbottomcolor="this" o:borderrightcolor="this">
            <v:imagedata r:id="rId24" o:title=""/>
            <o:lock v:ext="edit" aspectratio="f"/>
            <w10:bordertop type="single" width="4"/>
            <w10:borderleft type="single" width="4"/>
            <w10:borderbottom type="single" width="4"/>
            <w10:borderright type="single" width="4"/>
          </v:shape>
        </w:pict>
      </w:r>
      <w:bookmarkEnd w:id="46"/>
    </w:p>
    <w:p w:rsidR="00BD70E1" w:rsidRPr="001543F9" w:rsidRDefault="001543F9" w:rsidP="0059494A">
      <w:pPr>
        <w:pStyle w:val="Heading2"/>
      </w:pPr>
      <w:bookmarkStart w:id="47" w:name="O_89143"/>
      <w:bookmarkStart w:id="48" w:name="_Toc518294303"/>
      <w:bookmarkEnd w:id="47"/>
      <w:r w:rsidRPr="001543F9">
        <w:lastRenderedPageBreak/>
        <w:t>I</w:t>
      </w:r>
      <w:r w:rsidRPr="001543F9">
        <w:fldChar w:fldCharType="begin"/>
      </w:r>
      <w:r w:rsidR="00AE6877" w:rsidRPr="001543F9">
        <w:instrText>XE "fileset:importing"</w:instrText>
      </w:r>
      <w:r w:rsidRPr="001543F9">
        <w:fldChar w:fldCharType="end"/>
      </w:r>
      <w:r w:rsidRPr="001543F9">
        <w:fldChar w:fldCharType="begin"/>
      </w:r>
      <w:r w:rsidR="00AE6877" w:rsidRPr="001543F9">
        <w:instrText>XE "revised fileset"</w:instrText>
      </w:r>
      <w:r w:rsidRPr="001543F9">
        <w:fldChar w:fldCharType="end"/>
      </w:r>
      <w:r w:rsidRPr="001543F9">
        <w:t>mporting Revised Filesets for Validation and Reports</w:t>
      </w:r>
      <w:bookmarkEnd w:id="48"/>
    </w:p>
    <w:p w:rsidR="00BD70E1" w:rsidRPr="001543F9" w:rsidRDefault="001543F9" w:rsidP="0059494A">
      <w:pPr>
        <w:pStyle w:val="BodyText"/>
        <w:keepNext/>
      </w:pPr>
      <w:r w:rsidRPr="001543F9">
        <w:rPr>
          <w:rStyle w:val="RedText"/>
        </w:rPr>
        <w:t>Applicable to the Personnel Officer, Returns Manager and System Manager</w:t>
      </w:r>
    </w:p>
    <w:p w:rsidR="00BD70E1" w:rsidRPr="001543F9" w:rsidRDefault="001543F9" w:rsidP="00AE6877">
      <w:pPr>
        <w:pStyle w:val="BodyText"/>
      </w:pPr>
      <w:r w:rsidRPr="001543F9">
        <w:t>The Validation Errors Summary and the Summary report are derived from files supplied by the Statutory Body. In addition, SIMS provides detail reports to enable the checking of data used to generate the return. These report files are initially installed automatically during the SIMS release upgrade.</w:t>
      </w:r>
    </w:p>
    <w:p w:rsidR="00BD70E1" w:rsidRPr="001543F9" w:rsidRDefault="001543F9" w:rsidP="00AE6877">
      <w:pPr>
        <w:pStyle w:val="BodyText"/>
      </w:pPr>
      <w:r w:rsidRPr="001543F9">
        <w:t>Occasionally, additions or corrections are made to these files, after a SIMS release, which are required for the forthcoming return. The Import Fileset functionality is provided to enable these files to be imported into SIMS (</w:t>
      </w:r>
      <w:r w:rsidRPr="001543F9">
        <w:rPr>
          <w:rStyle w:val="Emphasis"/>
        </w:rPr>
        <w:t>between</w:t>
      </w:r>
      <w:r w:rsidRPr="001543F9">
        <w:t xml:space="preserve"> releases) by the Personnel Officer, Returns Manager or System Manager.</w:t>
      </w:r>
    </w:p>
    <w:p w:rsidR="00BD70E1" w:rsidRPr="001543F9" w:rsidRDefault="001543F9" w:rsidP="00576947">
      <w:pPr>
        <w:pStyle w:val="Note"/>
      </w:pPr>
      <w:r w:rsidRPr="001543F9">
        <w:rPr>
          <w:rStyle w:val="NoteHeader"/>
        </w:rPr>
        <w:t>NOTE:</w:t>
      </w:r>
      <w:r w:rsidRPr="001543F9">
        <w:rPr>
          <w:rStyle w:val="ImportantNoteHeader"/>
        </w:rPr>
        <w:t xml:space="preserve"> </w:t>
      </w:r>
      <w:r w:rsidRPr="001543F9">
        <w:t xml:space="preserve">Use of the Import Fileset routine between releases is not always required. If updated files are available for import, a notification is displayed on </w:t>
      </w:r>
      <w:r w:rsidRPr="001543F9">
        <w:rPr>
          <w:rStyle w:val="HotSpot"/>
        </w:rPr>
        <w:t>My Account</w:t>
      </w:r>
      <w:r w:rsidRPr="001543F9">
        <w:t xml:space="preserve"> (</w:t>
      </w:r>
      <w:hyperlink r:id="rId25" w:history="1">
        <w:r w:rsidRPr="001543F9">
          <w:rPr>
            <w:rStyle w:val="Hyperlink"/>
          </w:rPr>
          <w:t>https://myaccount.capita-cs.co.uk</w:t>
        </w:r>
      </w:hyperlink>
      <w:r w:rsidRPr="001543F9">
        <w:t>).</w:t>
      </w:r>
    </w:p>
    <w:p w:rsidR="00BD70E1" w:rsidRPr="001543F9" w:rsidRDefault="001543F9" w:rsidP="00AE6877">
      <w:pPr>
        <w:pStyle w:val="BodyText"/>
      </w:pPr>
      <w:r w:rsidRPr="001543F9">
        <w:t>Revised files can be:</w:t>
      </w:r>
    </w:p>
    <w:p w:rsidR="00BD70E1" w:rsidRPr="001543F9" w:rsidRDefault="001543F9" w:rsidP="00AE6877">
      <w:pPr>
        <w:pStyle w:val="ListBullet2"/>
      </w:pPr>
      <w:r w:rsidRPr="001543F9">
        <w:t xml:space="preserve">downloaded from the My Account </w:t>
      </w:r>
      <w:r w:rsidRPr="001543F9">
        <w:rPr>
          <w:rStyle w:val="HotSpot"/>
        </w:rPr>
        <w:t>website</w:t>
      </w:r>
      <w:r w:rsidRPr="001543F9">
        <w:t xml:space="preserve"> (</w:t>
      </w:r>
      <w:hyperlink r:id="rId26" w:history="1">
        <w:r w:rsidRPr="001543F9">
          <w:rPr>
            <w:rStyle w:val="Hyperlink"/>
          </w:rPr>
          <w:t>https://myaccount.capita-cs.co.uk</w:t>
        </w:r>
      </w:hyperlink>
      <w:r w:rsidRPr="001543F9">
        <w:t xml:space="preserve">) to a folder of your choice. </w:t>
      </w:r>
    </w:p>
    <w:p w:rsidR="00BD70E1" w:rsidRPr="001543F9" w:rsidRDefault="001543F9" w:rsidP="00AE6877">
      <w:pPr>
        <w:pStyle w:val="ListContinue2"/>
      </w:pPr>
      <w:r w:rsidRPr="001543F9">
        <w:t xml:space="preserve">The files available for download from My Account are zipped. Once the ZIP file is downloaded it should be unzipped to a folder of your choice. The Import Fileset routine can then be run by a user at the school who has the appropriate permissions. </w:t>
      </w:r>
    </w:p>
    <w:p w:rsidR="00BD70E1" w:rsidRPr="001543F9" w:rsidRDefault="001543F9" w:rsidP="00AE6877">
      <w:pPr>
        <w:pStyle w:val="IndImportantNote"/>
      </w:pPr>
      <w:r w:rsidRPr="001543F9">
        <w:rPr>
          <w:rStyle w:val="ImportantNoteHeader"/>
        </w:rPr>
        <w:t>IMPORTANT NOTE:</w:t>
      </w:r>
      <w:r w:rsidRPr="001543F9">
        <w:t xml:space="preserve"> Ensure that the Document Management Server (DMS) is configured correctly before attempting to import the files.</w:t>
      </w:r>
    </w:p>
    <w:p w:rsidR="00BD70E1" w:rsidRPr="001543F9" w:rsidRDefault="001543F9" w:rsidP="00AE6877">
      <w:pPr>
        <w:pStyle w:val="ListBullet2"/>
      </w:pPr>
      <w:r w:rsidRPr="001543F9">
        <w:t xml:space="preserve">authorised and deployed to schools via SOLUS3. The Import Fileset routine can then be run by a user at the school who has the appropriate permissions. </w:t>
      </w:r>
    </w:p>
    <w:p w:rsidR="00BD70E1" w:rsidRPr="001543F9" w:rsidRDefault="001543F9" w:rsidP="00AE6877">
      <w:pPr>
        <w:pStyle w:val="IndImportantNote"/>
      </w:pPr>
      <w:r w:rsidRPr="001543F9">
        <w:rPr>
          <w:rStyle w:val="ImportantNoteHeader"/>
        </w:rPr>
        <w:t>IMPORTANT NOTE:</w:t>
      </w:r>
      <w:r w:rsidRPr="001543F9">
        <w:t xml:space="preserve"> In SOLUS3, administrators must ensure that the SIMS user details (SIMS username and password) and SIMS database are set up in </w:t>
      </w:r>
      <w:r w:rsidRPr="001543F9">
        <w:rPr>
          <w:rStyle w:val="ScreenLabels"/>
        </w:rPr>
        <w:t>Targets</w:t>
      </w:r>
      <w:r w:rsidRPr="001543F9">
        <w:t>.</w:t>
      </w:r>
    </w:p>
    <w:p w:rsidR="00BD70E1" w:rsidRPr="001543F9" w:rsidRDefault="001543F9" w:rsidP="00AE6877">
      <w:pPr>
        <w:pStyle w:val="ListContinue2"/>
      </w:pPr>
      <w:r w:rsidRPr="001543F9">
        <w:t xml:space="preserve">For more information, please refer to the </w:t>
      </w:r>
      <w:r w:rsidRPr="001543F9">
        <w:rPr>
          <w:rStyle w:val="Italics"/>
        </w:rPr>
        <w:t>SOLUS3 for Local Authorities</w:t>
      </w:r>
      <w:r w:rsidRPr="001543F9">
        <w:t xml:space="preserve"> handbook.</w:t>
      </w:r>
    </w:p>
    <w:p w:rsidR="00BD70E1" w:rsidRPr="001543F9" w:rsidRDefault="001543F9" w:rsidP="00AE6877">
      <w:pPr>
        <w:pStyle w:val="Tip"/>
      </w:pPr>
      <w:r w:rsidRPr="001543F9">
        <w:rPr>
          <w:rStyle w:val="TipHeader"/>
        </w:rPr>
        <w:t xml:space="preserve">TIP: </w:t>
      </w:r>
      <w:r w:rsidRPr="001543F9">
        <w:t xml:space="preserve">To check which version of the fileset is currently in use, select </w:t>
      </w:r>
      <w:r w:rsidRPr="001543F9">
        <w:rPr>
          <w:rStyle w:val="MenuRoutes"/>
        </w:rPr>
        <w:t xml:space="preserve">Routines | Statutory Returns | </w:t>
      </w:r>
      <w:r w:rsidR="0059494A">
        <w:rPr>
          <w:rStyle w:val="MenuRoutes"/>
        </w:rPr>
        <w:t xml:space="preserve">School Census </w:t>
      </w:r>
      <w:r w:rsidRPr="001543F9">
        <w:t xml:space="preserve">to display the </w:t>
      </w:r>
      <w:r w:rsidRPr="001543F9">
        <w:rPr>
          <w:rStyle w:val="ScreenLabels"/>
        </w:rPr>
        <w:t>Census Return</w:t>
      </w:r>
      <w:r w:rsidRPr="001543F9">
        <w:t xml:space="preserve"> browser. The </w:t>
      </w:r>
      <w:r w:rsidRPr="001543F9">
        <w:rPr>
          <w:rStyle w:val="ScreenLabels"/>
        </w:rPr>
        <w:t>Validation Fileset ID</w:t>
      </w:r>
      <w:r w:rsidRPr="001543F9">
        <w:t xml:space="preserve"> is displayed in the browser header. </w:t>
      </w:r>
    </w:p>
    <w:p w:rsidR="00BD70E1" w:rsidRPr="001543F9" w:rsidRDefault="001543F9" w:rsidP="00D66B53">
      <w:pPr>
        <w:pStyle w:val="Heading3"/>
      </w:pPr>
      <w:bookmarkStart w:id="49" w:name="O_87964"/>
      <w:bookmarkStart w:id="50" w:name="_Toc518294304"/>
      <w:bookmarkEnd w:id="49"/>
      <w:r w:rsidRPr="001543F9">
        <w:lastRenderedPageBreak/>
        <w:t>Before Importing the Revised Files</w:t>
      </w:r>
      <w:bookmarkEnd w:id="50"/>
    </w:p>
    <w:p w:rsidR="00BD70E1" w:rsidRPr="001543F9" w:rsidRDefault="001543F9" w:rsidP="00D66B53">
      <w:pPr>
        <w:pStyle w:val="BodyText"/>
        <w:keepNext/>
      </w:pPr>
      <w:r w:rsidRPr="001543F9">
        <w:t xml:space="preserve">To enable the file(s) to be imported successfully, ensure that the DMS is configured correctly. This is achieved via </w:t>
      </w:r>
      <w:r w:rsidRPr="001543F9">
        <w:rPr>
          <w:rStyle w:val="MenuRoutes"/>
        </w:rPr>
        <w:t>Tools | Setups | Document Management Server</w:t>
      </w:r>
      <w:r w:rsidRPr="001543F9">
        <w:t xml:space="preserve">. Click the </w:t>
      </w:r>
      <w:r w:rsidRPr="001543F9">
        <w:rPr>
          <w:rStyle w:val="ButtonNames"/>
        </w:rPr>
        <w:t>Test server connection</w:t>
      </w:r>
      <w:r w:rsidRPr="001543F9">
        <w:t xml:space="preserve"> button to check if the specified DMS is available for use and functioning correctly.</w:t>
      </w:r>
    </w:p>
    <w:p w:rsidR="00BD70E1" w:rsidRPr="001543F9" w:rsidRDefault="001543F9" w:rsidP="0059494A">
      <w:pPr>
        <w:pStyle w:val="BodyText"/>
        <w:keepNext/>
      </w:pPr>
      <w:r w:rsidRPr="001543F9">
        <w:t>If the connection is unsuccessful, check the following details:</w:t>
      </w:r>
    </w:p>
    <w:p w:rsidR="00BD70E1" w:rsidRPr="001543F9" w:rsidRDefault="001543F9" w:rsidP="00AE6877">
      <w:pPr>
        <w:pStyle w:val="ListBullet2"/>
      </w:pPr>
      <w:r w:rsidRPr="001543F9">
        <w:t xml:space="preserve">The </w:t>
      </w:r>
      <w:r w:rsidRPr="001543F9">
        <w:rPr>
          <w:rStyle w:val="ScreenLabels"/>
        </w:rPr>
        <w:t xml:space="preserve">Protocol </w:t>
      </w:r>
      <w:r w:rsidRPr="001543F9">
        <w:t xml:space="preserve">field defaults to </w:t>
      </w:r>
      <w:r w:rsidR="00D66B53">
        <w:rPr>
          <w:rStyle w:val="ScreenLabels"/>
        </w:rPr>
        <w:t>ht</w:t>
      </w:r>
      <w:r w:rsidRPr="001543F9">
        <w:rPr>
          <w:rStyle w:val="ScreenLabels"/>
        </w:rPr>
        <w:t xml:space="preserve">tp </w:t>
      </w:r>
      <w:r w:rsidR="00D66B53">
        <w:t>and should not be edited.</w:t>
      </w:r>
    </w:p>
    <w:p w:rsidR="00BD70E1" w:rsidRPr="001543F9" w:rsidRDefault="001543F9" w:rsidP="00AE6877">
      <w:pPr>
        <w:pStyle w:val="ListBullet2"/>
      </w:pPr>
      <w:r w:rsidRPr="001543F9">
        <w:t xml:space="preserve">The </w:t>
      </w:r>
      <w:r w:rsidRPr="001543F9">
        <w:rPr>
          <w:rStyle w:val="ScreenLabels"/>
        </w:rPr>
        <w:t>Computer name</w:t>
      </w:r>
      <w:r w:rsidRPr="001543F9">
        <w:t xml:space="preserve"> should be the name/number of the PC on which the DMS is installed.</w:t>
      </w:r>
    </w:p>
    <w:p w:rsidR="00BD70E1" w:rsidRPr="001543F9" w:rsidRDefault="001543F9" w:rsidP="00AE6877">
      <w:pPr>
        <w:pStyle w:val="ListBullet2"/>
      </w:pPr>
      <w:r w:rsidRPr="001543F9">
        <w:t xml:space="preserve">The </w:t>
      </w:r>
      <w:r w:rsidRPr="001543F9">
        <w:rPr>
          <w:rStyle w:val="ScreenLabels"/>
        </w:rPr>
        <w:t>Port</w:t>
      </w:r>
      <w:r w:rsidRPr="001543F9">
        <w:t xml:space="preserve"> number is usually 8080. The number must be between 0 and 65535.</w:t>
      </w:r>
    </w:p>
    <w:p w:rsidR="00BD70E1" w:rsidRPr="001543F9" w:rsidRDefault="001543F9" w:rsidP="00AE6877">
      <w:pPr>
        <w:pStyle w:val="ListBullet2"/>
      </w:pPr>
      <w:r w:rsidRPr="001543F9">
        <w:t xml:space="preserve">The </w:t>
      </w:r>
      <w:r w:rsidRPr="001543F9">
        <w:rPr>
          <w:rStyle w:val="ScreenLabels"/>
        </w:rPr>
        <w:t>Active</w:t>
      </w:r>
      <w:r w:rsidRPr="001543F9">
        <w:t xml:space="preserve"> check box must be selected, indicating that the server is in use.</w:t>
      </w:r>
    </w:p>
    <w:p w:rsidR="00BD70E1" w:rsidRPr="001543F9" w:rsidRDefault="001543F9" w:rsidP="00AE6877">
      <w:pPr>
        <w:pStyle w:val="BodyText"/>
      </w:pPr>
      <w:r w:rsidRPr="001543F9">
        <w:t xml:space="preserve">Click the </w:t>
      </w:r>
      <w:r w:rsidRPr="001543F9">
        <w:rPr>
          <w:rStyle w:val="ButtonNames"/>
        </w:rPr>
        <w:t>Test server connection</w:t>
      </w:r>
      <w:r w:rsidRPr="001543F9">
        <w:t xml:space="preserve"> button again. If the DMS is now working correctly, click the </w:t>
      </w:r>
      <w:r w:rsidRPr="001543F9">
        <w:rPr>
          <w:rStyle w:val="ButtonNames"/>
        </w:rPr>
        <w:t>Save</w:t>
      </w:r>
      <w:r w:rsidRPr="001543F9">
        <w:t xml:space="preserve"> button.</w:t>
      </w:r>
    </w:p>
    <w:p w:rsidR="00BD70E1" w:rsidRPr="001543F9" w:rsidRDefault="00BD70E1" w:rsidP="00AE6877">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BD70E1" w:rsidRPr="001543F9" w:rsidTr="00AE6877">
        <w:tc>
          <w:tcPr>
            <w:tcW w:w="6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TableBodyText"/>
              <w:rPr>
                <w:lang w:val="en-NZ"/>
              </w:rPr>
            </w:pPr>
            <w:r>
              <w:pict>
                <v:shape id="_x0000_i1047" type="#_x0000_t75" style="width:21.3pt;height:21.3pt">
                  <v:imagedata r:id="rId27" o:title=""/>
                  <o:lock v:ext="edit" aspectratio="f"/>
                </v:shape>
              </w:pict>
            </w:r>
          </w:p>
        </w:tc>
        <w:tc>
          <w:tcPr>
            <w:tcW w:w="76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ExternalLinks-CapitaBlueBold"/>
            </w:pPr>
            <w:r w:rsidRPr="001543F9">
              <w:t>Additional Resources:</w:t>
            </w:r>
          </w:p>
          <w:p w:rsidR="00BD70E1" w:rsidRPr="001543F9" w:rsidRDefault="001543F9" w:rsidP="00AE6877">
            <w:pPr>
              <w:pStyle w:val="TableBodyText"/>
            </w:pPr>
            <w:r w:rsidRPr="001543F9">
              <w:rPr>
                <w:rStyle w:val="AdditionalResourcesItems"/>
              </w:rPr>
              <w:t xml:space="preserve">Setting up and Administering SIMS </w:t>
            </w:r>
            <w:r w:rsidRPr="001543F9">
              <w:rPr>
                <w:rStyle w:val="AdditionalResourcesItems-NoItalics"/>
              </w:rPr>
              <w:t>handbook</w:t>
            </w:r>
          </w:p>
        </w:tc>
      </w:tr>
    </w:tbl>
    <w:p w:rsidR="00BD70E1" w:rsidRPr="001543F9" w:rsidRDefault="001543F9" w:rsidP="00AE6877">
      <w:pPr>
        <w:pStyle w:val="Heading3"/>
      </w:pPr>
      <w:bookmarkStart w:id="51" w:name="O_77638"/>
      <w:bookmarkStart w:id="52" w:name="_Toc518294305"/>
      <w:bookmarkEnd w:id="51"/>
      <w:r w:rsidRPr="001543F9">
        <w:t>Importing the Revised Files</w:t>
      </w:r>
      <w:bookmarkEnd w:id="52"/>
    </w:p>
    <w:p w:rsidR="00BD70E1" w:rsidRPr="001543F9" w:rsidRDefault="001543F9" w:rsidP="00AE6877">
      <w:pPr>
        <w:pStyle w:val="ListNumber"/>
        <w:keepNext/>
      </w:pPr>
      <w:r w:rsidRPr="001543F9">
        <w:t xml:space="preserve">In SIMS, select </w:t>
      </w:r>
      <w:r w:rsidRPr="001543F9">
        <w:rPr>
          <w:rStyle w:val="MenuRoutes"/>
        </w:rPr>
        <w:t xml:space="preserve">Tools | Setups | Import Fileset </w:t>
      </w:r>
      <w:r w:rsidRPr="001543F9">
        <w:t xml:space="preserve">to display the </w:t>
      </w:r>
      <w:r w:rsidRPr="001543F9">
        <w:rPr>
          <w:rStyle w:val="ScreenLabels"/>
        </w:rPr>
        <w:t xml:space="preserve">Import Fileset </w:t>
      </w:r>
      <w:r w:rsidRPr="001543F9">
        <w:t>page, where the current fileset number is displayed.</w:t>
      </w:r>
    </w:p>
    <w:p w:rsidR="00BD70E1" w:rsidRPr="001543F9" w:rsidRDefault="00791E4D" w:rsidP="001543F9">
      <w:pPr>
        <w:pStyle w:val="GraphicsNoReplace"/>
      </w:pPr>
      <w:bookmarkStart w:id="53" w:name="O_77719"/>
      <w:r>
        <w:pict>
          <v:shape id="_x0000_i1048" type="#_x0000_t75" style="width:381.9pt;height:127.1pt" o:bordertopcolor="this" o:borderleftcolor="this" o:borderbottomcolor="this" o:borderrightcolor="this">
            <v:imagedata r:id="rId28" o:title=""/>
            <o:lock v:ext="edit" aspectratio="f"/>
            <w10:bordertop type="single" width="4"/>
            <w10:borderleft type="single" width="4"/>
            <w10:borderbottom type="single" width="4"/>
            <w10:borderright type="single" width="4"/>
          </v:shape>
        </w:pict>
      </w:r>
      <w:bookmarkEnd w:id="53"/>
    </w:p>
    <w:p w:rsidR="00BD70E1" w:rsidRPr="001543F9" w:rsidRDefault="001543F9" w:rsidP="00AE6877">
      <w:pPr>
        <w:pStyle w:val="ListNumber"/>
      </w:pPr>
      <w:r w:rsidRPr="001543F9">
        <w:t xml:space="preserve">Click the </w:t>
      </w:r>
      <w:r w:rsidRPr="001543F9">
        <w:rPr>
          <w:rStyle w:val="ButtonNames"/>
        </w:rPr>
        <w:t xml:space="preserve">Browse </w:t>
      </w:r>
      <w:r w:rsidRPr="001543F9">
        <w:t xml:space="preserve">button to display the </w:t>
      </w:r>
      <w:r w:rsidRPr="001543F9">
        <w:rPr>
          <w:rStyle w:val="ScreenLabels"/>
        </w:rPr>
        <w:t xml:space="preserve">Open </w:t>
      </w:r>
      <w:r w:rsidRPr="001543F9">
        <w:t>dialog.</w:t>
      </w:r>
    </w:p>
    <w:p w:rsidR="00BD70E1" w:rsidRPr="001543F9" w:rsidRDefault="001543F9" w:rsidP="00AE6877">
      <w:pPr>
        <w:pStyle w:val="ListNumber"/>
      </w:pPr>
      <w:r w:rsidRPr="001543F9">
        <w:t xml:space="preserve">Navigate to the location of the downloaded fileset. The file name is made up of the following data fields: </w:t>
      </w:r>
      <w:r w:rsidRPr="001543F9">
        <w:rPr>
          <w:rStyle w:val="Examples"/>
        </w:rPr>
        <w:t>&lt;Fileset Number&gt;-StatutoryReturns-&lt;Term and Year&gt;_Fileset.mfs</w:t>
      </w:r>
      <w:r w:rsidRPr="001543F9">
        <w:t>.</w:t>
      </w:r>
    </w:p>
    <w:p w:rsidR="00BD70E1" w:rsidRPr="001543F9" w:rsidRDefault="001543F9" w:rsidP="00AE6877">
      <w:pPr>
        <w:pStyle w:val="ImportantNote"/>
      </w:pPr>
      <w:r w:rsidRPr="001543F9">
        <w:rPr>
          <w:rStyle w:val="ImportantNoteHeader"/>
        </w:rPr>
        <w:t xml:space="preserve">IMPORTANT NOTE: </w:t>
      </w:r>
      <w:r w:rsidRPr="001543F9">
        <w:t xml:space="preserve">If more than one MFS file is displayed in the </w:t>
      </w:r>
      <w:r w:rsidRPr="001543F9">
        <w:rPr>
          <w:rStyle w:val="ScreenLabels"/>
        </w:rPr>
        <w:t xml:space="preserve">Open </w:t>
      </w:r>
      <w:r w:rsidRPr="001543F9">
        <w:t>dialog, care should be taken to select the correct file.</w:t>
      </w:r>
    </w:p>
    <w:p w:rsidR="00BD70E1" w:rsidRPr="001543F9" w:rsidRDefault="001543F9" w:rsidP="00AE6877">
      <w:pPr>
        <w:pStyle w:val="ListNumber"/>
      </w:pPr>
      <w:r w:rsidRPr="001543F9">
        <w:t xml:space="preserve">Highlight the file then click the </w:t>
      </w:r>
      <w:r w:rsidRPr="001543F9">
        <w:rPr>
          <w:rStyle w:val="ButtonNames"/>
        </w:rPr>
        <w:t xml:space="preserve">Open </w:t>
      </w:r>
      <w:r w:rsidRPr="001543F9">
        <w:t>button. Alternatively, double</w:t>
      </w:r>
      <w:r w:rsidRPr="001543F9">
        <w:noBreakHyphen/>
        <w:t xml:space="preserve">click the required MFS file to return to the </w:t>
      </w:r>
      <w:r w:rsidRPr="001543F9">
        <w:rPr>
          <w:rStyle w:val="ScreenLabels"/>
        </w:rPr>
        <w:t xml:space="preserve">Import Fileset </w:t>
      </w:r>
      <w:r w:rsidRPr="001543F9">
        <w:t>page.</w:t>
      </w:r>
    </w:p>
    <w:p w:rsidR="00BD70E1" w:rsidRPr="001543F9" w:rsidRDefault="001543F9" w:rsidP="00AE6877">
      <w:pPr>
        <w:pStyle w:val="Note"/>
        <w:keepNext/>
      </w:pPr>
      <w:r w:rsidRPr="001543F9">
        <w:rPr>
          <w:rStyle w:val="NoteHeader"/>
        </w:rPr>
        <w:lastRenderedPageBreak/>
        <w:t xml:space="preserve">NOTE: </w:t>
      </w:r>
      <w:r w:rsidRPr="001543F9">
        <w:t xml:space="preserve">The following graphics show example data </w:t>
      </w:r>
      <w:r w:rsidRPr="001543F9">
        <w:rPr>
          <w:rStyle w:val="Emphasis"/>
        </w:rPr>
        <w:t>only</w:t>
      </w:r>
      <w:r w:rsidRPr="001543F9">
        <w:t>.</w:t>
      </w:r>
    </w:p>
    <w:p w:rsidR="00BD70E1" w:rsidRPr="001543F9" w:rsidRDefault="00791E4D" w:rsidP="001543F9">
      <w:pPr>
        <w:pStyle w:val="GraphicsNoReplace"/>
      </w:pPr>
      <w:bookmarkStart w:id="54" w:name="O_77115"/>
      <w:r>
        <w:pict>
          <v:shape id="_x0000_i1049" type="#_x0000_t75" style="width:382.55pt;height:116.45pt" o:bordertopcolor="this" o:borderleftcolor="this" o:borderbottomcolor="this" o:borderrightcolor="this">
            <v:imagedata r:id="rId29" o:title=""/>
            <o:lock v:ext="edit" aspectratio="f"/>
            <w10:bordertop type="single" width="4"/>
            <w10:borderleft type="single" width="4"/>
            <w10:borderbottom type="single" width="4"/>
            <w10:borderright type="single" width="4"/>
          </v:shape>
        </w:pict>
      </w:r>
      <w:bookmarkEnd w:id="54"/>
    </w:p>
    <w:p w:rsidR="00BD70E1" w:rsidRPr="001543F9" w:rsidRDefault="001543F9" w:rsidP="00AE6877">
      <w:pPr>
        <w:pStyle w:val="ListContinue"/>
      </w:pPr>
      <w:r w:rsidRPr="001543F9">
        <w:t xml:space="preserve">Details of the selected fileset are displayed, including the version </w:t>
      </w:r>
      <w:r w:rsidRPr="001543F9">
        <w:rPr>
          <w:rStyle w:val="ScreenLabels"/>
        </w:rPr>
        <w:t xml:space="preserve">Number </w:t>
      </w:r>
      <w:r w:rsidRPr="001543F9">
        <w:t xml:space="preserve">of the fileset, the </w:t>
      </w:r>
      <w:r w:rsidRPr="001543F9">
        <w:rPr>
          <w:rStyle w:val="ScreenLabels"/>
        </w:rPr>
        <w:t xml:space="preserve">Release Date </w:t>
      </w:r>
      <w:r w:rsidRPr="001543F9">
        <w:t>and the fileset description (</w:t>
      </w:r>
      <w:r w:rsidRPr="001543F9">
        <w:rPr>
          <w:rStyle w:val="ScreenLabels"/>
        </w:rPr>
        <w:t>Title</w:t>
      </w:r>
      <w:r w:rsidRPr="001543F9">
        <w:t>).</w:t>
      </w:r>
    </w:p>
    <w:p w:rsidR="00BD70E1" w:rsidRPr="001543F9" w:rsidRDefault="001543F9" w:rsidP="00AE6877">
      <w:pPr>
        <w:pStyle w:val="ListNumber"/>
      </w:pPr>
      <w:r w:rsidRPr="001543F9">
        <w:t xml:space="preserve">Click the </w:t>
      </w:r>
      <w:r w:rsidRPr="001543F9">
        <w:rPr>
          <w:rStyle w:val="ButtonNames"/>
        </w:rPr>
        <w:t xml:space="preserve">Import Fileset </w:t>
      </w:r>
      <w:r w:rsidRPr="001543F9">
        <w:t xml:space="preserve">button to import the fileset into the DMS. </w:t>
      </w:r>
    </w:p>
    <w:p w:rsidR="00BD70E1" w:rsidRPr="001543F9" w:rsidRDefault="001543F9" w:rsidP="00AE6877">
      <w:pPr>
        <w:pStyle w:val="ListContinue"/>
        <w:keepNext/>
      </w:pPr>
      <w:r w:rsidRPr="001543F9">
        <w:t xml:space="preserve">When the import process is finished, </w:t>
      </w:r>
      <w:r w:rsidRPr="001543F9">
        <w:rPr>
          <w:rStyle w:val="ScreenLabels"/>
        </w:rPr>
        <w:t>Import successful</w:t>
      </w:r>
      <w:r w:rsidRPr="001543F9">
        <w:t xml:space="preserve"> is displayed at the bottom left-hand side of the </w:t>
      </w:r>
      <w:r w:rsidRPr="001543F9">
        <w:rPr>
          <w:rStyle w:val="ScreenLabels"/>
        </w:rPr>
        <w:t xml:space="preserve">Fileset </w:t>
      </w:r>
      <w:r w:rsidRPr="001543F9">
        <w:t>panel and you are advised to restart SIMS. This ensures that the newly imported data will take effect.</w:t>
      </w:r>
    </w:p>
    <w:p w:rsidR="00BD70E1" w:rsidRPr="001543F9" w:rsidRDefault="00791E4D" w:rsidP="001543F9">
      <w:pPr>
        <w:pStyle w:val="GraphicsNoReplace"/>
      </w:pPr>
      <w:bookmarkStart w:id="55" w:name="O_77116"/>
      <w:r>
        <w:pict>
          <v:shape id="_x0000_i1050" type="#_x0000_t75" style="width:381.9pt;height:207.85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bookmarkEnd w:id="55"/>
    </w:p>
    <w:p w:rsidR="00BD70E1" w:rsidRPr="001543F9" w:rsidRDefault="001543F9" w:rsidP="00AE6877">
      <w:pPr>
        <w:pStyle w:val="ListNumber"/>
      </w:pPr>
      <w:r w:rsidRPr="001543F9">
        <w:t xml:space="preserve">Click the </w:t>
      </w:r>
      <w:r w:rsidRPr="001543F9">
        <w:rPr>
          <w:rStyle w:val="ButtonNames"/>
        </w:rPr>
        <w:t xml:space="preserve">OK </w:t>
      </w:r>
      <w:r w:rsidRPr="001543F9">
        <w:t>button then restart SIMS.</w:t>
      </w:r>
    </w:p>
    <w:p w:rsidR="00BD70E1" w:rsidRPr="001543F9" w:rsidRDefault="001543F9" w:rsidP="00AE6877">
      <w:pPr>
        <w:pStyle w:val="ListNumber"/>
      </w:pPr>
      <w:r w:rsidRPr="001543F9">
        <w:t>Run the return in the usual way.</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51"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D66B53">
      <w:pPr>
        <w:pStyle w:val="Heading2"/>
      </w:pPr>
      <w:bookmarkStart w:id="56" w:name="O_103736"/>
      <w:bookmarkStart w:id="57" w:name="_Toc518294306"/>
      <w:bookmarkEnd w:id="56"/>
      <w:r w:rsidRPr="001543F9">
        <w:lastRenderedPageBreak/>
        <w:t>S</w:t>
      </w:r>
      <w:r w:rsidRPr="001543F9">
        <w:fldChar w:fldCharType="begin"/>
      </w:r>
      <w:r w:rsidR="00AE6877" w:rsidRPr="001543F9">
        <w:instrText>XE "process flowchart"</w:instrText>
      </w:r>
      <w:r w:rsidRPr="001543F9">
        <w:fldChar w:fldCharType="end"/>
      </w:r>
      <w:r w:rsidRPr="001543F9">
        <w:t>chool Census Return Process Flow</w:t>
      </w:r>
      <w:bookmarkEnd w:id="57"/>
    </w:p>
    <w:p w:rsidR="00BD70E1" w:rsidRPr="001543F9" w:rsidRDefault="001543F9" w:rsidP="00D66B53">
      <w:pPr>
        <w:pStyle w:val="BodyText"/>
        <w:keepNext/>
      </w:pPr>
      <w:r w:rsidRPr="001543F9">
        <w:t xml:space="preserve">The following provides a brief outline of the steps involved in producing the School Census </w:t>
      </w:r>
      <w:r w:rsidR="00791E4D">
        <w:t>Autumn</w:t>
      </w:r>
      <w:r w:rsidRPr="001543F9">
        <w:t xml:space="preserve"> 2018 Return. If data has been regularly and accurately maintained, many of the activities in this document are unnecessary. However, it is advisable to check to ensure that the information is up</w:t>
      </w:r>
      <w:r w:rsidRPr="001543F9">
        <w:noBreakHyphen/>
        <w:t>to</w:t>
      </w:r>
      <w:r w:rsidRPr="001543F9">
        <w:noBreakHyphen/>
        <w:t>date.</w:t>
      </w:r>
    </w:p>
    <w:p w:rsidR="00BD70E1" w:rsidRPr="001543F9" w:rsidRDefault="001543F9" w:rsidP="00D66B53">
      <w:pPr>
        <w:pStyle w:val="ListNumber"/>
        <w:keepNext/>
        <w:numPr>
          <w:ilvl w:val="0"/>
          <w:numId w:val="27"/>
        </w:numPr>
      </w:pPr>
      <w:r w:rsidRPr="001543F9">
        <w:t>Upgrade to the SIMS 2018 Summer Release (7.182) or later.</w:t>
      </w:r>
    </w:p>
    <w:p w:rsidR="00BD70E1" w:rsidRPr="001543F9" w:rsidRDefault="001543F9" w:rsidP="00AE6877">
      <w:pPr>
        <w:pStyle w:val="ListNumber"/>
      </w:pPr>
      <w:r w:rsidRPr="001543F9">
        <w:t>Carry out one or more dry runs to identify any errors that may exist in your data.</w:t>
      </w:r>
    </w:p>
    <w:p w:rsidR="00BD70E1" w:rsidRPr="001543F9" w:rsidRDefault="001543F9" w:rsidP="00AE6877">
      <w:pPr>
        <w:pStyle w:val="ListNumber"/>
      </w:pPr>
      <w:r w:rsidRPr="001543F9">
        <w:t>Ensure that the relevant student and school data exists in SIMS and that it is complete and correct. Use the Bulk Update routine (</w:t>
      </w:r>
      <w:r w:rsidRPr="001543F9">
        <w:rPr>
          <w:rStyle w:val="MenuRoutes"/>
        </w:rPr>
        <w:t xml:space="preserve">Routines | </w:t>
      </w:r>
      <w:r w:rsidRPr="001543F9">
        <w:rPr>
          <w:rStyle w:val="PupilorStudentAttendanceorLessonMonitorcomponents"/>
        </w:rPr>
        <w:t>Student</w:t>
      </w:r>
      <w:r w:rsidRPr="001543F9">
        <w:rPr>
          <w:rStyle w:val="MenuRoutes"/>
        </w:rPr>
        <w:t xml:space="preserve"> | Bulk Update</w:t>
      </w:r>
      <w:r w:rsidRPr="001543F9">
        <w:t>) to add missing or correct invalid data, if required.</w:t>
      </w:r>
    </w:p>
    <w:p w:rsidR="00BD70E1" w:rsidRPr="001543F9" w:rsidRDefault="001543F9" w:rsidP="00AE6877">
      <w:pPr>
        <w:pStyle w:val="ListNumber"/>
      </w:pPr>
      <w:r w:rsidRPr="001543F9">
        <w:t xml:space="preserve">Complete the information on the </w:t>
      </w:r>
      <w:r w:rsidRPr="001543F9">
        <w:rPr>
          <w:rStyle w:val="ScreenLabels"/>
        </w:rPr>
        <w:t>Census Return Details</w:t>
      </w:r>
      <w:r w:rsidRPr="001543F9">
        <w:t xml:space="preserve"> page.</w:t>
      </w:r>
    </w:p>
    <w:p w:rsidR="00BD70E1" w:rsidRPr="001543F9" w:rsidRDefault="001543F9" w:rsidP="00AE6877">
      <w:pPr>
        <w:pStyle w:val="ListNumber"/>
      </w:pPr>
      <w:r w:rsidRPr="001543F9">
        <w:t>Create and validate the return.</w:t>
      </w:r>
    </w:p>
    <w:p w:rsidR="00BD70E1" w:rsidRPr="001543F9" w:rsidRDefault="001543F9" w:rsidP="00AE6877">
      <w:pPr>
        <w:pStyle w:val="ListNumber"/>
      </w:pPr>
      <w:r w:rsidRPr="001543F9">
        <w:t>Resolve any validation errors/queries and then create and validate the return again.</w:t>
      </w:r>
    </w:p>
    <w:p w:rsidR="00BD70E1" w:rsidRPr="001543F9" w:rsidRDefault="001543F9" w:rsidP="00AE6877">
      <w:pPr>
        <w:pStyle w:val="ListContinue"/>
      </w:pPr>
      <w:r w:rsidRPr="001543F9">
        <w:t>Continue to resolve the validation failures then repeat the Create and Validate routine until you are satisfied that the content of the return is correct.</w:t>
      </w:r>
    </w:p>
    <w:p w:rsidR="00BD70E1" w:rsidRPr="001543F9" w:rsidRDefault="001543F9" w:rsidP="00AE6877">
      <w:pPr>
        <w:pStyle w:val="ListContinue"/>
      </w:pPr>
      <w:r w:rsidRPr="001543F9">
        <w:t>The detail reports and Summary report can be generated to assess the accuracy and completeness of the return.</w:t>
      </w:r>
    </w:p>
    <w:p w:rsidR="00BD70E1" w:rsidRPr="001543F9" w:rsidRDefault="001543F9" w:rsidP="00AE6877">
      <w:pPr>
        <w:pStyle w:val="ListNumber"/>
      </w:pPr>
      <w:r w:rsidRPr="001543F9">
        <w:t>Provide the Head Teacher with the latest copy of the Summary report to enable them to check that all information is correct before they give approval for authorisation of the return.</w:t>
      </w:r>
    </w:p>
    <w:p w:rsidR="00BD70E1" w:rsidRPr="001543F9" w:rsidRDefault="001543F9" w:rsidP="00AE6877">
      <w:pPr>
        <w:pStyle w:val="ListContinue"/>
      </w:pPr>
      <w:r w:rsidRPr="001543F9">
        <w:t>The Summary report can be used in conjunction with the detail reports.</w:t>
      </w:r>
    </w:p>
    <w:p w:rsidR="00BD70E1" w:rsidRPr="001543F9" w:rsidRDefault="001543F9" w:rsidP="00AE6877">
      <w:pPr>
        <w:pStyle w:val="ListNumber"/>
      </w:pPr>
      <w:r w:rsidRPr="001543F9">
        <w:t>Once approval has been given, authorise the return (</w:t>
      </w:r>
      <w:r w:rsidRPr="001543F9">
        <w:rPr>
          <w:rStyle w:val="MenuRoutes"/>
        </w:rPr>
        <w:t>Routines | Statutory Returns | School Census</w:t>
      </w:r>
      <w:r w:rsidRPr="001543F9">
        <w:t xml:space="preserve"> – </w:t>
      </w:r>
      <w:r w:rsidRPr="001543F9">
        <w:rPr>
          <w:rStyle w:val="ButtonNames"/>
        </w:rPr>
        <w:t>Authorise</w:t>
      </w:r>
      <w:r w:rsidRPr="001543F9">
        <w:t xml:space="preserve"> button).</w:t>
      </w:r>
    </w:p>
    <w:p w:rsidR="00BD70E1" w:rsidRDefault="001543F9" w:rsidP="00D66B53">
      <w:pPr>
        <w:pStyle w:val="ListNumber"/>
      </w:pPr>
      <w:r w:rsidRPr="001543F9">
        <w:t>Upload the return to the DfE COLLECT data collection website or submit it to your Local Authority, as applicable.</w:t>
      </w: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Default="00D66B53" w:rsidP="00D66B53">
      <w:pPr>
        <w:pStyle w:val="ListNumber"/>
        <w:numPr>
          <w:ilvl w:val="0"/>
          <w:numId w:val="0"/>
        </w:numPr>
        <w:ind w:left="1418" w:hanging="454"/>
      </w:pPr>
    </w:p>
    <w:p w:rsidR="00D66B53" w:rsidRPr="001543F9" w:rsidRDefault="00D66B53" w:rsidP="00D66B53">
      <w:pPr>
        <w:pStyle w:val="ListNumber"/>
        <w:numPr>
          <w:ilvl w:val="0"/>
          <w:numId w:val="0"/>
        </w:numPr>
        <w:ind w:left="1418" w:hanging="454"/>
      </w:pPr>
    </w:p>
    <w:p w:rsidR="00BD70E1" w:rsidRPr="001543F9" w:rsidRDefault="00830A23" w:rsidP="001543F9">
      <w:pPr>
        <w:pStyle w:val="GraphicsNoReplace"/>
      </w:pPr>
      <w:bookmarkStart w:id="58" w:name="O_94006"/>
      <w:r>
        <w:pict>
          <v:shape id="_x0000_i1052" type="#_x0000_t75" style="width:369.4pt;height:591.05pt">
            <v:imagedata r:id="rId31" o:title=""/>
            <o:lock v:ext="edit" aspectratio="f"/>
          </v:shape>
        </w:pict>
      </w:r>
      <w:bookmarkEnd w:id="58"/>
    </w:p>
    <w:p w:rsidR="00BD70E1" w:rsidRPr="001543F9" w:rsidRDefault="00BD70E1" w:rsidP="00AE6877">
      <w:pPr>
        <w:sectPr w:rsidR="00BD70E1" w:rsidRPr="001543F9" w:rsidSect="00AE6877">
          <w:headerReference w:type="even" r:id="rId32"/>
          <w:headerReference w:type="default" r:id="rId33"/>
          <w:footerReference w:type="even" r:id="rId34"/>
          <w:footerReference w:type="default" r:id="rId35"/>
          <w:type w:val="oddPage"/>
          <w:pgSz w:w="11908" w:h="16833"/>
          <w:pgMar w:top="1700" w:right="850" w:bottom="1700" w:left="1418" w:header="992" w:footer="568" w:gutter="0"/>
          <w:pgNumType w:start="1"/>
          <w:cols w:space="720"/>
          <w:noEndnote/>
          <w:docGrid w:linePitch="272"/>
        </w:sectPr>
      </w:pPr>
    </w:p>
    <w:p w:rsidR="00BD70E1" w:rsidRPr="001543F9" w:rsidRDefault="001543F9" w:rsidP="00AE6877">
      <w:pPr>
        <w:pStyle w:val="Heading1"/>
      </w:pPr>
      <w:bookmarkStart w:id="59" w:name="O_89312"/>
      <w:bookmarkStart w:id="60" w:name="_Toc518294307"/>
      <w:bookmarkEnd w:id="59"/>
      <w:r w:rsidRPr="001543F9">
        <w:lastRenderedPageBreak/>
        <w:t>Carrying out a Dry Run</w:t>
      </w:r>
      <w:bookmarkEnd w:id="60"/>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BD70E1" w:rsidRPr="001543F9" w:rsidTr="00AE6877">
        <w:tc>
          <w:tcPr>
            <w:tcW w:w="22095" w:type="dxa"/>
            <w:tcBorders>
              <w:top w:val="nil"/>
              <w:left w:val="nil"/>
              <w:bottom w:val="nil"/>
              <w:right w:val="nil"/>
            </w:tcBorders>
          </w:tcPr>
          <w:p w:rsidR="00BD70E1" w:rsidRPr="001543F9" w:rsidRDefault="00830A23" w:rsidP="00AE6877">
            <w:pPr>
              <w:pStyle w:val="MiniTOCItem"/>
            </w:pPr>
            <w:hyperlink w:anchor="O_87968" w:history="1">
              <w:r w:rsidR="001543F9" w:rsidRPr="001543F9">
                <w:t>Why Carry out a Dry Run?</w:t>
              </w:r>
            </w:hyperlink>
            <w:r w:rsidR="001543F9" w:rsidRPr="001543F9">
              <w:tab/>
            </w:r>
            <w:r w:rsidR="001543F9" w:rsidRPr="001543F9">
              <w:fldChar w:fldCharType="begin"/>
            </w:r>
            <w:r w:rsidR="00AE6877" w:rsidRPr="001543F9">
              <w:instrText>PAGEREF O_87968 \h</w:instrText>
            </w:r>
            <w:r w:rsidR="001543F9" w:rsidRPr="001543F9">
              <w:fldChar w:fldCharType="separate"/>
            </w:r>
            <w:r w:rsidR="0048640B">
              <w:rPr>
                <w:noProof/>
              </w:rPr>
              <w:t>9</w:t>
            </w:r>
            <w:r w:rsidR="001543F9" w:rsidRPr="001543F9">
              <w:fldChar w:fldCharType="end"/>
            </w:r>
          </w:p>
          <w:p w:rsidR="00BD70E1" w:rsidRPr="001543F9" w:rsidRDefault="00830A23" w:rsidP="00AE6877">
            <w:pPr>
              <w:pStyle w:val="MiniTOCItem"/>
            </w:pPr>
            <w:hyperlink w:anchor="O_89149" w:history="1">
              <w:r w:rsidR="001543F9" w:rsidRPr="001543F9">
                <w:t>The Dry Run Process</w:t>
              </w:r>
            </w:hyperlink>
            <w:r w:rsidR="001543F9" w:rsidRPr="001543F9">
              <w:tab/>
            </w:r>
            <w:r w:rsidR="001543F9" w:rsidRPr="001543F9">
              <w:fldChar w:fldCharType="begin"/>
            </w:r>
            <w:r w:rsidR="00AE6877" w:rsidRPr="001543F9">
              <w:instrText>PAGEREF O_89149 \h</w:instrText>
            </w:r>
            <w:r w:rsidR="001543F9" w:rsidRPr="001543F9">
              <w:fldChar w:fldCharType="separate"/>
            </w:r>
            <w:r w:rsidR="0048640B">
              <w:rPr>
                <w:noProof/>
              </w:rPr>
              <w:t>9</w:t>
            </w:r>
            <w:r w:rsidR="001543F9" w:rsidRPr="001543F9">
              <w:fldChar w:fldCharType="end"/>
            </w:r>
          </w:p>
        </w:tc>
      </w:tr>
    </w:tbl>
    <w:p w:rsidR="00BD70E1" w:rsidRPr="001543F9" w:rsidRDefault="001543F9" w:rsidP="00AE6877">
      <w:pPr>
        <w:pStyle w:val="Heading2"/>
      </w:pPr>
      <w:bookmarkStart w:id="61" w:name="O_87968"/>
      <w:bookmarkStart w:id="62" w:name="_Toc518294308"/>
      <w:bookmarkEnd w:id="61"/>
      <w:r w:rsidRPr="001543F9">
        <w:t>W</w:t>
      </w:r>
      <w:r w:rsidRPr="001543F9">
        <w:fldChar w:fldCharType="begin"/>
      </w:r>
      <w:r w:rsidR="00AE6877" w:rsidRPr="001543F9">
        <w:instrText>XE "dry run:reasons for a dry run"</w:instrText>
      </w:r>
      <w:r w:rsidRPr="001543F9">
        <w:fldChar w:fldCharType="end"/>
      </w:r>
      <w:r w:rsidRPr="001543F9">
        <w:t>hy Carry out a Dry Run?</w:t>
      </w:r>
      <w:bookmarkEnd w:id="62"/>
    </w:p>
    <w:p w:rsidR="00BD70E1" w:rsidRPr="001543F9" w:rsidRDefault="001543F9" w:rsidP="00AE6877">
      <w:pPr>
        <w:pStyle w:val="BodyText"/>
      </w:pPr>
      <w:r w:rsidRPr="001543F9">
        <w:t>When you have upgraded to the SIMS 2018 Summer Release (7.182), you can carry out one or more dry runs of the return.</w:t>
      </w:r>
    </w:p>
    <w:p w:rsidR="00BD70E1" w:rsidRPr="001543F9" w:rsidRDefault="001543F9" w:rsidP="00AE6877">
      <w:pPr>
        <w:pStyle w:val="BodyText"/>
      </w:pPr>
      <w:r w:rsidRPr="001543F9">
        <w:t>The purpose of a dry run is to produce the Validation Errors Summary, which provides details about any corrections that need to be made to your data to make it acceptable for inclusion in the return. To ensure that you are aware of potential issues, it is advisable to do this as early as possible, even if you know that your data has not yet been fully prepared or checked.</w:t>
      </w:r>
    </w:p>
    <w:p w:rsidR="00BD70E1" w:rsidRPr="001543F9" w:rsidRDefault="001543F9" w:rsidP="00AE6877">
      <w:pPr>
        <w:pStyle w:val="BodyText"/>
      </w:pPr>
      <w:r w:rsidRPr="001543F9">
        <w:t xml:space="preserve">Whilst a significant number of errors may be generated, many of the errors that relate to students, e.g. language, can be fixed quickly using the Bulk Update </w:t>
      </w:r>
      <w:r w:rsidRPr="001543F9">
        <w:rPr>
          <w:rStyle w:val="HotSpot"/>
        </w:rPr>
        <w:t>routine</w:t>
      </w:r>
      <w:bookmarkStart w:id="63" w:name="H_88168"/>
      <w:bookmarkEnd w:id="63"/>
      <w:r w:rsidRPr="001543F9">
        <w:t xml:space="preserve"> (</w:t>
      </w:r>
      <w:r>
        <w:t xml:space="preserve">please see </w:t>
      </w:r>
      <w:hyperlink w:anchor="O_90107" w:history="1">
        <w:r w:rsidRPr="00F266FB">
          <w:rPr>
            <w:rStyle w:val="HotSpot"/>
            <w:i/>
          </w:rPr>
          <w:t>Updating Information Using the Bulk Update Routine</w:t>
        </w:r>
      </w:hyperlink>
      <w:r>
        <w:t xml:space="preserve"> on page</w:t>
      </w:r>
      <w:r w:rsidRPr="001543F9">
        <w:t xml:space="preserve"> </w:t>
      </w:r>
      <w:r w:rsidRPr="00F266FB">
        <w:rPr>
          <w:i/>
        </w:rPr>
        <w:fldChar w:fldCharType="begin"/>
      </w:r>
      <w:r w:rsidR="00AE6877" w:rsidRPr="00F266FB">
        <w:rPr>
          <w:i/>
        </w:rPr>
        <w:instrText>PAGEREF O_90107 \h</w:instrText>
      </w:r>
      <w:r w:rsidRPr="00F266FB">
        <w:rPr>
          <w:i/>
        </w:rPr>
      </w:r>
      <w:r w:rsidRPr="00F266FB">
        <w:rPr>
          <w:i/>
        </w:rPr>
        <w:fldChar w:fldCharType="separate"/>
      </w:r>
      <w:r w:rsidR="0048640B">
        <w:rPr>
          <w:i/>
          <w:noProof/>
        </w:rPr>
        <w:t>22</w:t>
      </w:r>
      <w:r w:rsidRPr="00F266FB">
        <w:rPr>
          <w:i/>
        </w:rPr>
        <w:fldChar w:fldCharType="end"/>
      </w:r>
      <w:r w:rsidRPr="001543F9">
        <w:t>).</w:t>
      </w:r>
    </w:p>
    <w:p w:rsidR="00BD70E1" w:rsidRPr="001543F9" w:rsidRDefault="001543F9" w:rsidP="00AE6877">
      <w:pPr>
        <w:pStyle w:val="Heading2"/>
      </w:pPr>
      <w:bookmarkStart w:id="64" w:name="O_89149"/>
      <w:bookmarkStart w:id="65" w:name="_Toc518294309"/>
      <w:bookmarkEnd w:id="64"/>
      <w:r w:rsidRPr="001543F9">
        <w:t>T</w:t>
      </w:r>
      <w:r w:rsidRPr="001543F9">
        <w:fldChar w:fldCharType="begin"/>
      </w:r>
      <w:r w:rsidR="00AE6877" w:rsidRPr="001543F9">
        <w:instrText>XE "dry run:process"</w:instrText>
      </w:r>
      <w:r w:rsidRPr="001543F9">
        <w:fldChar w:fldCharType="end"/>
      </w:r>
      <w:r w:rsidRPr="001543F9">
        <w:t>he Dry Run Process</w:t>
      </w:r>
      <w:bookmarkEnd w:id="65"/>
    </w:p>
    <w:p w:rsidR="00BD70E1" w:rsidRPr="001543F9" w:rsidRDefault="001543F9" w:rsidP="00AE6877">
      <w:pPr>
        <w:pStyle w:val="ListNumber"/>
        <w:keepNext/>
        <w:numPr>
          <w:ilvl w:val="0"/>
          <w:numId w:val="28"/>
        </w:numPr>
      </w:pPr>
      <w:r w:rsidRPr="001543F9">
        <w:t xml:space="preserve">Select </w:t>
      </w:r>
      <w:r w:rsidRPr="001543F9">
        <w:rPr>
          <w:rStyle w:val="MenuRoutes"/>
        </w:rPr>
        <w:t>Routines | Statutory Returns | School Census</w:t>
      </w:r>
      <w:r w:rsidRPr="001543F9">
        <w:t xml:space="preserve"> to display the </w:t>
      </w:r>
      <w:r w:rsidRPr="001543F9">
        <w:rPr>
          <w:rStyle w:val="ScreenLabels"/>
        </w:rPr>
        <w:t>Census Return for Autumn Term</w:t>
      </w:r>
      <w:r w:rsidRPr="001543F9">
        <w:t xml:space="preserve"> browser.</w:t>
      </w:r>
    </w:p>
    <w:p w:rsidR="00BD70E1" w:rsidRPr="001543F9" w:rsidRDefault="00830A23" w:rsidP="001543F9">
      <w:pPr>
        <w:pStyle w:val="GraphicsNoReplace"/>
      </w:pPr>
      <w:bookmarkStart w:id="66" w:name="O_89206"/>
      <w:r>
        <w:pict>
          <v:shape id="_x0000_i1053" type="#_x0000_t75" style="width:382.55pt;height:128.95pt" o:bordertopcolor="this" o:borderleftcolor="this" o:borderbottomcolor="this" o:borderrightcolor="this">
            <v:imagedata r:id="rId36" o:title=""/>
            <o:lock v:ext="edit" aspectratio="f"/>
            <w10:bordertop type="single" width="4"/>
            <w10:borderleft type="single" width="4"/>
            <w10:borderbottom type="single" width="4"/>
            <w10:borderright type="single" width="4"/>
          </v:shape>
        </w:pict>
      </w:r>
      <w:bookmarkEnd w:id="66"/>
    </w:p>
    <w:p w:rsidR="00BD70E1" w:rsidRPr="001543F9" w:rsidRDefault="001543F9" w:rsidP="00AE6877">
      <w:pPr>
        <w:pStyle w:val="ListNumber"/>
      </w:pPr>
      <w:r w:rsidRPr="001543F9">
        <w:t xml:space="preserve">Select an existing School </w:t>
      </w:r>
      <w:r w:rsidRPr="001543F9">
        <w:rPr>
          <w:rStyle w:val="ScreenLabels"/>
        </w:rPr>
        <w:t>Census Folder</w:t>
      </w:r>
      <w:r w:rsidRPr="001543F9">
        <w:t xml:space="preserve"> or enter a new location in which the School Census files will be stored. You may wish to make this a temporary folder for the purposes of producing a dry run.</w:t>
      </w:r>
    </w:p>
    <w:p w:rsidR="00D66B53" w:rsidRDefault="001543F9" w:rsidP="00D66B53">
      <w:pPr>
        <w:pStyle w:val="ImportantNote"/>
        <w:keepNext/>
      </w:pPr>
      <w:r w:rsidRPr="001543F9">
        <w:rPr>
          <w:rStyle w:val="ImportantNoteHeader"/>
        </w:rPr>
        <w:lastRenderedPageBreak/>
        <w:t xml:space="preserve">IMPORTANT NOTE: </w:t>
      </w:r>
      <w:r w:rsidRPr="001543F9">
        <w:t>Due to the sensitive nature of some of the data stored in SIMS, careful consideration should be given when specifying the location of any folder into which you save sensitive data, e.g. census returns, imported and exported CTFs, etc. You should be mindful of your school's responsibilities with respect to information security.</w:t>
      </w:r>
    </w:p>
    <w:p w:rsidR="00BD70E1" w:rsidRPr="001543F9" w:rsidRDefault="001543F9" w:rsidP="00AE6877">
      <w:pPr>
        <w:pStyle w:val="ImportantNote"/>
      </w:pPr>
      <w:r w:rsidRPr="001543F9">
        <w:t xml:space="preserve">Consider which users have access to the chosen folder, especially if the folder is shared on a server. Please refer to the government website for more information about </w:t>
      </w:r>
      <w:r w:rsidRPr="001543F9">
        <w:rPr>
          <w:rStyle w:val="HotSpot"/>
        </w:rPr>
        <w:t>securing your information</w:t>
      </w:r>
      <w:bookmarkStart w:id="67" w:name="H_82823"/>
      <w:bookmarkEnd w:id="67"/>
      <w:r w:rsidRPr="001543F9">
        <w:t xml:space="preserve"> (</w:t>
      </w:r>
      <w:hyperlink r:id="rId37" w:history="1">
        <w:r w:rsidRPr="00D66B53">
          <w:rPr>
            <w:rStyle w:val="Hyperlink"/>
            <w:spacing w:val="-4"/>
          </w:rPr>
          <w:t>https://www.gov.uk/service-manual/technology/securing-your-information</w:t>
        </w:r>
      </w:hyperlink>
      <w:r w:rsidRPr="001543F9">
        <w:t>). If you are in any doubt, you should consult with your IT Security Officer before proceeding.</w:t>
      </w:r>
    </w:p>
    <w:p w:rsidR="00BD70E1" w:rsidRPr="001543F9" w:rsidRDefault="001543F9" w:rsidP="00AE6877">
      <w:pPr>
        <w:pStyle w:val="ListNumber"/>
        <w:keepNext/>
      </w:pPr>
      <w:r w:rsidRPr="001543F9">
        <w:t xml:space="preserve">Click the </w:t>
      </w:r>
      <w:r w:rsidRPr="001543F9">
        <w:rPr>
          <w:rStyle w:val="ButtonNames"/>
        </w:rPr>
        <w:t>New</w:t>
      </w:r>
      <w:r w:rsidRPr="001543F9">
        <w:t xml:space="preserve"> button to display the </w:t>
      </w:r>
      <w:r w:rsidRPr="001543F9">
        <w:rPr>
          <w:rStyle w:val="ScreenLabels"/>
        </w:rPr>
        <w:t>Census Return Details</w:t>
      </w:r>
      <w:r w:rsidRPr="001543F9">
        <w:t xml:space="preserve"> page.</w:t>
      </w:r>
    </w:p>
    <w:p w:rsidR="00BD70E1" w:rsidRPr="001543F9" w:rsidRDefault="00791E4D" w:rsidP="001543F9">
      <w:pPr>
        <w:pStyle w:val="GraphicsNoReplace"/>
      </w:pPr>
      <w:bookmarkStart w:id="68" w:name="O_89207"/>
      <w:r>
        <w:pict>
          <v:shape id="_x0000_i1054" type="#_x0000_t75" style="width:382.55pt;height:217.9pt"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bookmarkEnd w:id="68"/>
    </w:p>
    <w:p w:rsidR="00BD70E1" w:rsidRPr="001543F9" w:rsidRDefault="001543F9" w:rsidP="00D66B53">
      <w:pPr>
        <w:pStyle w:val="ListNumber"/>
        <w:ind w:right="142"/>
      </w:pPr>
      <w:r w:rsidRPr="001543F9">
        <w:t xml:space="preserve">By default, the return </w:t>
      </w:r>
      <w:r w:rsidRPr="001543F9">
        <w:rPr>
          <w:rStyle w:val="ScreenLabels"/>
        </w:rPr>
        <w:t>Description</w:t>
      </w:r>
      <w:r w:rsidRPr="001543F9">
        <w:t xml:space="preserve"> is displayed as </w:t>
      </w:r>
      <w:r w:rsidRPr="001543F9">
        <w:rPr>
          <w:rStyle w:val="ScreenLabels"/>
        </w:rPr>
        <w:t>School Census Autumn 2018</w:t>
      </w:r>
      <w:r w:rsidRPr="001543F9">
        <w:t xml:space="preserve">. Edit the </w:t>
      </w:r>
      <w:r w:rsidRPr="001543F9">
        <w:rPr>
          <w:rStyle w:val="ScreenLabels"/>
        </w:rPr>
        <w:t>Description</w:t>
      </w:r>
      <w:r w:rsidRPr="001543F9">
        <w:t xml:space="preserve"> to any name that will clearly distinguish this dry run from the actual return, which will be generated later, e.g.</w:t>
      </w:r>
      <w:r w:rsidR="00D66B53">
        <w:t> </w:t>
      </w:r>
      <w:r w:rsidRPr="001543F9">
        <w:rPr>
          <w:rStyle w:val="Examples"/>
        </w:rPr>
        <w:t>Autumn18Test</w:t>
      </w:r>
      <w:r w:rsidRPr="001543F9">
        <w:t>.</w:t>
      </w:r>
    </w:p>
    <w:p w:rsidR="00BD70E1" w:rsidRPr="001543F9" w:rsidRDefault="001543F9" w:rsidP="00AE6877">
      <w:pPr>
        <w:pStyle w:val="ListNumber"/>
      </w:pPr>
      <w:r w:rsidRPr="001543F9">
        <w:t xml:space="preserve">In the </w:t>
      </w:r>
      <w:r w:rsidRPr="001543F9">
        <w:rPr>
          <w:rStyle w:val="ScreenLabels"/>
        </w:rPr>
        <w:t>Census Details</w:t>
      </w:r>
      <w:r w:rsidRPr="001543F9">
        <w:t xml:space="preserve"> panel, click the </w:t>
      </w:r>
      <w:r w:rsidRPr="001543F9">
        <w:rPr>
          <w:rStyle w:val="ButtonNames"/>
        </w:rPr>
        <w:t>Calculate All Details</w:t>
      </w:r>
      <w:r w:rsidRPr="001543F9">
        <w:t xml:space="preserve"> button to extract the required information from the SIMS database and display the results in the various panels of the </w:t>
      </w:r>
      <w:r w:rsidRPr="001543F9">
        <w:rPr>
          <w:rStyle w:val="ScreenLabels"/>
        </w:rPr>
        <w:t>Census Return Details</w:t>
      </w:r>
      <w:r w:rsidRPr="001543F9">
        <w:t xml:space="preserve"> page.</w:t>
      </w:r>
    </w:p>
    <w:p w:rsidR="00BD70E1" w:rsidRPr="001543F9" w:rsidRDefault="001543F9" w:rsidP="00AE6877">
      <w:pPr>
        <w:pStyle w:val="ListNumber"/>
      </w:pPr>
      <w:r w:rsidRPr="001543F9">
        <w:t>If there is any missing or invalid data, an error message is displayed on the Status Bar. This data must be added or corrected before the return can be created and validated.</w:t>
      </w:r>
    </w:p>
    <w:p w:rsidR="00BD70E1" w:rsidRPr="001543F9" w:rsidRDefault="001543F9" w:rsidP="00AE6877">
      <w:pPr>
        <w:pStyle w:val="ListNumber"/>
      </w:pPr>
      <w:r w:rsidRPr="001543F9">
        <w:t xml:space="preserve">Click the </w:t>
      </w:r>
      <w:r w:rsidRPr="001543F9">
        <w:rPr>
          <w:rStyle w:val="ButtonNames"/>
        </w:rPr>
        <w:t>Create &amp; Validate</w:t>
      </w:r>
      <w:r w:rsidRPr="001543F9">
        <w:t xml:space="preserve"> button to start the validation process. This may take some time. Any missing or invalid data is listed in the </w:t>
      </w:r>
      <w:r w:rsidRPr="001543F9">
        <w:rPr>
          <w:rStyle w:val="ScreenLabels"/>
        </w:rPr>
        <w:t>Validation Errors Summary</w:t>
      </w:r>
      <w:r w:rsidRPr="001543F9">
        <w:t xml:space="preserve"> panel, located at the bottom of the page.</w:t>
      </w:r>
    </w:p>
    <w:p w:rsidR="00BD70E1" w:rsidRPr="001543F9" w:rsidRDefault="00BD70E1" w:rsidP="00AE6877">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BD70E1" w:rsidRPr="001543F9" w:rsidTr="00AE6877">
        <w:tc>
          <w:tcPr>
            <w:tcW w:w="6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TableBodyText"/>
              <w:rPr>
                <w:lang w:val="en-NZ"/>
              </w:rPr>
            </w:pPr>
            <w:r>
              <w:pict>
                <v:shape id="_x0000_i1055" type="#_x0000_t75" style="width:21.3pt;height:21.3pt">
                  <v:imagedata r:id="rId27" o:title=""/>
                  <o:lock v:ext="edit" aspectratio="f"/>
                </v:shape>
              </w:pict>
            </w:r>
          </w:p>
        </w:tc>
        <w:tc>
          <w:tcPr>
            <w:tcW w:w="76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ExternalLinks-CapitaBlueBold"/>
            </w:pPr>
            <w:r w:rsidRPr="001543F9">
              <w:t>Additional Resources:</w:t>
            </w:r>
          </w:p>
          <w:p w:rsidR="00BD70E1" w:rsidRPr="001543F9" w:rsidRDefault="001543F9" w:rsidP="00AE6877">
            <w:pPr>
              <w:pStyle w:val="TableBodyText"/>
            </w:pPr>
            <w:r w:rsidRPr="001543F9">
              <w:rPr>
                <w:rStyle w:val="AdditionalResourcesItems-NoItalics"/>
              </w:rPr>
              <w:t>Detailed information about completing the individual panels on the</w:t>
            </w:r>
            <w:r w:rsidRPr="001543F9">
              <w:rPr>
                <w:rStyle w:val="Bold"/>
              </w:rPr>
              <w:t xml:space="preserve"> Census Return Details </w:t>
            </w:r>
            <w:r w:rsidRPr="001543F9">
              <w:rPr>
                <w:rStyle w:val="AdditionalResourcesItems-NoItalics"/>
              </w:rPr>
              <w:t xml:space="preserve">page is available in the </w:t>
            </w:r>
            <w:r w:rsidRPr="001543F9">
              <w:rPr>
                <w:rStyle w:val="Italics"/>
              </w:rPr>
              <w:t>Producing the School Census Autumn 2018 Return (English Secondary/Middle deemed Secondary Schools)</w:t>
            </w:r>
            <w:r w:rsidRPr="001543F9">
              <w:rPr>
                <w:rStyle w:val="AdditionalResourcesItems-NoItalics"/>
              </w:rPr>
              <w:t>.</w:t>
            </w:r>
          </w:p>
        </w:tc>
      </w:tr>
    </w:tbl>
    <w:p w:rsidR="00BD70E1" w:rsidRPr="001543F9" w:rsidRDefault="001543F9" w:rsidP="00AE6877">
      <w:pPr>
        <w:pStyle w:val="Heading3"/>
      </w:pPr>
      <w:bookmarkStart w:id="69" w:name="O_86984"/>
      <w:bookmarkStart w:id="70" w:name="_Toc518294310"/>
      <w:bookmarkEnd w:id="69"/>
      <w:r w:rsidRPr="001543F9">
        <w:lastRenderedPageBreak/>
        <w:t>R</w:t>
      </w:r>
      <w:r w:rsidRPr="001543F9">
        <w:fldChar w:fldCharType="begin"/>
      </w:r>
      <w:r w:rsidR="00AE6877" w:rsidRPr="001543F9">
        <w:instrText>XE "dry run:create and validate"</w:instrText>
      </w:r>
      <w:r w:rsidRPr="001543F9">
        <w:fldChar w:fldCharType="end"/>
      </w:r>
      <w:r w:rsidRPr="001543F9">
        <w:fldChar w:fldCharType="begin"/>
      </w:r>
      <w:r w:rsidR="00AE6877" w:rsidRPr="001543F9">
        <w:instrText>XE "printing:validation errors summary"</w:instrText>
      </w:r>
      <w:r w:rsidRPr="001543F9">
        <w:fldChar w:fldCharType="end"/>
      </w:r>
      <w:r w:rsidRPr="001543F9">
        <w:fldChar w:fldCharType="begin"/>
      </w:r>
      <w:r w:rsidR="00AE6877" w:rsidRPr="001543F9">
        <w:instrText>XE "reports:printing summary report"</w:instrText>
      </w:r>
      <w:r w:rsidRPr="001543F9">
        <w:fldChar w:fldCharType="end"/>
      </w:r>
      <w:r w:rsidRPr="001543F9">
        <w:fldChar w:fldCharType="begin"/>
      </w:r>
      <w:r w:rsidR="00AE6877" w:rsidRPr="001543F9">
        <w:instrText>XE "validation errors:resolving"</w:instrText>
      </w:r>
      <w:r w:rsidRPr="001543F9">
        <w:fldChar w:fldCharType="end"/>
      </w:r>
      <w:r w:rsidRPr="001543F9">
        <w:t>esolving Validation Errors and Checking Queries</w:t>
      </w:r>
      <w:bookmarkEnd w:id="70"/>
    </w:p>
    <w:p w:rsidR="00BD70E1" w:rsidRPr="001543F9" w:rsidRDefault="001543F9" w:rsidP="00AE6877">
      <w:pPr>
        <w:pStyle w:val="BodyText"/>
        <w:keepNext/>
      </w:pPr>
      <w:r w:rsidRPr="001543F9">
        <w:t xml:space="preserve">After creating the return file and validating the data, any errors and queries found are listed in the </w:t>
      </w:r>
      <w:r w:rsidRPr="001543F9">
        <w:rPr>
          <w:rStyle w:val="ScreenLabels"/>
        </w:rPr>
        <w:t>Validation Errors Summary</w:t>
      </w:r>
      <w:r w:rsidRPr="001543F9">
        <w:t xml:space="preserve"> panel at the bottom of the </w:t>
      </w:r>
      <w:r w:rsidRPr="001543F9">
        <w:rPr>
          <w:rStyle w:val="ScreenLabels"/>
        </w:rPr>
        <w:t>Census Return Details</w:t>
      </w:r>
      <w:r w:rsidRPr="001543F9">
        <w:t xml:space="preserve"> page.</w:t>
      </w:r>
    </w:p>
    <w:p w:rsidR="00BD70E1" w:rsidRPr="001543F9" w:rsidRDefault="00791E4D" w:rsidP="001543F9">
      <w:pPr>
        <w:pStyle w:val="GraphicsNoReplace"/>
      </w:pPr>
      <w:bookmarkStart w:id="71" w:name="O_83492"/>
      <w:r>
        <w:pict>
          <v:shape id="_x0000_i1056" type="#_x0000_t75" style="width:393.2pt;height:113.3pt" o:bordertopcolor="this" o:borderleftcolor="this" o:borderbottomcolor="this" o:borderrightcolor="this">
            <v:imagedata r:id="rId39" o:title=""/>
            <w10:bordertop type="single" width="4"/>
            <w10:borderleft type="single" width="4"/>
            <w10:borderbottom type="single" width="4"/>
            <w10:borderright type="single" width="4"/>
          </v:shape>
        </w:pict>
      </w:r>
      <w:bookmarkEnd w:id="71"/>
    </w:p>
    <w:p w:rsidR="00BD70E1" w:rsidRPr="001543F9" w:rsidRDefault="001543F9" w:rsidP="00AE6877">
      <w:pPr>
        <w:pStyle w:val="BodyText"/>
      </w:pPr>
      <w:r w:rsidRPr="001543F9">
        <w:t xml:space="preserve">The number of errors and queries found during the Create and Validate process is displayed in the header of the </w:t>
      </w:r>
      <w:r w:rsidRPr="001543F9">
        <w:rPr>
          <w:rStyle w:val="ScreenLabels"/>
        </w:rPr>
        <w:t xml:space="preserve">Validation Errors Summary </w:t>
      </w:r>
      <w:r w:rsidRPr="001543F9">
        <w:t>panel.</w:t>
      </w:r>
    </w:p>
    <w:p w:rsidR="00BD70E1" w:rsidRPr="001543F9" w:rsidRDefault="001543F9" w:rsidP="00AE6877">
      <w:pPr>
        <w:pStyle w:val="BodyText"/>
      </w:pPr>
      <w:r w:rsidRPr="001543F9">
        <w:t>Details about each of the errors and queries found are displayed in the columns as described in the following table.</w:t>
      </w:r>
    </w:p>
    <w:p w:rsidR="00BD70E1" w:rsidRPr="001543F9" w:rsidRDefault="00BD70E1" w:rsidP="00AE6877">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1154"/>
        <w:gridCol w:w="6677"/>
      </w:tblGrid>
      <w:tr w:rsidR="00BD70E1" w:rsidRPr="001543F9" w:rsidTr="00A95376">
        <w:trPr>
          <w:tblHeader/>
        </w:trPr>
        <w:tc>
          <w:tcPr>
            <w:tcW w:w="1154"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AE6877">
            <w:pPr>
              <w:pStyle w:val="TableHeading"/>
              <w:rPr>
                <w:lang w:val="en-NZ"/>
              </w:rPr>
            </w:pPr>
            <w:r w:rsidRPr="001543F9">
              <w:t>Column</w:t>
            </w:r>
          </w:p>
        </w:tc>
        <w:tc>
          <w:tcPr>
            <w:tcW w:w="6677"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AE6877">
            <w:pPr>
              <w:pStyle w:val="TableHeading"/>
              <w:rPr>
                <w:lang w:val="en-NZ"/>
              </w:rPr>
            </w:pPr>
            <w:r w:rsidRPr="001543F9">
              <w:t>Description</w:t>
            </w:r>
          </w:p>
        </w:tc>
      </w:tr>
      <w:tr w:rsidR="00BD70E1" w:rsidRPr="001543F9" w:rsidTr="00A95376">
        <w:tc>
          <w:tcPr>
            <w:tcW w:w="115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rPr>
                <w:rStyle w:val="Bold-Table"/>
              </w:rPr>
              <w:t>Type</w:t>
            </w:r>
          </w:p>
        </w:tc>
        <w:tc>
          <w:tcPr>
            <w:tcW w:w="667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pPr>
            <w:r w:rsidRPr="001543F9">
              <w:t>Displays the type of validation rule:</w:t>
            </w:r>
          </w:p>
          <w:p w:rsidR="00BD70E1" w:rsidRPr="001543F9" w:rsidRDefault="001543F9" w:rsidP="00AE6877">
            <w:pPr>
              <w:pStyle w:val="TableBodyText"/>
            </w:pPr>
            <w:r w:rsidRPr="001543F9">
              <w:t>Failure (</w:t>
            </w:r>
            <w:r w:rsidRPr="001543F9">
              <w:rPr>
                <w:rStyle w:val="ScreenLabels-Table"/>
              </w:rPr>
              <w:t>F</w:t>
            </w:r>
            <w:r w:rsidRPr="001543F9">
              <w:t xml:space="preserve"> displayed in red) indicates an error, which must be corrected.</w:t>
            </w:r>
          </w:p>
          <w:p w:rsidR="00BD70E1" w:rsidRPr="001543F9" w:rsidRDefault="001543F9" w:rsidP="00AE6877">
            <w:pPr>
              <w:pStyle w:val="TableBodyText"/>
              <w:rPr>
                <w:lang w:val="en-NZ"/>
              </w:rPr>
            </w:pPr>
            <w:r w:rsidRPr="001543F9">
              <w:t>Query (</w:t>
            </w:r>
            <w:r w:rsidRPr="001543F9">
              <w:rPr>
                <w:rStyle w:val="ScreenLabels-Table"/>
              </w:rPr>
              <w:t>Q</w:t>
            </w:r>
            <w:r w:rsidRPr="001543F9">
              <w:t xml:space="preserve"> displayed in black) indicates that there are unusual data conditions. These should be considered and corrected, if necessary.</w:t>
            </w:r>
          </w:p>
        </w:tc>
      </w:tr>
      <w:tr w:rsidR="00BD70E1" w:rsidRPr="001543F9" w:rsidTr="00A95376">
        <w:tc>
          <w:tcPr>
            <w:tcW w:w="115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rPr>
                <w:rStyle w:val="Bold-Table"/>
              </w:rPr>
              <w:t>Sequence</w:t>
            </w:r>
          </w:p>
        </w:tc>
        <w:tc>
          <w:tcPr>
            <w:tcW w:w="667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Shows the error or query number.</w:t>
            </w:r>
          </w:p>
        </w:tc>
      </w:tr>
      <w:tr w:rsidR="00BD70E1" w:rsidRPr="001543F9" w:rsidTr="00A95376">
        <w:tc>
          <w:tcPr>
            <w:tcW w:w="115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rPr>
                <w:rStyle w:val="Bold-Table"/>
              </w:rPr>
              <w:t>Message</w:t>
            </w:r>
          </w:p>
        </w:tc>
        <w:tc>
          <w:tcPr>
            <w:tcW w:w="667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Displays the text of the error or query message.</w:t>
            </w:r>
          </w:p>
        </w:tc>
      </w:tr>
      <w:tr w:rsidR="00BD70E1" w:rsidRPr="001543F9" w:rsidTr="00A95376">
        <w:tc>
          <w:tcPr>
            <w:tcW w:w="115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rPr>
                <w:rStyle w:val="Bold-Table"/>
              </w:rPr>
              <w:t>Location</w:t>
            </w:r>
          </w:p>
        </w:tc>
        <w:tc>
          <w:tcPr>
            <w:tcW w:w="667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Lists the specific record containing the error or query.</w:t>
            </w:r>
          </w:p>
        </w:tc>
      </w:tr>
      <w:tr w:rsidR="00BD70E1" w:rsidRPr="001543F9" w:rsidTr="00A95376">
        <w:tc>
          <w:tcPr>
            <w:tcW w:w="1154"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rPr>
                <w:rStyle w:val="Bold-Table"/>
              </w:rPr>
              <w:t>Solution</w:t>
            </w:r>
          </w:p>
        </w:tc>
        <w:tc>
          <w:tcPr>
            <w:tcW w:w="667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pPr>
            <w:r w:rsidRPr="001543F9">
              <w:t xml:space="preserve">Provides a suggestion on how the error can be corrected or the query checked. Many solutions have a hyperlink (indicated by a </w:t>
            </w:r>
            <w:r w:rsidRPr="001543F9">
              <w:rPr>
                <w:rStyle w:val="ScreenLabels-Table"/>
              </w:rPr>
              <w:t>#</w:t>
            </w:r>
            <w:r w:rsidRPr="001543F9">
              <w:t>) to the appropriate area of SIMS.</w:t>
            </w:r>
          </w:p>
        </w:tc>
      </w:tr>
    </w:tbl>
    <w:p w:rsidR="00BD70E1" w:rsidRPr="001543F9" w:rsidRDefault="001543F9" w:rsidP="00AE6877">
      <w:pPr>
        <w:pStyle w:val="BodyText"/>
      </w:pPr>
      <w:r w:rsidRPr="001543F9">
        <w:t>To assist in the resolution of any errors and queries:</w:t>
      </w:r>
    </w:p>
    <w:p w:rsidR="00BD70E1" w:rsidRPr="001543F9" w:rsidRDefault="001543F9" w:rsidP="00AE6877">
      <w:pPr>
        <w:pStyle w:val="ListBullet2"/>
      </w:pPr>
      <w:r w:rsidRPr="001543F9">
        <w:t xml:space="preserve">When the mouse pointer is hovered over a </w:t>
      </w:r>
      <w:r w:rsidRPr="001543F9">
        <w:rPr>
          <w:rStyle w:val="ScreenLabels"/>
        </w:rPr>
        <w:t>Message</w:t>
      </w:r>
      <w:r w:rsidRPr="001543F9">
        <w:t xml:space="preserve">, </w:t>
      </w:r>
      <w:r w:rsidRPr="001543F9">
        <w:rPr>
          <w:rStyle w:val="ScreenLabels"/>
        </w:rPr>
        <w:t>Location</w:t>
      </w:r>
      <w:r w:rsidRPr="001543F9">
        <w:t xml:space="preserve"> or </w:t>
      </w:r>
      <w:r w:rsidRPr="001543F9">
        <w:rPr>
          <w:rStyle w:val="ScreenLabels"/>
        </w:rPr>
        <w:t>Solution</w:t>
      </w:r>
      <w:r w:rsidRPr="001543F9">
        <w:t xml:space="preserve"> cell, hover help displays the entire content of that cell.</w:t>
      </w:r>
    </w:p>
    <w:p w:rsidR="00BD70E1" w:rsidRPr="001543F9" w:rsidRDefault="001543F9" w:rsidP="00AE6877">
      <w:pPr>
        <w:pStyle w:val="ListBullet2"/>
        <w:keepNext/>
      </w:pPr>
      <w:r w:rsidRPr="001543F9">
        <w:t>When the mouse pointer is hovered over an error or query row, it changes to a hand if a hyperlink is available to the area of SIMS where the issue can be checked.</w:t>
      </w:r>
    </w:p>
    <w:p w:rsidR="00BD70E1" w:rsidRPr="001543F9" w:rsidRDefault="00791E4D" w:rsidP="00AE6877">
      <w:pPr>
        <w:pStyle w:val="IndGraphics"/>
      </w:pPr>
      <w:bookmarkStart w:id="72" w:name="O_83496"/>
      <w:r>
        <w:pict>
          <v:shape id="_x0000_i1057" type="#_x0000_t75" style="width:371.9pt;height:65.1pt" o:bordertopcolor="this" o:borderleftcolor="this" o:borderbottomcolor="this" o:borderrightcolor="this">
            <v:imagedata r:id="rId40" o:title=""/>
            <w10:bordertop type="single" width="4"/>
            <w10:borderleft type="single" width="4"/>
            <w10:borderbottom type="single" width="4"/>
            <w10:borderright type="single" width="4"/>
          </v:shape>
        </w:pict>
      </w:r>
      <w:bookmarkEnd w:id="72"/>
    </w:p>
    <w:p w:rsidR="00BD70E1" w:rsidRPr="001543F9" w:rsidRDefault="001543F9" w:rsidP="00AE6877">
      <w:pPr>
        <w:pStyle w:val="IndNote"/>
      </w:pPr>
      <w:r w:rsidRPr="001543F9">
        <w:rPr>
          <w:rStyle w:val="NoteHeader"/>
        </w:rPr>
        <w:lastRenderedPageBreak/>
        <w:t xml:space="preserve">NOTE: </w:t>
      </w:r>
      <w:r w:rsidRPr="001543F9">
        <w:t>A hyperlink is also indicated by a hash symbol (</w:t>
      </w:r>
      <w:r w:rsidRPr="001543F9">
        <w:rPr>
          <w:rStyle w:val="ScreenLabels"/>
        </w:rPr>
        <w:t>#</w:t>
      </w:r>
      <w:r w:rsidRPr="001543F9">
        <w:t xml:space="preserve">) preceding the </w:t>
      </w:r>
      <w:r w:rsidRPr="001543F9">
        <w:rPr>
          <w:rStyle w:val="ScreenLabels"/>
        </w:rPr>
        <w:t>Solution</w:t>
      </w:r>
      <w:r w:rsidRPr="001543F9">
        <w:rPr>
          <w:rStyle w:val="Bold"/>
        </w:rPr>
        <w:t xml:space="preserve"> </w:t>
      </w:r>
      <w:r w:rsidRPr="001543F9">
        <w:t>text.</w:t>
      </w:r>
    </w:p>
    <w:p w:rsidR="00BD70E1" w:rsidRPr="001543F9" w:rsidRDefault="001543F9" w:rsidP="00AE6877">
      <w:pPr>
        <w:pStyle w:val="ListContinue2"/>
      </w:pPr>
      <w:r w:rsidRPr="001543F9">
        <w:t>Click the appropriate hyperlink to display the specific SIMS area where the record(s) can be checked or corrected.</w:t>
      </w:r>
    </w:p>
    <w:p w:rsidR="00BD70E1" w:rsidRPr="001543F9" w:rsidRDefault="001543F9" w:rsidP="00AE6877">
      <w:pPr>
        <w:pStyle w:val="ListBullet2"/>
        <w:keepNext/>
      </w:pPr>
      <w:r w:rsidRPr="001543F9">
        <w:t xml:space="preserve">The Student Search functionality can be used to display all errors and queries relating to a particular student. Enter all or part of a UPN, student's surname or date of birth in the </w:t>
      </w:r>
      <w:r w:rsidRPr="001543F9">
        <w:rPr>
          <w:rStyle w:val="ButtonNames"/>
        </w:rPr>
        <w:t xml:space="preserve">Student Search </w:t>
      </w:r>
      <w:r w:rsidRPr="001543F9">
        <w:t xml:space="preserve">field then select the required record from the </w:t>
      </w:r>
      <w:r w:rsidRPr="001543F9">
        <w:rPr>
          <w:rStyle w:val="ButtonNames"/>
        </w:rPr>
        <w:t xml:space="preserve">Student Search </w:t>
      </w:r>
      <w:r w:rsidRPr="001543F9">
        <w:t xml:space="preserve">drop-down list to populate the </w:t>
      </w:r>
      <w:r w:rsidRPr="001543F9">
        <w:rPr>
          <w:rStyle w:val="ScreenLabels"/>
        </w:rPr>
        <w:t>Student Search</w:t>
      </w:r>
      <w:r w:rsidRPr="001543F9">
        <w:t xml:space="preserve"> field. Click the </w:t>
      </w:r>
      <w:r w:rsidRPr="001543F9">
        <w:rPr>
          <w:rStyle w:val="ButtonNames"/>
        </w:rPr>
        <w:t xml:space="preserve">Find </w:t>
      </w:r>
      <w:r w:rsidRPr="001543F9">
        <w:t>button to display the applicable validation records.</w:t>
      </w:r>
    </w:p>
    <w:p w:rsidR="00BD70E1" w:rsidRPr="001543F9" w:rsidRDefault="00791E4D" w:rsidP="00AE6877">
      <w:pPr>
        <w:pStyle w:val="IndGraphics"/>
      </w:pPr>
      <w:bookmarkStart w:id="73" w:name="O_95854"/>
      <w:r>
        <w:pict>
          <v:shape id="_x0000_i1058" type="#_x0000_t75" style="width:369.4pt;height:65.1pt" o:bordertopcolor="this" o:borderleftcolor="this" o:borderbottomcolor="this" o:borderrightcolor="this">
            <v:imagedata r:id="rId41" o:title=""/>
            <w10:bordertop type="single" width="4"/>
            <w10:borderleft type="single" width="4"/>
            <w10:borderbottom type="single" width="4"/>
            <w10:borderright type="single" width="4"/>
          </v:shape>
        </w:pict>
      </w:r>
      <w:bookmarkEnd w:id="73"/>
    </w:p>
    <w:p w:rsidR="00BD70E1" w:rsidRPr="001543F9" w:rsidRDefault="001543F9" w:rsidP="00AE6877">
      <w:pPr>
        <w:pStyle w:val="ListBullet2"/>
        <w:keepNext/>
      </w:pPr>
      <w:r w:rsidRPr="001543F9">
        <w:t xml:space="preserve">Click a </w:t>
      </w:r>
      <w:r w:rsidRPr="001543F9">
        <w:rPr>
          <w:rStyle w:val="ScreenLabels"/>
        </w:rPr>
        <w:t xml:space="preserve">Solution </w:t>
      </w:r>
      <w:r w:rsidRPr="001543F9">
        <w:t xml:space="preserve">hyperlink to display the area of SIMS where the associated issue can be checked and/or corrected. When you return to the </w:t>
      </w:r>
      <w:r w:rsidRPr="001543F9">
        <w:rPr>
          <w:rStyle w:val="ScreenLabels"/>
        </w:rPr>
        <w:t>Validation Errors Summary</w:t>
      </w:r>
      <w:r w:rsidRPr="001543F9">
        <w:t xml:space="preserve"> panel, the details of the applicable student are displayed in the </w:t>
      </w:r>
      <w:r w:rsidRPr="001543F9">
        <w:rPr>
          <w:rStyle w:val="ScreenLabels"/>
        </w:rPr>
        <w:t xml:space="preserve">Student Search </w:t>
      </w:r>
      <w:r w:rsidRPr="001543F9">
        <w:t xml:space="preserve">field. Click the </w:t>
      </w:r>
      <w:r w:rsidRPr="001543F9">
        <w:rPr>
          <w:rStyle w:val="ButtonNames"/>
        </w:rPr>
        <w:t xml:space="preserve">Find </w:t>
      </w:r>
      <w:r w:rsidRPr="001543F9">
        <w:t>button to display all errors and queries relating to that student.</w:t>
      </w:r>
    </w:p>
    <w:p w:rsidR="00BD70E1" w:rsidRPr="001543F9" w:rsidRDefault="00791E4D" w:rsidP="00AE6877">
      <w:pPr>
        <w:pStyle w:val="IndGraphics"/>
      </w:pPr>
      <w:bookmarkStart w:id="74" w:name="O_96601"/>
      <w:r>
        <w:pict>
          <v:shape id="_x0000_i1059" type="#_x0000_t75" style="width:369.4pt;height:67pt" o:bordertopcolor="this" o:borderleftcolor="this" o:borderbottomcolor="this" o:borderrightcolor="this">
            <v:imagedata r:id="rId42" o:title=""/>
            <w10:bordertop type="single" width="4"/>
            <w10:borderleft type="single" width="4"/>
            <w10:borderbottom type="single" width="4"/>
            <w10:borderright type="single" width="4"/>
          </v:shape>
        </w:pict>
      </w:r>
      <w:bookmarkEnd w:id="74"/>
    </w:p>
    <w:p w:rsidR="00BD70E1" w:rsidRPr="001543F9" w:rsidRDefault="001543F9" w:rsidP="00AE6877">
      <w:pPr>
        <w:pStyle w:val="ListBullet2"/>
        <w:keepNext/>
      </w:pPr>
      <w:r w:rsidRPr="001543F9">
        <w:t xml:space="preserve">Use the </w:t>
      </w:r>
      <w:r w:rsidRPr="001543F9">
        <w:rPr>
          <w:rStyle w:val="ScreenLabels"/>
        </w:rPr>
        <w:t>Errors Search</w:t>
      </w:r>
      <w:r w:rsidRPr="001543F9">
        <w:t xml:space="preserve"> to display the required error or query you want to view. Select </w:t>
      </w:r>
      <w:r w:rsidRPr="001543F9">
        <w:rPr>
          <w:rStyle w:val="ScreenLabels"/>
        </w:rPr>
        <w:t>ALL</w:t>
      </w:r>
      <w:r w:rsidRPr="001543F9">
        <w:t xml:space="preserve">, </w:t>
      </w:r>
      <w:r w:rsidRPr="001543F9">
        <w:rPr>
          <w:rStyle w:val="ScreenLabels"/>
        </w:rPr>
        <w:t>ERRORS</w:t>
      </w:r>
      <w:r w:rsidRPr="001543F9">
        <w:t xml:space="preserve">, </w:t>
      </w:r>
      <w:r w:rsidRPr="001543F9">
        <w:rPr>
          <w:rStyle w:val="ScreenLabels"/>
        </w:rPr>
        <w:t>QUERIES</w:t>
      </w:r>
      <w:r w:rsidRPr="001543F9">
        <w:t xml:space="preserve"> or the required number from the drop</w:t>
      </w:r>
      <w:r w:rsidRPr="001543F9">
        <w:noBreakHyphen/>
        <w:t xml:space="preserve">down list. The total number of rows that relate to the selected validation is displayed adjacent to the </w:t>
      </w:r>
      <w:r w:rsidRPr="001543F9">
        <w:rPr>
          <w:rStyle w:val="ScreenLabels"/>
        </w:rPr>
        <w:t>Error Search</w:t>
      </w:r>
      <w:r w:rsidRPr="001543F9">
        <w:t xml:space="preserve"> field.</w:t>
      </w:r>
    </w:p>
    <w:p w:rsidR="00BD70E1" w:rsidRPr="001543F9" w:rsidRDefault="00791E4D" w:rsidP="00AE6877">
      <w:pPr>
        <w:pStyle w:val="IndGraphics"/>
      </w:pPr>
      <w:bookmarkStart w:id="75" w:name="O_82998"/>
      <w:r>
        <w:pict>
          <v:shape id="_x0000_i1060" type="#_x0000_t75" style="width:369.4pt;height:77pt" o:bordertopcolor="this" o:borderleftcolor="this" o:borderbottomcolor="this" o:borderrightcolor="this">
            <v:imagedata r:id="rId43" o:title=""/>
            <w10:bordertop type="single" width="4"/>
            <w10:borderleft type="single" width="4"/>
            <w10:borderbottom type="single" width="4"/>
            <w10:borderright type="single" width="4"/>
          </v:shape>
        </w:pict>
      </w:r>
      <w:bookmarkEnd w:id="75"/>
    </w:p>
    <w:p w:rsidR="00BD70E1" w:rsidRPr="001543F9" w:rsidRDefault="001543F9" w:rsidP="00D66B53">
      <w:pPr>
        <w:pStyle w:val="ListBullet2"/>
        <w:keepNext/>
      </w:pPr>
      <w:r w:rsidRPr="001543F9">
        <w:lastRenderedPageBreak/>
        <w:t xml:space="preserve">By default, when </w:t>
      </w:r>
      <w:r w:rsidRPr="001543F9">
        <w:rPr>
          <w:rStyle w:val="ScreenLabels"/>
        </w:rPr>
        <w:t xml:space="preserve">ALL </w:t>
      </w:r>
      <w:r w:rsidRPr="001543F9">
        <w:t xml:space="preserve">is selected from the </w:t>
      </w:r>
      <w:r w:rsidRPr="001543F9">
        <w:rPr>
          <w:rStyle w:val="ScreenLabels"/>
        </w:rPr>
        <w:t>Errors Search</w:t>
      </w:r>
      <w:r w:rsidRPr="001543F9">
        <w:t xml:space="preserve"> drop-down list, the errors are displayed at the top of the list. </w:t>
      </w:r>
    </w:p>
    <w:p w:rsidR="00BD70E1" w:rsidRPr="001543F9" w:rsidRDefault="001543F9" w:rsidP="00AE6877">
      <w:pPr>
        <w:pStyle w:val="ListContinue2"/>
        <w:keepNext/>
      </w:pPr>
      <w:r w:rsidRPr="001543F9">
        <w:t xml:space="preserve">The order of the items in the list can be changed by clicking the appropriate column heading. </w:t>
      </w:r>
    </w:p>
    <w:p w:rsidR="00BD70E1" w:rsidRPr="001543F9" w:rsidRDefault="00791E4D" w:rsidP="00AE6877">
      <w:pPr>
        <w:pStyle w:val="IndGraphics"/>
      </w:pPr>
      <w:bookmarkStart w:id="76" w:name="O_82999"/>
      <w:r>
        <w:pict>
          <v:shape id="_x0000_i1061" type="#_x0000_t75" style="width:369.4pt;height:72.65pt" o:bordertopcolor="this" o:borderleftcolor="this" o:borderbottomcolor="this" o:borderrightcolor="this">
            <v:imagedata r:id="rId44" o:title=""/>
            <w10:bordertop type="single" width="4"/>
            <w10:borderleft type="single" width="4"/>
            <w10:borderbottom type="single" width="4"/>
            <w10:borderright type="single" width="4"/>
          </v:shape>
        </w:pict>
      </w:r>
      <w:bookmarkEnd w:id="76"/>
    </w:p>
    <w:p w:rsidR="00BD70E1" w:rsidRPr="001543F9" w:rsidRDefault="001543F9" w:rsidP="00AE6877">
      <w:pPr>
        <w:pStyle w:val="ListContinue2"/>
      </w:pPr>
      <w:r w:rsidRPr="001543F9">
        <w:t>The width of the columns can be changed by dragging the dividing line between the column headings until the required size is achieved.</w:t>
      </w:r>
    </w:p>
    <w:p w:rsidR="00BD70E1" w:rsidRPr="001543F9" w:rsidRDefault="001543F9" w:rsidP="00AE6877">
      <w:pPr>
        <w:pStyle w:val="ListBullet2"/>
      </w:pPr>
      <w:r w:rsidRPr="001543F9">
        <w:t xml:space="preserve">View a summary of validation failures, which is particularly useful if there are a large number of errors/queries, by clicking the </w:t>
      </w:r>
      <w:r w:rsidRPr="001543F9">
        <w:rPr>
          <w:rStyle w:val="ButtonNames"/>
        </w:rPr>
        <w:t>Report</w:t>
      </w:r>
      <w:r w:rsidRPr="001543F9">
        <w:rPr>
          <w:rStyle w:val="Bold"/>
        </w:rPr>
        <w:t xml:space="preserve"> </w:t>
      </w:r>
      <w:r w:rsidRPr="001543F9">
        <w:t xml:space="preserve">button (located at the left-hand side and directly above the </w:t>
      </w:r>
      <w:r w:rsidRPr="001543F9">
        <w:rPr>
          <w:rStyle w:val="ScreenLabels"/>
        </w:rPr>
        <w:t>Validation Errors Summary</w:t>
      </w:r>
      <w:r w:rsidRPr="001543F9">
        <w:t xml:space="preserve"> panel). The report is displayed in your web browser, e.g. Internet Explorer</w:t>
      </w:r>
      <w:r w:rsidRPr="001543F9">
        <w:rPr>
          <w:rStyle w:val="Superscript"/>
        </w:rPr>
        <w:t>®</w:t>
      </w:r>
      <w:r w:rsidRPr="001543F9">
        <w:t>, where it can be printed or transferred to another application, if required.</w:t>
      </w:r>
    </w:p>
    <w:p w:rsidR="00BD70E1" w:rsidRPr="001543F9" w:rsidRDefault="001543F9" w:rsidP="00AE6877">
      <w:pPr>
        <w:pStyle w:val="ListContinue2"/>
      </w:pPr>
      <w:r w:rsidRPr="001543F9">
        <w:t>The report (</w:t>
      </w:r>
      <w:r w:rsidRPr="001543F9">
        <w:rPr>
          <w:rStyle w:val="Examples"/>
        </w:rPr>
        <w:t>Validation Errors Summary.HTML</w:t>
      </w:r>
      <w:r w:rsidRPr="001543F9">
        <w:t xml:space="preserve">) is saved automatically in the </w:t>
      </w:r>
      <w:r w:rsidRPr="001543F9">
        <w:rPr>
          <w:rStyle w:val="ScreenLabels"/>
        </w:rPr>
        <w:t>Census Folder</w:t>
      </w:r>
      <w:r w:rsidRPr="001543F9">
        <w:t xml:space="preserve">, which was specified previously in the </w:t>
      </w:r>
      <w:r w:rsidRPr="001543F9">
        <w:rPr>
          <w:rStyle w:val="ScreenLabels"/>
        </w:rPr>
        <w:t xml:space="preserve">Census Return for &lt;season&gt; &lt;year&gt; Term </w:t>
      </w:r>
      <w:r w:rsidRPr="001543F9">
        <w:t xml:space="preserve">browser. The original report, which was generated when the </w:t>
      </w:r>
      <w:r w:rsidRPr="001543F9">
        <w:rPr>
          <w:rStyle w:val="ButtonNames"/>
        </w:rPr>
        <w:t>Create &amp; Validate</w:t>
      </w:r>
      <w:r w:rsidRPr="001543F9">
        <w:t xml:space="preserve"> button was clicked (e.g. </w:t>
      </w:r>
      <w:r w:rsidRPr="001543F9">
        <w:rPr>
          <w:rStyle w:val="Examples"/>
        </w:rPr>
        <w:t>&lt;LACode&gt;&lt;SchoolNumber&gt;_&lt;SurveyType&gt;_</w:t>
      </w:r>
      <w:r w:rsidR="00D66B53">
        <w:rPr>
          <w:rStyle w:val="Examples"/>
        </w:rPr>
        <w:t xml:space="preserve"> </w:t>
      </w:r>
      <w:r w:rsidRPr="001543F9">
        <w:rPr>
          <w:rStyle w:val="Examples"/>
        </w:rPr>
        <w:t>&lt;LACode&gt;&lt;LL&gt;&lt;Year&gt;_&lt;SerialNumber&gt;_</w:t>
      </w:r>
      <w:r w:rsidR="00D66B53">
        <w:rPr>
          <w:rStyle w:val="Examples"/>
        </w:rPr>
        <w:t xml:space="preserve"> </w:t>
      </w:r>
      <w:r w:rsidRPr="001543F9">
        <w:rPr>
          <w:rStyle w:val="Examples"/>
        </w:rPr>
        <w:t>ValidationErrorsSummary.HTML</w:t>
      </w:r>
      <w:r w:rsidRPr="001543F9">
        <w:t>), is also stored in this folder.</w:t>
      </w:r>
    </w:p>
    <w:p w:rsidR="00BD70E1" w:rsidRPr="001543F9" w:rsidRDefault="001543F9" w:rsidP="00AE6877">
      <w:pPr>
        <w:pStyle w:val="ListContinue2"/>
      </w:pPr>
      <w:r w:rsidRPr="001543F9">
        <w:t xml:space="preserve">For guidance on navigating to files on your local workstation when you are working in a </w:t>
      </w:r>
      <w:r w:rsidRPr="001543F9">
        <w:rPr>
          <w:rStyle w:val="Emphasis"/>
        </w:rPr>
        <w:t>Hosted</w:t>
      </w:r>
      <w:r w:rsidRPr="001543F9">
        <w:t xml:space="preserve"> environment, please contact your System Manager or Local Support Unit.</w:t>
      </w:r>
    </w:p>
    <w:p w:rsidR="00BD70E1" w:rsidRPr="001543F9" w:rsidRDefault="001543F9" w:rsidP="00AE6877">
      <w:pPr>
        <w:pStyle w:val="BodyText"/>
      </w:pPr>
      <w:r w:rsidRPr="001543F9">
        <w:t>Resolve as many errors and check as many queries as possible then revalidate the return details. Continue to resolve failures and revalidate the return as many times as necessary.</w:t>
      </w:r>
    </w:p>
    <w:p w:rsidR="00BD70E1" w:rsidRPr="001543F9" w:rsidRDefault="001543F9" w:rsidP="00AE6877">
      <w:pPr>
        <w:pStyle w:val="Note"/>
      </w:pPr>
      <w:r w:rsidRPr="001543F9">
        <w:rPr>
          <w:rStyle w:val="NoteHeader"/>
        </w:rPr>
        <w:t xml:space="preserve">NOTE: </w:t>
      </w:r>
      <w:r w:rsidRPr="001543F9">
        <w:t>All errors must be resolved and all queries must be investigated.</w:t>
      </w:r>
    </w:p>
    <w:p w:rsidR="00BD70E1" w:rsidRPr="001543F9" w:rsidRDefault="001543F9" w:rsidP="00AE6877">
      <w:pPr>
        <w:pStyle w:val="BodyText"/>
      </w:pPr>
      <w:r w:rsidRPr="001543F9">
        <w:t xml:space="preserve">If at any point you wish to hide the list of error and queries, click the </w:t>
      </w:r>
      <w:r w:rsidRPr="001543F9">
        <w:rPr>
          <w:rStyle w:val="ButtonNames"/>
        </w:rPr>
        <w:t>Close</w:t>
      </w:r>
      <w:r w:rsidRPr="001543F9">
        <w:t xml:space="preserve"> button located at the top right-hand side of the </w:t>
      </w:r>
      <w:r w:rsidRPr="001543F9">
        <w:rPr>
          <w:rStyle w:val="ScreenLabels"/>
        </w:rPr>
        <w:t>Validation Errors Summary</w:t>
      </w:r>
      <w:r w:rsidRPr="001543F9">
        <w:t xml:space="preserve"> panel. The list is displayed again when the Create and Validate process is run.</w:t>
      </w:r>
    </w:p>
    <w:p w:rsidR="00BD70E1" w:rsidRPr="001543F9" w:rsidRDefault="001543F9" w:rsidP="00AE6877">
      <w:pPr>
        <w:pStyle w:val="BodyText"/>
      </w:pPr>
      <w:r w:rsidRPr="001543F9">
        <w:t xml:space="preserve">Many of the errors generated can be fixed quickly using bulk update functionality (via </w:t>
      </w:r>
      <w:r w:rsidRPr="001543F9">
        <w:rPr>
          <w:rStyle w:val="MenuRoutes"/>
        </w:rPr>
        <w:t xml:space="preserve">Routines | </w:t>
      </w:r>
      <w:r w:rsidRPr="001543F9">
        <w:rPr>
          <w:rStyle w:val="PupilorStudentAttendanceorLessonMonitorcomponents"/>
        </w:rPr>
        <w:t>Student</w:t>
      </w:r>
      <w:r w:rsidRPr="001543F9">
        <w:rPr>
          <w:rStyle w:val="MenuRoutes"/>
        </w:rPr>
        <w:t xml:space="preserve"> | Bulk Update</w:t>
      </w:r>
      <w:r w:rsidRPr="001543F9">
        <w:t xml:space="preserve">). For more information, please refer to the </w:t>
      </w:r>
      <w:r w:rsidRPr="001543F9">
        <w:rPr>
          <w:rStyle w:val="Xref"/>
        </w:rPr>
        <w:t xml:space="preserve">Managing Pupil/Students </w:t>
      </w:r>
      <w:r w:rsidRPr="001543F9">
        <w:t>handbook.</w:t>
      </w:r>
    </w:p>
    <w:p w:rsidR="00BD70E1" w:rsidRPr="001543F9" w:rsidRDefault="001543F9" w:rsidP="00AE6877">
      <w:pPr>
        <w:pStyle w:val="BodyText"/>
      </w:pPr>
      <w:r w:rsidRPr="001543F9">
        <w:t xml:space="preserve">In addition to the </w:t>
      </w:r>
      <w:r w:rsidRPr="001543F9">
        <w:rPr>
          <w:rStyle w:val="ScreenLabels"/>
        </w:rPr>
        <w:t>Validation Errors Summary</w:t>
      </w:r>
      <w:r w:rsidRPr="001543F9">
        <w:t>, an Errors and Resolutions document containing a list of all errors/queries that can be generated is being produced. Explanations and information on how to resolve the errors or whether the queries can be ignored are also included. The document can help to identify the order in which errors should be corrected. For example, if a UPN is missing, several UPN related errors might be generated. Therefore, adding missing UPNs can remove several errors.</w:t>
      </w:r>
    </w:p>
    <w:p w:rsidR="00BD70E1" w:rsidRPr="001543F9" w:rsidRDefault="001543F9" w:rsidP="00AE6877">
      <w:pPr>
        <w:pStyle w:val="Heading3"/>
      </w:pPr>
      <w:bookmarkStart w:id="77" w:name="O_89151"/>
      <w:bookmarkStart w:id="78" w:name="_Toc518294311"/>
      <w:bookmarkEnd w:id="77"/>
      <w:r w:rsidRPr="001543F9">
        <w:lastRenderedPageBreak/>
        <w:t>P</w:t>
      </w:r>
      <w:r w:rsidRPr="001543F9">
        <w:fldChar w:fldCharType="begin"/>
      </w:r>
      <w:r w:rsidR="00AE6877" w:rsidRPr="001543F9">
        <w:instrText>XE "detail reports:generating"</w:instrText>
      </w:r>
      <w:r w:rsidRPr="001543F9">
        <w:fldChar w:fldCharType="end"/>
      </w:r>
      <w:r w:rsidRPr="001543F9">
        <w:fldChar w:fldCharType="begin"/>
      </w:r>
      <w:r w:rsidR="00AE6877" w:rsidRPr="001543F9">
        <w:instrText>XE "dry run:detail reports"</w:instrText>
      </w:r>
      <w:r w:rsidRPr="001543F9">
        <w:fldChar w:fldCharType="end"/>
      </w:r>
      <w:r w:rsidRPr="001543F9">
        <w:fldChar w:fldCharType="begin"/>
      </w:r>
      <w:r w:rsidR="00AE6877" w:rsidRPr="001543F9">
        <w:instrText>XE "reports:generating detail reports"</w:instrText>
      </w:r>
      <w:r w:rsidRPr="001543F9">
        <w:fldChar w:fldCharType="end"/>
      </w:r>
      <w:r w:rsidRPr="001543F9">
        <w:t>roducing Detail Reports</w:t>
      </w:r>
      <w:bookmarkEnd w:id="78"/>
    </w:p>
    <w:p w:rsidR="00BD70E1" w:rsidRPr="001543F9" w:rsidRDefault="001543F9" w:rsidP="00AE6877">
      <w:pPr>
        <w:pStyle w:val="BodyText"/>
      </w:pPr>
      <w:r w:rsidRPr="001543F9">
        <w:t>Detail Reports can be used to check the data stored in SIMS that has been used to create the return. The reports can be produced as soon as the return has been validated.</w:t>
      </w:r>
    </w:p>
    <w:p w:rsidR="00BD70E1" w:rsidRPr="001543F9" w:rsidRDefault="001543F9" w:rsidP="00AE6877">
      <w:pPr>
        <w:pStyle w:val="BodyText"/>
      </w:pPr>
      <w:r w:rsidRPr="001543F9">
        <w:t>The following reports are currently available:</w:t>
      </w:r>
    </w:p>
    <w:p w:rsidR="00BD70E1" w:rsidRPr="001543F9" w:rsidRDefault="001543F9" w:rsidP="00AE6877">
      <w:pPr>
        <w:pStyle w:val="ListBullet2"/>
      </w:pPr>
      <w:r w:rsidRPr="001543F9">
        <w:t>On Roll Basic Details Report</w:t>
      </w:r>
    </w:p>
    <w:p w:rsidR="00BD70E1" w:rsidRPr="001543F9" w:rsidRDefault="001543F9" w:rsidP="00AE6877">
      <w:pPr>
        <w:pStyle w:val="ListBullet2"/>
      </w:pPr>
      <w:r w:rsidRPr="001543F9">
        <w:t>Leavers Basic Details Report</w:t>
      </w:r>
    </w:p>
    <w:p w:rsidR="00BD70E1" w:rsidRPr="001543F9" w:rsidRDefault="001543F9" w:rsidP="00AE6877">
      <w:pPr>
        <w:pStyle w:val="ListBullet2"/>
      </w:pPr>
      <w:r w:rsidRPr="001543F9">
        <w:t>Exclusions Report</w:t>
      </w:r>
    </w:p>
    <w:p w:rsidR="00BD70E1" w:rsidRPr="001543F9" w:rsidRDefault="001543F9" w:rsidP="00AE6877">
      <w:pPr>
        <w:pStyle w:val="ListBullet2"/>
      </w:pPr>
      <w:r w:rsidRPr="001543F9">
        <w:t>Attendance Report (1st half term)</w:t>
      </w:r>
    </w:p>
    <w:p w:rsidR="00BD70E1" w:rsidRPr="001543F9" w:rsidRDefault="001543F9" w:rsidP="00AE6877">
      <w:pPr>
        <w:pStyle w:val="ListBullet2"/>
      </w:pPr>
      <w:r w:rsidRPr="001543F9">
        <w:t>Attendance Report (2nd half term)</w:t>
      </w:r>
    </w:p>
    <w:p w:rsidR="00BD70E1" w:rsidRPr="001543F9" w:rsidRDefault="001543F9" w:rsidP="00AE6877">
      <w:pPr>
        <w:pStyle w:val="ListBullet2"/>
      </w:pPr>
      <w:r w:rsidRPr="001543F9">
        <w:t>Absentees Report</w:t>
      </w:r>
    </w:p>
    <w:p w:rsidR="00BD70E1" w:rsidRPr="001543F9" w:rsidRDefault="001543F9" w:rsidP="00AE6877">
      <w:pPr>
        <w:pStyle w:val="ListBullet2"/>
      </w:pPr>
      <w:r w:rsidRPr="001543F9">
        <w:t>SEN Report</w:t>
      </w:r>
    </w:p>
    <w:p w:rsidR="00BD70E1" w:rsidRPr="001543F9" w:rsidRDefault="001543F9" w:rsidP="00AE6877">
      <w:pPr>
        <w:pStyle w:val="ListBullet2"/>
      </w:pPr>
      <w:r w:rsidRPr="001543F9">
        <w:t>Address Detail Report</w:t>
      </w:r>
    </w:p>
    <w:p w:rsidR="00BD70E1" w:rsidRPr="001543F9" w:rsidRDefault="001543F9" w:rsidP="00AE6877">
      <w:pPr>
        <w:pStyle w:val="ListBullet2"/>
      </w:pPr>
      <w:r w:rsidRPr="001543F9">
        <w:t>Free School Meal Eligibility Report</w:t>
      </w:r>
    </w:p>
    <w:p w:rsidR="00BD70E1" w:rsidRPr="001543F9" w:rsidRDefault="001543F9" w:rsidP="00AE6877">
      <w:pPr>
        <w:pStyle w:val="ListBullet2"/>
      </w:pPr>
      <w:r w:rsidRPr="001543F9">
        <w:t>AP Placements Report</w:t>
      </w:r>
    </w:p>
    <w:p w:rsidR="00BD70E1" w:rsidRPr="001543F9" w:rsidRDefault="001543F9" w:rsidP="00AE6877">
      <w:pPr>
        <w:pStyle w:val="ListBullet2"/>
      </w:pPr>
      <w:r w:rsidRPr="001543F9">
        <w:t>On Roll Learning Aims Report</w:t>
      </w:r>
    </w:p>
    <w:p w:rsidR="00BD70E1" w:rsidRPr="001543F9" w:rsidRDefault="001543F9" w:rsidP="00AE6877">
      <w:pPr>
        <w:pStyle w:val="ListBullet2"/>
      </w:pPr>
      <w:r w:rsidRPr="001543F9">
        <w:t>Leavers Learning Aims Report</w:t>
      </w:r>
    </w:p>
    <w:p w:rsidR="00BD70E1" w:rsidRPr="001543F9" w:rsidRDefault="001543F9" w:rsidP="00AE6877">
      <w:pPr>
        <w:pStyle w:val="ListBullet2"/>
      </w:pPr>
      <w:r w:rsidRPr="001543F9">
        <w:t>Learning Aims by Status Report</w:t>
      </w:r>
    </w:p>
    <w:p w:rsidR="00BD70E1" w:rsidRPr="001543F9" w:rsidRDefault="001543F9" w:rsidP="00AE6877">
      <w:pPr>
        <w:pStyle w:val="ListBullet2"/>
      </w:pPr>
      <w:r w:rsidRPr="001543F9">
        <w:t>Post-16 Programmes of Study report</w:t>
      </w:r>
    </w:p>
    <w:p w:rsidR="00BD70E1" w:rsidRPr="001543F9" w:rsidRDefault="001543F9" w:rsidP="00AE6877">
      <w:pPr>
        <w:pStyle w:val="ListBullet2"/>
      </w:pPr>
      <w:r w:rsidRPr="001543F9">
        <w:t>Prior Attainment report</w:t>
      </w:r>
    </w:p>
    <w:p w:rsidR="00BD70E1" w:rsidRPr="001543F9" w:rsidRDefault="001543F9" w:rsidP="00AE6877">
      <w:pPr>
        <w:pStyle w:val="ListBullet2"/>
      </w:pPr>
      <w:r w:rsidRPr="001543F9">
        <w:t>Top-up Funding Report</w:t>
      </w:r>
    </w:p>
    <w:p w:rsidR="00BD70E1" w:rsidRPr="001543F9" w:rsidRDefault="001543F9" w:rsidP="00AE6877">
      <w:pPr>
        <w:pStyle w:val="ListBullet2"/>
      </w:pPr>
      <w:r w:rsidRPr="001543F9">
        <w:t>Post Looked After Arrangements Report.</w:t>
      </w:r>
    </w:p>
    <w:p w:rsidR="00BD70E1" w:rsidRPr="001543F9" w:rsidRDefault="001543F9" w:rsidP="00AE6877">
      <w:pPr>
        <w:pStyle w:val="BodyText"/>
      </w:pPr>
      <w:r w:rsidRPr="001543F9">
        <w:t>To select a single detail report:</w:t>
      </w:r>
    </w:p>
    <w:p w:rsidR="00BD70E1" w:rsidRPr="001543F9" w:rsidRDefault="001543F9" w:rsidP="00AE6877">
      <w:pPr>
        <w:pStyle w:val="BodyText"/>
        <w:keepNext/>
      </w:pPr>
      <w:r w:rsidRPr="001543F9">
        <w:t xml:space="preserve">Select the required report from the </w:t>
      </w:r>
      <w:r w:rsidRPr="001543F9">
        <w:rPr>
          <w:rStyle w:val="ScreenLabels"/>
        </w:rPr>
        <w:t>Detail Report</w:t>
      </w:r>
      <w:r w:rsidRPr="001543F9">
        <w:t xml:space="preserve"> drop</w:t>
      </w:r>
      <w:r w:rsidRPr="001543F9">
        <w:noBreakHyphen/>
        <w:t xml:space="preserve">down list, located at the top of the </w:t>
      </w:r>
      <w:r w:rsidRPr="001543F9">
        <w:rPr>
          <w:rStyle w:val="ScreenLabels"/>
        </w:rPr>
        <w:t>Census Return Details</w:t>
      </w:r>
      <w:r w:rsidRPr="001543F9">
        <w:t xml:space="preserve"> page. The selected report is generated automatically and displayed in your web browser.</w:t>
      </w:r>
    </w:p>
    <w:p w:rsidR="00BD70E1" w:rsidRPr="001543F9" w:rsidRDefault="00791E4D" w:rsidP="001543F9">
      <w:pPr>
        <w:pStyle w:val="GraphicsNoReplace"/>
      </w:pPr>
      <w:bookmarkStart w:id="79" w:name="O_83525"/>
      <w:r>
        <w:pict>
          <v:shape id="_x0000_i1062" type="#_x0000_t75" style="width:381.9pt;height:188.45pt" o:bordertopcolor="this" o:borderleftcolor="this" o:borderbottomcolor="this" o:borderrightcolor="this">
            <v:imagedata r:id="rId45" o:title=""/>
            <o:lock v:ext="edit" aspectratio="f"/>
            <w10:bordertop type="single" width="4"/>
            <w10:borderleft type="single" width="4"/>
            <w10:borderbottom type="single" width="4"/>
            <w10:borderright type="single" width="4"/>
          </v:shape>
        </w:pict>
      </w:r>
      <w:bookmarkEnd w:id="79"/>
    </w:p>
    <w:p w:rsidR="00BD70E1" w:rsidRPr="001543F9" w:rsidRDefault="001543F9" w:rsidP="00D66B53">
      <w:pPr>
        <w:pStyle w:val="BodyText"/>
        <w:keepNext/>
      </w:pPr>
      <w:r w:rsidRPr="001543F9">
        <w:lastRenderedPageBreak/>
        <w:t>To select multiple detail reports:</w:t>
      </w:r>
    </w:p>
    <w:p w:rsidR="00BD70E1" w:rsidRPr="001543F9" w:rsidRDefault="001543F9" w:rsidP="00AE6877">
      <w:pPr>
        <w:pStyle w:val="ListNumber"/>
        <w:keepNext/>
        <w:numPr>
          <w:ilvl w:val="0"/>
          <w:numId w:val="29"/>
        </w:numPr>
      </w:pPr>
      <w:r w:rsidRPr="001543F9">
        <w:t xml:space="preserve">Select </w:t>
      </w:r>
      <w:r w:rsidRPr="001543F9">
        <w:rPr>
          <w:rStyle w:val="ScreenLabels"/>
        </w:rPr>
        <w:t xml:space="preserve">Multiple Reports </w:t>
      </w:r>
      <w:r w:rsidRPr="001543F9">
        <w:t xml:space="preserve">from the bottom of the </w:t>
      </w:r>
      <w:r w:rsidRPr="001543F9">
        <w:rPr>
          <w:rStyle w:val="ScreenLabels"/>
        </w:rPr>
        <w:t>Detail Report</w:t>
      </w:r>
      <w:r w:rsidRPr="001543F9">
        <w:t xml:space="preserve"> drop</w:t>
      </w:r>
      <w:r w:rsidRPr="001543F9">
        <w:noBreakHyphen/>
        <w:t xml:space="preserve">down list to display the </w:t>
      </w:r>
      <w:r w:rsidRPr="001543F9">
        <w:rPr>
          <w:rStyle w:val="Bold"/>
        </w:rPr>
        <w:t>Detail Reports</w:t>
      </w:r>
      <w:r w:rsidRPr="001543F9">
        <w:t xml:space="preserve"> dialog. By default, all detail reports are selected.</w:t>
      </w:r>
    </w:p>
    <w:p w:rsidR="00BD70E1" w:rsidRPr="001543F9" w:rsidRDefault="00791E4D" w:rsidP="001543F9">
      <w:pPr>
        <w:pStyle w:val="GraphicsNoReplace"/>
      </w:pPr>
      <w:bookmarkStart w:id="80" w:name="O_83526"/>
      <w:r>
        <w:pict>
          <v:shape id="_x0000_i1063" type="#_x0000_t75" style="width:191.6pt;height:272.95pt" o:bordertopcolor="this" o:borderleftcolor="this" o:borderbottomcolor="this" o:borderrightcolor="this">
            <v:imagedata r:id="rId46" o:title=""/>
            <o:lock v:ext="edit" aspectratio="f"/>
            <w10:bordertop type="single" width="4"/>
            <w10:borderleft type="single" width="4"/>
            <w10:borderbottom type="single" width="4"/>
            <w10:borderright type="single" width="4"/>
          </v:shape>
        </w:pict>
      </w:r>
      <w:bookmarkEnd w:id="80"/>
    </w:p>
    <w:p w:rsidR="00BD70E1" w:rsidRPr="001543F9" w:rsidRDefault="001543F9" w:rsidP="00AE6877">
      <w:pPr>
        <w:pStyle w:val="ListNumber"/>
      </w:pPr>
      <w:r w:rsidRPr="001543F9">
        <w:t xml:space="preserve">If any reports are </w:t>
      </w:r>
      <w:r w:rsidRPr="001543F9">
        <w:rPr>
          <w:rStyle w:val="Emphasis"/>
        </w:rPr>
        <w:t>not</w:t>
      </w:r>
      <w:r w:rsidRPr="001543F9">
        <w:t xml:space="preserve"> required, deselect the associated check boxes.</w:t>
      </w:r>
    </w:p>
    <w:p w:rsidR="00BD70E1" w:rsidRPr="001543F9" w:rsidRDefault="001543F9" w:rsidP="00AE6877">
      <w:pPr>
        <w:pStyle w:val="ListNumber"/>
      </w:pPr>
      <w:r w:rsidRPr="001543F9">
        <w:t xml:space="preserve">Click the </w:t>
      </w:r>
      <w:r w:rsidRPr="001543F9">
        <w:rPr>
          <w:rStyle w:val="ButtonNames"/>
        </w:rPr>
        <w:t>Report</w:t>
      </w:r>
      <w:r w:rsidRPr="001543F9">
        <w:t xml:space="preserve"> button to generate the selected reports, which are displayed in your web browser.</w:t>
      </w:r>
    </w:p>
    <w:p w:rsidR="00BD70E1" w:rsidRPr="001543F9" w:rsidRDefault="001543F9" w:rsidP="00AE6877">
      <w:pPr>
        <w:pStyle w:val="BodyText"/>
      </w:pPr>
      <w:r w:rsidRPr="001543F9">
        <w:t xml:space="preserve">The reports are saved automatically in the folder specified in the </w:t>
      </w:r>
      <w:r w:rsidRPr="001543F9">
        <w:rPr>
          <w:rStyle w:val="ScreenLabels"/>
        </w:rPr>
        <w:t>Census Return for Autumn Term</w:t>
      </w:r>
      <w:r w:rsidRPr="001543F9">
        <w:t xml:space="preserve"> browser, e.g. </w:t>
      </w:r>
      <w:r w:rsidRPr="001543F9">
        <w:rPr>
          <w:rStyle w:val="Examples"/>
        </w:rPr>
        <w:t>S:\SCHOOL</w:t>
      </w:r>
      <w:r w:rsidRPr="001543F9">
        <w:t xml:space="preserve"> </w:t>
      </w:r>
      <w:r w:rsidRPr="001543F9">
        <w:rPr>
          <w:rStyle w:val="Examples"/>
        </w:rPr>
        <w:t>CENSUS</w:t>
      </w:r>
      <w:r w:rsidRPr="001543F9">
        <w:t>. For guidance on navigating to files on your local workstation when you are working in a Hosted environment, please contact your System Manager or Local Support Unit.</w:t>
      </w:r>
    </w:p>
    <w:p w:rsidR="00BD70E1" w:rsidRPr="001543F9" w:rsidRDefault="001543F9" w:rsidP="00AE6877">
      <w:pPr>
        <w:pStyle w:val="Tip"/>
      </w:pPr>
      <w:r w:rsidRPr="001543F9">
        <w:rPr>
          <w:rStyle w:val="TipHeader"/>
        </w:rPr>
        <w:t xml:space="preserve">TIP: </w:t>
      </w:r>
      <w:r w:rsidRPr="001543F9">
        <w:t>If required, the report can be transferred to a spreadsheet application, which enables the data to be sorted and the column order to be changed, etc. In your web browser, right-click the report then select the required option, e.g.</w:t>
      </w:r>
      <w:r w:rsidRPr="001543F9">
        <w:rPr>
          <w:rStyle w:val="ScreenLabels"/>
        </w:rPr>
        <w:t> Export to Microsoft Excel</w:t>
      </w:r>
      <w:r w:rsidRPr="001543F9">
        <w:t>, from the drop-down list.</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64"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Default="00BD70E1"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Pr="001543F9" w:rsidRDefault="00D66B53" w:rsidP="00AE6877">
      <w:pPr>
        <w:sectPr w:rsidR="00D66B53" w:rsidRPr="001543F9" w:rsidSect="00AE6877">
          <w:headerReference w:type="even" r:id="rId47"/>
          <w:headerReference w:type="default" r:id="rId48"/>
          <w:footerReference w:type="even" r:id="rId49"/>
          <w:footerReference w:type="default" r:id="rId50"/>
          <w:type w:val="oddPage"/>
          <w:pgSz w:w="11908" w:h="16833"/>
          <w:pgMar w:top="1700" w:right="850" w:bottom="1700" w:left="1418" w:header="992" w:footer="568" w:gutter="0"/>
          <w:cols w:space="720"/>
          <w:noEndnote/>
          <w:docGrid w:linePitch="272"/>
        </w:sectPr>
      </w:pPr>
    </w:p>
    <w:p w:rsidR="00BD70E1" w:rsidRPr="001543F9" w:rsidRDefault="001543F9" w:rsidP="00AE6877">
      <w:pPr>
        <w:pStyle w:val="Heading1"/>
      </w:pPr>
      <w:bookmarkStart w:id="81" w:name="O_89314"/>
      <w:bookmarkStart w:id="82" w:name="_Toc518294312"/>
      <w:bookmarkEnd w:id="81"/>
      <w:r w:rsidRPr="001543F9">
        <w:lastRenderedPageBreak/>
        <w:t>Preparing School Level Information</w:t>
      </w:r>
      <w:bookmarkEnd w:id="82"/>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BD70E1" w:rsidRPr="001543F9" w:rsidTr="00AE6877">
        <w:tc>
          <w:tcPr>
            <w:tcW w:w="22095" w:type="dxa"/>
            <w:tcBorders>
              <w:top w:val="nil"/>
              <w:left w:val="nil"/>
              <w:bottom w:val="nil"/>
              <w:right w:val="nil"/>
            </w:tcBorders>
          </w:tcPr>
          <w:p w:rsidR="00BD70E1" w:rsidRPr="001543F9" w:rsidRDefault="00830A23" w:rsidP="00AE6877">
            <w:pPr>
              <w:pStyle w:val="MiniTOCItem"/>
            </w:pPr>
            <w:hyperlink w:anchor="O_88908" w:history="1">
              <w:r w:rsidR="001543F9" w:rsidRPr="001543F9">
                <w:t>Checking Establishment Details</w:t>
              </w:r>
            </w:hyperlink>
            <w:r w:rsidR="001543F9" w:rsidRPr="001543F9">
              <w:tab/>
            </w:r>
            <w:r w:rsidR="001543F9" w:rsidRPr="001543F9">
              <w:fldChar w:fldCharType="begin"/>
            </w:r>
            <w:r w:rsidR="00AE6877" w:rsidRPr="001543F9">
              <w:instrText>PAGEREF O_88908 \h</w:instrText>
            </w:r>
            <w:r w:rsidR="001543F9" w:rsidRPr="001543F9">
              <w:fldChar w:fldCharType="separate"/>
            </w:r>
            <w:r w:rsidR="0048640B">
              <w:rPr>
                <w:noProof/>
              </w:rPr>
              <w:t>17</w:t>
            </w:r>
            <w:r w:rsidR="001543F9" w:rsidRPr="001543F9">
              <w:fldChar w:fldCharType="end"/>
            </w:r>
          </w:p>
          <w:p w:rsidR="00BD70E1" w:rsidRPr="001543F9" w:rsidRDefault="00830A23" w:rsidP="00AE6877">
            <w:pPr>
              <w:pStyle w:val="MiniTOCItem"/>
            </w:pPr>
            <w:hyperlink w:anchor="O_90104" w:history="1">
              <w:r w:rsidR="001543F9" w:rsidRPr="001543F9">
                <w:t>Checking School Telephone and Email Information</w:t>
              </w:r>
            </w:hyperlink>
            <w:r w:rsidR="001543F9" w:rsidRPr="001543F9">
              <w:tab/>
            </w:r>
            <w:r w:rsidR="001543F9" w:rsidRPr="001543F9">
              <w:fldChar w:fldCharType="begin"/>
            </w:r>
            <w:r w:rsidR="00AE6877" w:rsidRPr="001543F9">
              <w:instrText>PAGEREF O_90104 \h</w:instrText>
            </w:r>
            <w:r w:rsidR="001543F9" w:rsidRPr="001543F9">
              <w:fldChar w:fldCharType="separate"/>
            </w:r>
            <w:r w:rsidR="0048640B">
              <w:rPr>
                <w:noProof/>
              </w:rPr>
              <w:t>19</w:t>
            </w:r>
            <w:r w:rsidR="001543F9" w:rsidRPr="001543F9">
              <w:fldChar w:fldCharType="end"/>
            </w:r>
          </w:p>
        </w:tc>
      </w:tr>
    </w:tbl>
    <w:p w:rsidR="00BD70E1" w:rsidRPr="001543F9" w:rsidRDefault="001543F9" w:rsidP="00AE6877">
      <w:pPr>
        <w:pStyle w:val="Heading2"/>
      </w:pPr>
      <w:bookmarkStart w:id="83" w:name="O_88908"/>
      <w:bookmarkStart w:id="84" w:name="_Toc518294313"/>
      <w:bookmarkEnd w:id="83"/>
      <w:r w:rsidRPr="001543F9">
        <w:t>C</w:t>
      </w:r>
      <w:r w:rsidRPr="001543F9">
        <w:fldChar w:fldCharType="begin"/>
      </w:r>
      <w:r w:rsidR="00AE6877" w:rsidRPr="001543F9">
        <w:instrText>XE "establishment details"</w:instrText>
      </w:r>
      <w:r w:rsidRPr="001543F9">
        <w:fldChar w:fldCharType="end"/>
      </w:r>
      <w:r w:rsidRPr="001543F9">
        <w:fldChar w:fldCharType="begin"/>
      </w:r>
      <w:r w:rsidR="00AE6877" w:rsidRPr="001543F9">
        <w:instrText>XE "school information:establishment details"</w:instrText>
      </w:r>
      <w:r w:rsidRPr="001543F9">
        <w:fldChar w:fldCharType="end"/>
      </w:r>
      <w:r w:rsidRPr="001543F9">
        <w:t>hecking Establishment Details</w:t>
      </w:r>
      <w:bookmarkEnd w:id="84"/>
    </w:p>
    <w:p w:rsidR="00BD70E1" w:rsidRPr="001543F9" w:rsidRDefault="001543F9" w:rsidP="00AE6877">
      <w:pPr>
        <w:pStyle w:val="BodyText"/>
      </w:pPr>
      <w:r w:rsidRPr="001543F9">
        <w:t>The following establishment details are required for the return and therefore need to be checked to ensure that they are recorded correctly in SIMS:</w:t>
      </w:r>
    </w:p>
    <w:p w:rsidR="00BD70E1" w:rsidRPr="001543F9" w:rsidRDefault="001543F9" w:rsidP="00AE6877">
      <w:pPr>
        <w:pStyle w:val="ListBullet2"/>
      </w:pPr>
      <w:r w:rsidRPr="001543F9">
        <w:rPr>
          <w:rStyle w:val="ScreenLabels"/>
        </w:rPr>
        <w:t>Unique Reference Number</w:t>
      </w:r>
      <w:r w:rsidRPr="001543F9">
        <w:t xml:space="preserve"> (URN) </w:t>
      </w:r>
    </w:p>
    <w:p w:rsidR="00BD70E1" w:rsidRPr="001543F9" w:rsidRDefault="001543F9" w:rsidP="00AE6877">
      <w:pPr>
        <w:pStyle w:val="ListBullet2"/>
      </w:pPr>
      <w:r w:rsidRPr="001543F9">
        <w:rPr>
          <w:rStyle w:val="ScreenLabels"/>
        </w:rPr>
        <w:t>School Type</w:t>
      </w:r>
    </w:p>
    <w:p w:rsidR="00BD70E1" w:rsidRPr="001543F9" w:rsidRDefault="001543F9" w:rsidP="00AE6877">
      <w:pPr>
        <w:pStyle w:val="ListBullet2"/>
      </w:pPr>
      <w:r w:rsidRPr="001543F9">
        <w:rPr>
          <w:rStyle w:val="ScreenLabels"/>
        </w:rPr>
        <w:t>School Governance</w:t>
      </w:r>
    </w:p>
    <w:p w:rsidR="00BD70E1" w:rsidRPr="001543F9" w:rsidRDefault="001543F9" w:rsidP="00AE6877">
      <w:pPr>
        <w:pStyle w:val="ListBullet2"/>
      </w:pPr>
      <w:r w:rsidRPr="001543F9">
        <w:rPr>
          <w:rStyle w:val="ScreenLabels"/>
        </w:rPr>
        <w:t>Intake Type</w:t>
      </w:r>
      <w:r w:rsidRPr="001543F9">
        <w:t>.</w:t>
      </w:r>
    </w:p>
    <w:p w:rsidR="00BD70E1" w:rsidRPr="001543F9" w:rsidRDefault="001543F9" w:rsidP="00AE6877">
      <w:pPr>
        <w:pStyle w:val="BodyText"/>
      </w:pPr>
      <w:r w:rsidRPr="001543F9">
        <w:t xml:space="preserve">The following </w:t>
      </w:r>
      <w:r w:rsidRPr="001543F9">
        <w:rPr>
          <w:rStyle w:val="Emphasis"/>
        </w:rPr>
        <w:t>read-only</w:t>
      </w:r>
      <w:r w:rsidRPr="001543F9">
        <w:t xml:space="preserve"> items are also collected. Please contact your Local Support Unit if the information displayed in SIMS is incorrect.</w:t>
      </w:r>
    </w:p>
    <w:p w:rsidR="00BD70E1" w:rsidRPr="001543F9" w:rsidRDefault="001543F9" w:rsidP="00AE6877">
      <w:pPr>
        <w:pStyle w:val="ListBullet2"/>
      </w:pPr>
      <w:r w:rsidRPr="001543F9">
        <w:rPr>
          <w:rStyle w:val="ScreenLabels"/>
        </w:rPr>
        <w:t>School Name</w:t>
      </w:r>
    </w:p>
    <w:p w:rsidR="00BD70E1" w:rsidRPr="001543F9" w:rsidRDefault="001543F9" w:rsidP="00AE6877">
      <w:pPr>
        <w:pStyle w:val="ListBullet2"/>
      </w:pPr>
      <w:r w:rsidRPr="001543F9">
        <w:rPr>
          <w:rStyle w:val="ScreenLabels"/>
        </w:rPr>
        <w:t xml:space="preserve">LA </w:t>
      </w:r>
      <w:r w:rsidRPr="001543F9">
        <w:t>number</w:t>
      </w:r>
    </w:p>
    <w:p w:rsidR="00BD70E1" w:rsidRPr="001543F9" w:rsidRDefault="001543F9" w:rsidP="00AE6877">
      <w:pPr>
        <w:pStyle w:val="ListBullet2"/>
      </w:pPr>
      <w:r w:rsidRPr="001543F9">
        <w:rPr>
          <w:rStyle w:val="ScreenLabels"/>
        </w:rPr>
        <w:t>Establishment Number</w:t>
      </w:r>
    </w:p>
    <w:p w:rsidR="00BD70E1" w:rsidRPr="001543F9" w:rsidRDefault="001543F9" w:rsidP="00AE6877">
      <w:pPr>
        <w:pStyle w:val="ListBullet2"/>
      </w:pPr>
      <w:r w:rsidRPr="001543F9">
        <w:rPr>
          <w:rStyle w:val="ScreenLabels"/>
        </w:rPr>
        <w:t>School Phase</w:t>
      </w:r>
    </w:p>
    <w:p w:rsidR="00BD70E1" w:rsidRPr="001543F9" w:rsidRDefault="001543F9" w:rsidP="00AE6877">
      <w:pPr>
        <w:pStyle w:val="ListBullet2"/>
      </w:pPr>
      <w:r w:rsidRPr="001543F9">
        <w:rPr>
          <w:rStyle w:val="ScreenLabels"/>
        </w:rPr>
        <w:t>Curriculum Years</w:t>
      </w:r>
      <w:r w:rsidRPr="001543F9">
        <w:t xml:space="preserve"> (highest and lowest national curriculum year group).</w:t>
      </w:r>
    </w:p>
    <w:p w:rsidR="00BD70E1" w:rsidRPr="001543F9" w:rsidRDefault="00791E4D" w:rsidP="001543F9">
      <w:pPr>
        <w:pStyle w:val="GraphicsNoReplace"/>
      </w:pPr>
      <w:bookmarkStart w:id="85" w:name="O_88980"/>
      <w:r>
        <w:pict>
          <v:shape id="_x0000_i1065" type="#_x0000_t75" style="width:302.4pt;height:317.45pt" o:bordertopcolor="this" o:borderleftcolor="this" o:borderbottomcolor="this" o:borderrightcolor="this">
            <v:imagedata r:id="rId51" o:title=""/>
            <o:lock v:ext="edit" aspectratio="f"/>
            <w10:bordertop type="single" width="4"/>
            <w10:borderleft type="single" width="4"/>
            <w10:borderbottom type="single" width="4"/>
            <w10:borderright type="single" width="4"/>
          </v:shape>
        </w:pict>
      </w:r>
      <w:bookmarkEnd w:id="85"/>
    </w:p>
    <w:p w:rsidR="00BD70E1" w:rsidRPr="001543F9" w:rsidRDefault="001543F9" w:rsidP="00AE6877">
      <w:pPr>
        <w:pStyle w:val="ListNumber"/>
        <w:numPr>
          <w:ilvl w:val="0"/>
          <w:numId w:val="30"/>
        </w:numPr>
      </w:pPr>
      <w:r w:rsidRPr="001543F9">
        <w:lastRenderedPageBreak/>
        <w:t xml:space="preserve">Select </w:t>
      </w:r>
      <w:r w:rsidRPr="001543F9">
        <w:rPr>
          <w:rStyle w:val="MenuRoutes"/>
        </w:rPr>
        <w:t>Focus | School | School Details</w:t>
      </w:r>
      <w:r w:rsidRPr="001543F9">
        <w:t xml:space="preserve"> to display the </w:t>
      </w:r>
      <w:r w:rsidRPr="001543F9">
        <w:rPr>
          <w:rStyle w:val="ScreenLabels"/>
        </w:rPr>
        <w:t>School Details</w:t>
      </w:r>
      <w:r w:rsidRPr="001543F9">
        <w:t xml:space="preserve"> page.</w:t>
      </w:r>
    </w:p>
    <w:p w:rsidR="00BD70E1" w:rsidRPr="001543F9" w:rsidRDefault="001543F9" w:rsidP="00AE6877">
      <w:pPr>
        <w:pStyle w:val="ListNumber"/>
      </w:pPr>
      <w:r w:rsidRPr="001543F9">
        <w:t xml:space="preserve">Check that the details displayed in the </w:t>
      </w:r>
      <w:r w:rsidRPr="001543F9">
        <w:rPr>
          <w:rStyle w:val="ScreenLabels"/>
        </w:rPr>
        <w:t>Establishment</w:t>
      </w:r>
      <w:r w:rsidRPr="001543F9">
        <w:t xml:space="preserve"> panel are correct.</w:t>
      </w:r>
    </w:p>
    <w:p w:rsidR="00BD70E1" w:rsidRPr="001543F9" w:rsidRDefault="001543F9" w:rsidP="00AE6877">
      <w:pPr>
        <w:pStyle w:val="ListNumber"/>
      </w:pPr>
      <w:r w:rsidRPr="001543F9">
        <w:t xml:space="preserve">Ensure that the </w:t>
      </w:r>
      <w:r w:rsidRPr="001543F9">
        <w:rPr>
          <w:rStyle w:val="ScreenLabels"/>
        </w:rPr>
        <w:t>School Type</w:t>
      </w:r>
      <w:r w:rsidRPr="001543F9">
        <w:t xml:space="preserve">, </w:t>
      </w:r>
      <w:r w:rsidRPr="001543F9">
        <w:rPr>
          <w:rStyle w:val="ScreenLabels"/>
        </w:rPr>
        <w:t xml:space="preserve">School Governance </w:t>
      </w:r>
      <w:r w:rsidRPr="001543F9">
        <w:t>and</w:t>
      </w:r>
      <w:r w:rsidRPr="001543F9">
        <w:rPr>
          <w:rStyle w:val="ScreenLabels"/>
        </w:rPr>
        <w:t xml:space="preserve"> Intake Type</w:t>
      </w:r>
      <w:r w:rsidRPr="001543F9">
        <w:t xml:space="preserve"> are displayed correctly. Select the correct value from the drop-down lists, if required.</w:t>
      </w:r>
    </w:p>
    <w:p w:rsidR="00BD70E1" w:rsidRPr="001543F9" w:rsidRDefault="001543F9" w:rsidP="00AE6877">
      <w:pPr>
        <w:pStyle w:val="Note"/>
      </w:pPr>
      <w:r w:rsidRPr="001543F9">
        <w:rPr>
          <w:rStyle w:val="NoteHeader"/>
        </w:rPr>
        <w:t xml:space="preserve">NOTE: </w:t>
      </w:r>
      <w:r w:rsidRPr="001543F9">
        <w:t xml:space="preserve">The </w:t>
      </w:r>
      <w:r w:rsidRPr="001543F9">
        <w:rPr>
          <w:rStyle w:val="ScreenLabels"/>
        </w:rPr>
        <w:t>School Name</w:t>
      </w:r>
      <w:r w:rsidRPr="001543F9">
        <w:t xml:space="preserve">, </w:t>
      </w:r>
      <w:r w:rsidRPr="001543F9">
        <w:rPr>
          <w:rStyle w:val="ScreenLabels"/>
        </w:rPr>
        <w:t>LA</w:t>
      </w:r>
      <w:r w:rsidRPr="001543F9">
        <w:t xml:space="preserve"> number, </w:t>
      </w:r>
      <w:r w:rsidRPr="001543F9">
        <w:rPr>
          <w:rStyle w:val="ScreenLabels"/>
        </w:rPr>
        <w:t>Establishment Number</w:t>
      </w:r>
      <w:r w:rsidRPr="001543F9">
        <w:t xml:space="preserve"> and </w:t>
      </w:r>
      <w:r w:rsidRPr="001543F9">
        <w:rPr>
          <w:rStyle w:val="ScreenLabels"/>
        </w:rPr>
        <w:t>School Phase</w:t>
      </w:r>
      <w:r w:rsidRPr="001543F9">
        <w:t xml:space="preserve"> were set up when SIMS was installed. If these details are incorrect, please contact your Local Support Unit for assistance.</w:t>
      </w:r>
    </w:p>
    <w:p w:rsidR="00BD70E1" w:rsidRPr="001543F9" w:rsidRDefault="001543F9" w:rsidP="00AE6877">
      <w:pPr>
        <w:pStyle w:val="ListNumber"/>
      </w:pPr>
      <w:r w:rsidRPr="001543F9">
        <w:t xml:space="preserve">Ensure that the establishment's six digit </w:t>
      </w:r>
      <w:r w:rsidRPr="001543F9">
        <w:rPr>
          <w:rStyle w:val="ScreenLabels"/>
        </w:rPr>
        <w:t>Unique Reference Number</w:t>
      </w:r>
      <w:r w:rsidRPr="001543F9">
        <w:t xml:space="preserve"> (URN) is entered. The number is available via the </w:t>
      </w:r>
      <w:r w:rsidRPr="001543F9">
        <w:rPr>
          <w:rStyle w:val="HotSpot"/>
        </w:rPr>
        <w:t>Get information about schools website</w:t>
      </w:r>
      <w:bookmarkStart w:id="86" w:name="H_125186"/>
      <w:bookmarkEnd w:id="86"/>
      <w:r w:rsidRPr="001543F9">
        <w:t xml:space="preserve"> (</w:t>
      </w:r>
      <w:hyperlink r:id="rId52" w:history="1">
        <w:r w:rsidRPr="001543F9">
          <w:rPr>
            <w:rStyle w:val="Hyperlink"/>
          </w:rPr>
          <w:t>https://get-information-schools.service.gov.uk/</w:t>
        </w:r>
      </w:hyperlink>
      <w:r w:rsidRPr="001543F9">
        <w:t>), which is a register of schools and colleges in England.</w:t>
      </w:r>
    </w:p>
    <w:p w:rsidR="00BD70E1" w:rsidRPr="001543F9" w:rsidRDefault="001543F9" w:rsidP="00AE6877">
      <w:pPr>
        <w:pStyle w:val="ListNumber"/>
      </w:pPr>
      <w:r w:rsidRPr="001543F9">
        <w:t xml:space="preserve">If you have edited any information in the </w:t>
      </w:r>
      <w:r w:rsidRPr="001543F9">
        <w:rPr>
          <w:rStyle w:val="ScreenLabels"/>
        </w:rPr>
        <w:t xml:space="preserve">Establishment </w:t>
      </w:r>
      <w:r w:rsidRPr="001543F9">
        <w:t xml:space="preserve">panel, click the </w:t>
      </w:r>
      <w:r w:rsidRPr="001543F9">
        <w:rPr>
          <w:rStyle w:val="ButtonNames"/>
        </w:rPr>
        <w:t>Save</w:t>
      </w:r>
      <w:r w:rsidRPr="001543F9">
        <w:rPr>
          <w:rStyle w:val="Bold"/>
        </w:rPr>
        <w:t xml:space="preserve"> </w:t>
      </w:r>
      <w:r w:rsidRPr="001543F9">
        <w:t>button.</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66"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3"/>
      </w:pPr>
      <w:bookmarkStart w:id="87" w:name="O_125188"/>
      <w:bookmarkStart w:id="88" w:name="_Toc518294314"/>
      <w:bookmarkEnd w:id="87"/>
      <w:r w:rsidRPr="001543F9">
        <w:t>Information for Academies</w:t>
      </w:r>
      <w:bookmarkEnd w:id="88"/>
    </w:p>
    <w:p w:rsidR="00BD70E1" w:rsidRPr="001543F9" w:rsidRDefault="001543F9" w:rsidP="00AE6877">
      <w:pPr>
        <w:pStyle w:val="BodyText"/>
      </w:pPr>
      <w:r w:rsidRPr="001543F9">
        <w:t>Academies should also ensure that the following information is recorded, if applicable:</w:t>
      </w:r>
    </w:p>
    <w:p w:rsidR="00BD70E1" w:rsidRPr="001543F9" w:rsidRDefault="001543F9" w:rsidP="00AE6877">
      <w:pPr>
        <w:pStyle w:val="ListBullet2"/>
      </w:pPr>
      <w:r w:rsidRPr="001543F9">
        <w:t xml:space="preserve">The </w:t>
      </w:r>
      <w:r w:rsidRPr="001543F9">
        <w:rPr>
          <w:rStyle w:val="ScreenLabels"/>
        </w:rPr>
        <w:t>School Type</w:t>
      </w:r>
      <w:r w:rsidRPr="001543F9">
        <w:t xml:space="preserve"> and </w:t>
      </w:r>
      <w:r w:rsidRPr="001543F9">
        <w:rPr>
          <w:rStyle w:val="ScreenLabels"/>
        </w:rPr>
        <w:t>School Governance</w:t>
      </w:r>
      <w:r w:rsidRPr="001543F9">
        <w:t>.</w:t>
      </w:r>
    </w:p>
    <w:p w:rsidR="00BD70E1" w:rsidRPr="001543F9" w:rsidRDefault="001543F9" w:rsidP="00AE6877">
      <w:pPr>
        <w:pStyle w:val="ListContinue2"/>
      </w:pPr>
      <w:r w:rsidRPr="001543F9">
        <w:t xml:space="preserve">Select </w:t>
      </w:r>
      <w:r w:rsidRPr="001543F9">
        <w:rPr>
          <w:rStyle w:val="ScreenLabels"/>
        </w:rPr>
        <w:t xml:space="preserve">Academies </w:t>
      </w:r>
      <w:r w:rsidRPr="001543F9">
        <w:t>from the applicable drop-down lists.</w:t>
      </w:r>
    </w:p>
    <w:p w:rsidR="00BD70E1" w:rsidRPr="001543F9" w:rsidRDefault="001543F9" w:rsidP="00AE6877">
      <w:pPr>
        <w:pStyle w:val="ListBullet2"/>
      </w:pPr>
      <w:r w:rsidRPr="001543F9">
        <w:t xml:space="preserve">The </w:t>
      </w:r>
      <w:r w:rsidRPr="001543F9">
        <w:rPr>
          <w:rStyle w:val="ScreenLabels"/>
        </w:rPr>
        <w:t>Previous Name</w:t>
      </w:r>
      <w:r w:rsidRPr="001543F9">
        <w:t xml:space="preserve"> and </w:t>
      </w:r>
      <w:r w:rsidRPr="001543F9">
        <w:rPr>
          <w:rStyle w:val="ScreenLabels"/>
        </w:rPr>
        <w:t>Date Name Changed</w:t>
      </w:r>
      <w:r w:rsidRPr="001543F9">
        <w:t>.</w:t>
      </w:r>
    </w:p>
    <w:p w:rsidR="00BD70E1" w:rsidRPr="001543F9" w:rsidRDefault="001543F9" w:rsidP="00AE6877">
      <w:pPr>
        <w:pStyle w:val="ListBullet2"/>
      </w:pPr>
      <w:r w:rsidRPr="001543F9">
        <w:t xml:space="preserve">The </w:t>
      </w:r>
      <w:r w:rsidRPr="001543F9">
        <w:rPr>
          <w:rStyle w:val="ScreenLabels"/>
        </w:rPr>
        <w:t>Previous Estab Number</w:t>
      </w:r>
      <w:r w:rsidRPr="001543F9">
        <w:t xml:space="preserve"> and </w:t>
      </w:r>
      <w:r w:rsidRPr="001543F9">
        <w:rPr>
          <w:rStyle w:val="ScreenLabels"/>
        </w:rPr>
        <w:t>Earliest DOA</w:t>
      </w:r>
      <w:r w:rsidRPr="001543F9">
        <w:t xml:space="preserve"> (date of admission).</w:t>
      </w:r>
    </w:p>
    <w:p w:rsidR="00BD70E1" w:rsidRPr="001543F9" w:rsidRDefault="001543F9" w:rsidP="00AE6877">
      <w:pPr>
        <w:pStyle w:val="ListContinue2"/>
      </w:pPr>
      <w:r w:rsidRPr="001543F9">
        <w:t xml:space="preserve">This information is used by School Census. If the establishment number (DfE number) has changed for </w:t>
      </w:r>
      <w:r w:rsidRPr="001543F9">
        <w:rPr>
          <w:rStyle w:val="Emphasis"/>
        </w:rPr>
        <w:t>sponsor-led</w:t>
      </w:r>
      <w:r w:rsidRPr="001543F9">
        <w:t xml:space="preserve"> Academies, historical information is not collected and the earliest date of admission is reported in the School Census. </w:t>
      </w:r>
    </w:p>
    <w:p w:rsidR="00BD70E1" w:rsidRPr="001543F9" w:rsidRDefault="001543F9" w:rsidP="00AE6877">
      <w:pPr>
        <w:pStyle w:val="ListBullet2"/>
      </w:pPr>
      <w:r w:rsidRPr="001543F9">
        <w:t xml:space="preserve">The </w:t>
      </w:r>
      <w:r w:rsidRPr="001543F9">
        <w:rPr>
          <w:rStyle w:val="ScreenLabels"/>
        </w:rPr>
        <w:t>Previous URN Number</w:t>
      </w:r>
      <w:r w:rsidRPr="001543F9">
        <w:t xml:space="preserve"> (used by other census returns) and </w:t>
      </w:r>
      <w:r w:rsidRPr="001543F9">
        <w:rPr>
          <w:rStyle w:val="ScreenLabels"/>
        </w:rPr>
        <w:t>Date Number Changed</w:t>
      </w:r>
      <w:r w:rsidRPr="001543F9">
        <w:t>.</w:t>
      </w:r>
    </w:p>
    <w:p w:rsidR="00BD70E1" w:rsidRPr="001543F9" w:rsidRDefault="001543F9" w:rsidP="00AE6877">
      <w:pPr>
        <w:pStyle w:val="ListContinue2"/>
      </w:pPr>
      <w:r w:rsidRPr="001543F9">
        <w:t xml:space="preserve">This information is used by the School Workforce Census. For </w:t>
      </w:r>
      <w:r w:rsidRPr="001543F9">
        <w:rPr>
          <w:rStyle w:val="Emphasis"/>
        </w:rPr>
        <w:t>all</w:t>
      </w:r>
      <w:r w:rsidRPr="001543F9">
        <w:t xml:space="preserve"> types of Academies opened in the collection period, the date that the establishment’s URN changed is used to determine when the academy was formed. Historical information is not collected from before the date the URN changed.</w:t>
      </w:r>
    </w:p>
    <w:p w:rsidR="00BD70E1" w:rsidRPr="001543F9" w:rsidRDefault="001543F9" w:rsidP="00D66B53">
      <w:pPr>
        <w:pStyle w:val="Heading2"/>
      </w:pPr>
      <w:bookmarkStart w:id="89" w:name="O_90104"/>
      <w:bookmarkStart w:id="90" w:name="_Toc518294315"/>
      <w:bookmarkEnd w:id="89"/>
      <w:r w:rsidRPr="001543F9">
        <w:lastRenderedPageBreak/>
        <w:t>C</w:t>
      </w:r>
      <w:r w:rsidRPr="001543F9">
        <w:fldChar w:fldCharType="begin"/>
      </w:r>
      <w:r w:rsidR="00AE6877" w:rsidRPr="001543F9">
        <w:instrText>XE "establishment details:telephone and email address"</w:instrText>
      </w:r>
      <w:r w:rsidRPr="001543F9">
        <w:fldChar w:fldCharType="end"/>
      </w:r>
      <w:r w:rsidRPr="001543F9">
        <w:fldChar w:fldCharType="begin"/>
      </w:r>
      <w:r w:rsidR="00AE6877" w:rsidRPr="001543F9">
        <w:instrText>XE "school information:telephone and email"</w:instrText>
      </w:r>
      <w:r w:rsidRPr="001543F9">
        <w:fldChar w:fldCharType="end"/>
      </w:r>
      <w:r w:rsidRPr="001543F9">
        <w:fldChar w:fldCharType="begin"/>
      </w:r>
      <w:r w:rsidR="00AE6877" w:rsidRPr="001543F9">
        <w:instrText>XE "telephone and email address (school)"</w:instrText>
      </w:r>
      <w:r w:rsidRPr="001543F9">
        <w:fldChar w:fldCharType="end"/>
      </w:r>
      <w:r w:rsidRPr="001543F9">
        <w:t>hecking School Telephone and Email Information</w:t>
      </w:r>
      <w:bookmarkEnd w:id="90"/>
    </w:p>
    <w:p w:rsidR="00BD70E1" w:rsidRPr="001543F9" w:rsidRDefault="001543F9" w:rsidP="00D66B53">
      <w:pPr>
        <w:pStyle w:val="BodyText"/>
        <w:keepNext/>
      </w:pPr>
      <w:r w:rsidRPr="001543F9">
        <w:t>The following school contact details are collected for the return and therefore need to be checked to ensure that they are up-to-date and correctly recorded in SIMS:</w:t>
      </w:r>
    </w:p>
    <w:p w:rsidR="00BD70E1" w:rsidRPr="001543F9" w:rsidRDefault="001543F9" w:rsidP="00D66B53">
      <w:pPr>
        <w:pStyle w:val="ListBullet2"/>
        <w:keepNext/>
      </w:pPr>
      <w:r w:rsidRPr="001543F9">
        <w:t xml:space="preserve">School </w:t>
      </w:r>
      <w:r w:rsidRPr="001543F9">
        <w:rPr>
          <w:rStyle w:val="ScreenLabels"/>
        </w:rPr>
        <w:t xml:space="preserve">Email </w:t>
      </w:r>
      <w:r w:rsidRPr="001543F9">
        <w:t>Address</w:t>
      </w:r>
    </w:p>
    <w:p w:rsidR="00BD70E1" w:rsidRPr="001543F9" w:rsidRDefault="001543F9" w:rsidP="00D66B53">
      <w:pPr>
        <w:pStyle w:val="ListBullet2"/>
        <w:keepNext/>
      </w:pPr>
      <w:r w:rsidRPr="001543F9">
        <w:t xml:space="preserve">School </w:t>
      </w:r>
      <w:r w:rsidRPr="001543F9">
        <w:rPr>
          <w:rStyle w:val="ScreenLabels"/>
        </w:rPr>
        <w:t xml:space="preserve">Telephone </w:t>
      </w:r>
      <w:r w:rsidRPr="001543F9">
        <w:t>Number.</w:t>
      </w:r>
    </w:p>
    <w:p w:rsidR="00BD70E1" w:rsidRPr="001543F9" w:rsidRDefault="001543F9" w:rsidP="00D66B53">
      <w:pPr>
        <w:pStyle w:val="ListNumber"/>
        <w:keepNext/>
        <w:numPr>
          <w:ilvl w:val="0"/>
          <w:numId w:val="31"/>
        </w:numPr>
      </w:pPr>
      <w:r w:rsidRPr="001543F9">
        <w:t xml:space="preserve">Select </w:t>
      </w:r>
      <w:r w:rsidRPr="001543F9">
        <w:rPr>
          <w:rStyle w:val="MenuRoutes"/>
        </w:rPr>
        <w:t>Focus | School | School Details</w:t>
      </w:r>
      <w:r w:rsidRPr="001543F9">
        <w:t xml:space="preserve"> to display the </w:t>
      </w:r>
      <w:r w:rsidRPr="001543F9">
        <w:rPr>
          <w:rStyle w:val="ScreenLabels"/>
        </w:rPr>
        <w:t>School 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Contact Details</w:t>
      </w:r>
      <w:r w:rsidRPr="001543F9">
        <w:t xml:space="preserve"> hyperlink to display the </w:t>
      </w:r>
      <w:r w:rsidRPr="001543F9">
        <w:rPr>
          <w:rStyle w:val="ScreenLabels"/>
        </w:rPr>
        <w:t>Contact Details</w:t>
      </w:r>
      <w:r w:rsidRPr="001543F9">
        <w:t xml:space="preserve"> panel.</w:t>
      </w:r>
    </w:p>
    <w:p w:rsidR="00BD70E1" w:rsidRPr="001543F9" w:rsidRDefault="00791E4D" w:rsidP="001543F9">
      <w:pPr>
        <w:pStyle w:val="GraphicsNoReplace"/>
      </w:pPr>
      <w:bookmarkStart w:id="91" w:name="O_90184"/>
      <w:r>
        <w:pict>
          <v:shape id="_x0000_i1067" type="#_x0000_t75" style="width:371.25pt;height:50.7pt" o:bordertopcolor="this" o:borderleftcolor="this" o:borderbottomcolor="this" o:borderrightcolor="this">
            <v:imagedata r:id="rId53" o:title=""/>
            <o:lock v:ext="edit" aspectratio="f"/>
            <w10:bordertop type="single" width="4"/>
            <w10:borderleft type="single" width="4"/>
            <w10:borderbottom type="single" width="4"/>
            <w10:borderright type="single" width="4"/>
          </v:shape>
        </w:pict>
      </w:r>
      <w:bookmarkEnd w:id="91"/>
    </w:p>
    <w:p w:rsidR="00BD70E1" w:rsidRPr="001543F9" w:rsidRDefault="001543F9" w:rsidP="00AE6877">
      <w:pPr>
        <w:pStyle w:val="ListNumber"/>
      </w:pPr>
      <w:r w:rsidRPr="001543F9">
        <w:t xml:space="preserve">Ensure that a </w:t>
      </w:r>
      <w:r w:rsidRPr="001543F9">
        <w:rPr>
          <w:rStyle w:val="ScreenLabels"/>
        </w:rPr>
        <w:t>Telephone</w:t>
      </w:r>
      <w:r w:rsidRPr="001543F9">
        <w:t xml:space="preserve"> number has been recorded (including the STD code).</w:t>
      </w:r>
    </w:p>
    <w:p w:rsidR="00BD70E1" w:rsidRPr="001543F9" w:rsidRDefault="001543F9" w:rsidP="00AE6877">
      <w:pPr>
        <w:pStyle w:val="ListNumber"/>
      </w:pPr>
      <w:r w:rsidRPr="001543F9">
        <w:t xml:space="preserve">Ensure that the school’s official communications </w:t>
      </w:r>
      <w:r w:rsidRPr="001543F9">
        <w:rPr>
          <w:rStyle w:val="ScreenLabels"/>
        </w:rPr>
        <w:t>Email</w:t>
      </w:r>
      <w:r w:rsidRPr="001543F9">
        <w:t xml:space="preserve"> address has been recorded correctly (it must include the </w:t>
      </w:r>
      <w:r w:rsidRPr="001543F9">
        <w:rPr>
          <w:rStyle w:val="ScreenLabels"/>
        </w:rPr>
        <w:t>@</w:t>
      </w:r>
      <w:r w:rsidRPr="001543F9">
        <w:rPr>
          <w:rStyle w:val="Bold"/>
        </w:rPr>
        <w:t xml:space="preserve"> </w:t>
      </w:r>
      <w:r w:rsidRPr="001543F9">
        <w:t>character together with a minimum of one full stop).</w:t>
      </w:r>
    </w:p>
    <w:p w:rsidR="00BD70E1" w:rsidRPr="001543F9" w:rsidRDefault="001543F9" w:rsidP="00AE6877">
      <w:pPr>
        <w:pStyle w:val="ListContinue"/>
      </w:pPr>
      <w:r w:rsidRPr="001543F9">
        <w:t>The email address must be the account used on a regular basis. It must also be accessible to the Head Teacher as it might be used for future DfE correspondence.</w:t>
      </w:r>
    </w:p>
    <w:p w:rsidR="00BD70E1" w:rsidRPr="001543F9" w:rsidRDefault="001543F9" w:rsidP="00AE6877">
      <w:pPr>
        <w:pStyle w:val="ListNumber"/>
      </w:pPr>
      <w:r w:rsidRPr="001543F9">
        <w:t xml:space="preserve">Click the </w:t>
      </w:r>
      <w:r w:rsidRPr="001543F9">
        <w:rPr>
          <w:rStyle w:val="ButtonNames"/>
        </w:rPr>
        <w:t xml:space="preserve">Save </w:t>
      </w:r>
      <w:r w:rsidRPr="001543F9">
        <w:t>button, if changes have been made.</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68"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Default="00BD70E1"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Default="00D66B53" w:rsidP="00AE6877"/>
    <w:p w:rsidR="00D66B53" w:rsidRPr="001543F9" w:rsidRDefault="00D66B53" w:rsidP="00AE6877">
      <w:pPr>
        <w:sectPr w:rsidR="00D66B53" w:rsidRPr="001543F9" w:rsidSect="00AE6877">
          <w:headerReference w:type="even" r:id="rId54"/>
          <w:headerReference w:type="default" r:id="rId55"/>
          <w:footerReference w:type="even" r:id="rId56"/>
          <w:footerReference w:type="default" r:id="rId57"/>
          <w:type w:val="oddPage"/>
          <w:pgSz w:w="11908" w:h="16833"/>
          <w:pgMar w:top="1700" w:right="850" w:bottom="1700" w:left="1418" w:header="992" w:footer="568" w:gutter="0"/>
          <w:cols w:space="720"/>
          <w:noEndnote/>
          <w:docGrid w:linePitch="272"/>
        </w:sectPr>
      </w:pPr>
    </w:p>
    <w:p w:rsidR="00BD70E1" w:rsidRPr="001543F9" w:rsidRDefault="001543F9" w:rsidP="00AE6877">
      <w:pPr>
        <w:pStyle w:val="Heading1"/>
      </w:pPr>
      <w:bookmarkStart w:id="92" w:name="O_89316"/>
      <w:bookmarkStart w:id="93" w:name="_Toc518294316"/>
      <w:bookmarkEnd w:id="92"/>
      <w:r w:rsidRPr="001543F9">
        <w:lastRenderedPageBreak/>
        <w:t>Preparing Student Level Information</w:t>
      </w:r>
      <w:bookmarkEnd w:id="93"/>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BD70E1" w:rsidRPr="001543F9" w:rsidTr="00AE6877">
        <w:tc>
          <w:tcPr>
            <w:tcW w:w="22095" w:type="dxa"/>
            <w:tcBorders>
              <w:top w:val="nil"/>
              <w:left w:val="nil"/>
              <w:bottom w:val="nil"/>
              <w:right w:val="nil"/>
            </w:tcBorders>
          </w:tcPr>
          <w:p w:rsidR="00BD70E1" w:rsidRPr="001543F9" w:rsidRDefault="00830A23" w:rsidP="00AE6877">
            <w:pPr>
              <w:pStyle w:val="MiniTOCItem"/>
            </w:pPr>
            <w:hyperlink w:anchor="O_103746" w:history="1">
              <w:r w:rsidR="001543F9" w:rsidRPr="001543F9">
                <w:t>Checking Student Details</w:t>
              </w:r>
            </w:hyperlink>
            <w:r w:rsidR="001543F9" w:rsidRPr="001543F9">
              <w:tab/>
            </w:r>
            <w:r w:rsidR="001543F9" w:rsidRPr="001543F9">
              <w:fldChar w:fldCharType="begin"/>
            </w:r>
            <w:r w:rsidR="00AE6877" w:rsidRPr="001543F9">
              <w:instrText>PAGEREF O_103746 \h</w:instrText>
            </w:r>
            <w:r w:rsidR="001543F9" w:rsidRPr="001543F9">
              <w:fldChar w:fldCharType="separate"/>
            </w:r>
            <w:r w:rsidR="0048640B">
              <w:rPr>
                <w:noProof/>
              </w:rPr>
              <w:t>21</w:t>
            </w:r>
            <w:r w:rsidR="001543F9" w:rsidRPr="001543F9">
              <w:fldChar w:fldCharType="end"/>
            </w:r>
          </w:p>
          <w:p w:rsidR="00BD70E1" w:rsidRPr="001543F9" w:rsidRDefault="00830A23" w:rsidP="00AE6877">
            <w:pPr>
              <w:pStyle w:val="MiniTOCItem"/>
            </w:pPr>
            <w:hyperlink w:anchor="O_90107" w:history="1">
              <w:r w:rsidR="001543F9" w:rsidRPr="001543F9">
                <w:t>Updating Information Using the Bulk Update Routine</w:t>
              </w:r>
            </w:hyperlink>
            <w:r w:rsidR="001543F9" w:rsidRPr="001543F9">
              <w:tab/>
            </w:r>
            <w:r w:rsidR="001543F9" w:rsidRPr="001543F9">
              <w:fldChar w:fldCharType="begin"/>
            </w:r>
            <w:r w:rsidR="00AE6877" w:rsidRPr="001543F9">
              <w:instrText>PAGEREF O_90107 \h</w:instrText>
            </w:r>
            <w:r w:rsidR="001543F9" w:rsidRPr="001543F9">
              <w:fldChar w:fldCharType="separate"/>
            </w:r>
            <w:r w:rsidR="0048640B">
              <w:rPr>
                <w:noProof/>
              </w:rPr>
              <w:t>22</w:t>
            </w:r>
            <w:r w:rsidR="001543F9" w:rsidRPr="001543F9">
              <w:fldChar w:fldCharType="end"/>
            </w:r>
          </w:p>
          <w:p w:rsidR="00BD70E1" w:rsidRPr="001543F9" w:rsidRDefault="00830A23" w:rsidP="00AE6877">
            <w:pPr>
              <w:pStyle w:val="MiniTOCItem"/>
            </w:pPr>
            <w:hyperlink w:anchor="O_90110" w:history="1">
              <w:r w:rsidR="001543F9" w:rsidRPr="001543F9">
                <w:t>Recording Leavers and Re-Admissions</w:t>
              </w:r>
            </w:hyperlink>
            <w:r w:rsidR="001543F9" w:rsidRPr="001543F9">
              <w:tab/>
            </w:r>
            <w:r w:rsidR="001543F9" w:rsidRPr="001543F9">
              <w:fldChar w:fldCharType="begin"/>
            </w:r>
            <w:r w:rsidR="00AE6877" w:rsidRPr="001543F9">
              <w:instrText>PAGEREF O_90110 \h</w:instrText>
            </w:r>
            <w:r w:rsidR="001543F9" w:rsidRPr="001543F9">
              <w:fldChar w:fldCharType="separate"/>
            </w:r>
            <w:r w:rsidR="0048640B">
              <w:rPr>
                <w:noProof/>
              </w:rPr>
              <w:t>26</w:t>
            </w:r>
            <w:r w:rsidR="001543F9" w:rsidRPr="001543F9">
              <w:fldChar w:fldCharType="end"/>
            </w:r>
          </w:p>
          <w:p w:rsidR="00BD70E1" w:rsidRPr="001543F9" w:rsidRDefault="00830A23" w:rsidP="00AE6877">
            <w:pPr>
              <w:pStyle w:val="MiniTOCItem"/>
            </w:pPr>
            <w:hyperlink w:anchor="O_88919" w:history="1">
              <w:r w:rsidR="001543F9" w:rsidRPr="001543F9">
                <w:t>Deleting Student Records Entered in Error</w:t>
              </w:r>
            </w:hyperlink>
            <w:r w:rsidR="001543F9" w:rsidRPr="001543F9">
              <w:tab/>
            </w:r>
            <w:r w:rsidR="001543F9" w:rsidRPr="001543F9">
              <w:fldChar w:fldCharType="begin"/>
            </w:r>
            <w:r w:rsidR="00AE6877" w:rsidRPr="001543F9">
              <w:instrText>PAGEREF O_88919 \h</w:instrText>
            </w:r>
            <w:r w:rsidR="001543F9" w:rsidRPr="001543F9">
              <w:fldChar w:fldCharType="separate"/>
            </w:r>
            <w:r w:rsidR="0048640B">
              <w:rPr>
                <w:noProof/>
              </w:rPr>
              <w:t>30</w:t>
            </w:r>
            <w:r w:rsidR="001543F9" w:rsidRPr="001543F9">
              <w:fldChar w:fldCharType="end"/>
            </w:r>
          </w:p>
          <w:p w:rsidR="00BD70E1" w:rsidRPr="001543F9" w:rsidRDefault="00830A23" w:rsidP="00AE6877">
            <w:pPr>
              <w:pStyle w:val="MiniTOCItem"/>
            </w:pPr>
            <w:hyperlink w:anchor="O_34799" w:history="1">
              <w:r w:rsidR="001543F9" w:rsidRPr="001543F9">
                <w:t>Checking National Curriculum Year Groups</w:t>
              </w:r>
            </w:hyperlink>
            <w:r w:rsidR="001543F9" w:rsidRPr="001543F9">
              <w:tab/>
            </w:r>
            <w:r w:rsidR="001543F9" w:rsidRPr="001543F9">
              <w:fldChar w:fldCharType="begin"/>
            </w:r>
            <w:r w:rsidR="00AE6877" w:rsidRPr="001543F9">
              <w:instrText>PAGEREF O_34799 \h</w:instrText>
            </w:r>
            <w:r w:rsidR="001543F9" w:rsidRPr="001543F9">
              <w:fldChar w:fldCharType="separate"/>
            </w:r>
            <w:r w:rsidR="0048640B">
              <w:rPr>
                <w:noProof/>
              </w:rPr>
              <w:t>30</w:t>
            </w:r>
            <w:r w:rsidR="001543F9" w:rsidRPr="001543F9">
              <w:fldChar w:fldCharType="end"/>
            </w:r>
          </w:p>
          <w:p w:rsidR="00BD70E1" w:rsidRPr="001543F9" w:rsidRDefault="00830A23" w:rsidP="00AE6877">
            <w:pPr>
              <w:pStyle w:val="MiniTOCItem"/>
            </w:pPr>
            <w:hyperlink w:anchor="O_90114" w:history="1">
              <w:r w:rsidR="001543F9" w:rsidRPr="001543F9">
                <w:t>Checking a Student’s Basic Details</w:t>
              </w:r>
            </w:hyperlink>
            <w:r w:rsidR="001543F9" w:rsidRPr="001543F9">
              <w:tab/>
            </w:r>
            <w:r w:rsidR="001543F9" w:rsidRPr="001543F9">
              <w:fldChar w:fldCharType="begin"/>
            </w:r>
            <w:r w:rsidR="00AE6877" w:rsidRPr="001543F9">
              <w:instrText>PAGEREF O_90114 \h</w:instrText>
            </w:r>
            <w:r w:rsidR="001543F9" w:rsidRPr="001543F9">
              <w:fldChar w:fldCharType="separate"/>
            </w:r>
            <w:r w:rsidR="0048640B">
              <w:rPr>
                <w:noProof/>
              </w:rPr>
              <w:t>36</w:t>
            </w:r>
            <w:r w:rsidR="001543F9" w:rsidRPr="001543F9">
              <w:fldChar w:fldCharType="end"/>
            </w:r>
          </w:p>
          <w:p w:rsidR="00BD70E1" w:rsidRPr="001543F9" w:rsidRDefault="00830A23" w:rsidP="00AE6877">
            <w:pPr>
              <w:pStyle w:val="MiniTOCItem"/>
            </w:pPr>
            <w:hyperlink w:anchor="O_90116" w:history="1">
              <w:r w:rsidR="001543F9" w:rsidRPr="001543F9">
                <w:t>Checking Registration Details</w:t>
              </w:r>
            </w:hyperlink>
            <w:r w:rsidR="001543F9" w:rsidRPr="001543F9">
              <w:tab/>
            </w:r>
            <w:r w:rsidR="001543F9" w:rsidRPr="001543F9">
              <w:fldChar w:fldCharType="begin"/>
            </w:r>
            <w:r w:rsidR="00AE6877" w:rsidRPr="001543F9">
              <w:instrText>PAGEREF O_90116 \h</w:instrText>
            </w:r>
            <w:r w:rsidR="001543F9" w:rsidRPr="001543F9">
              <w:fldChar w:fldCharType="separate"/>
            </w:r>
            <w:r w:rsidR="0048640B">
              <w:rPr>
                <w:noProof/>
              </w:rPr>
              <w:t>38</w:t>
            </w:r>
            <w:r w:rsidR="001543F9" w:rsidRPr="001543F9">
              <w:fldChar w:fldCharType="end"/>
            </w:r>
          </w:p>
          <w:p w:rsidR="00BD70E1" w:rsidRPr="001543F9" w:rsidRDefault="00830A23" w:rsidP="00AE6877">
            <w:pPr>
              <w:pStyle w:val="MiniTOCItem"/>
            </w:pPr>
            <w:hyperlink w:anchor="O_90125" w:history="1">
              <w:r w:rsidR="001543F9" w:rsidRPr="001543F9">
                <w:t>Checking Home Address Information</w:t>
              </w:r>
            </w:hyperlink>
            <w:r w:rsidR="001543F9" w:rsidRPr="001543F9">
              <w:tab/>
            </w:r>
            <w:r w:rsidR="001543F9" w:rsidRPr="001543F9">
              <w:fldChar w:fldCharType="begin"/>
            </w:r>
            <w:r w:rsidR="00AE6877" w:rsidRPr="001543F9">
              <w:instrText>PAGEREF O_90125 \h</w:instrText>
            </w:r>
            <w:r w:rsidR="001543F9" w:rsidRPr="001543F9">
              <w:fldChar w:fldCharType="separate"/>
            </w:r>
            <w:r w:rsidR="0048640B">
              <w:rPr>
                <w:noProof/>
              </w:rPr>
              <w:t>45</w:t>
            </w:r>
            <w:r w:rsidR="001543F9" w:rsidRPr="001543F9">
              <w:fldChar w:fldCharType="end"/>
            </w:r>
          </w:p>
          <w:p w:rsidR="00BD70E1" w:rsidRPr="001543F9" w:rsidRDefault="00830A23" w:rsidP="00AE6877">
            <w:pPr>
              <w:pStyle w:val="MiniTOCItem"/>
            </w:pPr>
            <w:hyperlink w:anchor="O_90126" w:history="1">
              <w:r w:rsidR="001543F9" w:rsidRPr="001543F9">
                <w:t>Checking Free School Meals Eligibility</w:t>
              </w:r>
            </w:hyperlink>
            <w:r w:rsidR="001543F9" w:rsidRPr="001543F9">
              <w:tab/>
            </w:r>
            <w:r w:rsidR="001543F9" w:rsidRPr="001543F9">
              <w:fldChar w:fldCharType="begin"/>
            </w:r>
            <w:r w:rsidR="00AE6877" w:rsidRPr="001543F9">
              <w:instrText>PAGEREF O_90126 \h</w:instrText>
            </w:r>
            <w:r w:rsidR="001543F9" w:rsidRPr="001543F9">
              <w:fldChar w:fldCharType="separate"/>
            </w:r>
            <w:r w:rsidR="0048640B">
              <w:rPr>
                <w:noProof/>
              </w:rPr>
              <w:t>46</w:t>
            </w:r>
            <w:r w:rsidR="001543F9" w:rsidRPr="001543F9">
              <w:fldChar w:fldCharType="end"/>
            </w:r>
          </w:p>
          <w:p w:rsidR="00BD70E1" w:rsidRPr="001543F9" w:rsidRDefault="00830A23" w:rsidP="00AE6877">
            <w:pPr>
              <w:pStyle w:val="MiniTOCItem"/>
            </w:pPr>
            <w:hyperlink w:anchor="O_90127" w:history="1">
              <w:r w:rsidR="001543F9" w:rsidRPr="001543F9">
                <w:t>Checking Ethnic and Cultural Information</w:t>
              </w:r>
            </w:hyperlink>
            <w:r w:rsidR="001543F9" w:rsidRPr="001543F9">
              <w:tab/>
            </w:r>
            <w:r w:rsidR="001543F9" w:rsidRPr="001543F9">
              <w:fldChar w:fldCharType="begin"/>
            </w:r>
            <w:r w:rsidR="00AE6877" w:rsidRPr="001543F9">
              <w:instrText>PAGEREF O_90127 \h</w:instrText>
            </w:r>
            <w:r w:rsidR="001543F9" w:rsidRPr="001543F9">
              <w:fldChar w:fldCharType="separate"/>
            </w:r>
            <w:r w:rsidR="0048640B">
              <w:rPr>
                <w:noProof/>
              </w:rPr>
              <w:t>48</w:t>
            </w:r>
            <w:r w:rsidR="001543F9" w:rsidRPr="001543F9">
              <w:fldChar w:fldCharType="end"/>
            </w:r>
          </w:p>
          <w:p w:rsidR="00BD70E1" w:rsidRPr="001543F9" w:rsidRDefault="00830A23" w:rsidP="00AE6877">
            <w:pPr>
              <w:pStyle w:val="MiniTOCItem"/>
            </w:pPr>
            <w:hyperlink w:anchor="O_90128" w:history="1">
              <w:r w:rsidR="001543F9" w:rsidRPr="001543F9">
                <w:t>Checking Additional Information</w:t>
              </w:r>
            </w:hyperlink>
            <w:r w:rsidR="001543F9" w:rsidRPr="001543F9">
              <w:tab/>
            </w:r>
            <w:r w:rsidR="001543F9" w:rsidRPr="001543F9">
              <w:fldChar w:fldCharType="begin"/>
            </w:r>
            <w:r w:rsidR="00AE6877" w:rsidRPr="001543F9">
              <w:instrText>PAGEREF O_90128 \h</w:instrText>
            </w:r>
            <w:r w:rsidR="001543F9" w:rsidRPr="001543F9">
              <w:fldChar w:fldCharType="separate"/>
            </w:r>
            <w:r w:rsidR="0048640B">
              <w:rPr>
                <w:noProof/>
              </w:rPr>
              <w:t>49</w:t>
            </w:r>
            <w:r w:rsidR="001543F9" w:rsidRPr="001543F9">
              <w:fldChar w:fldCharType="end"/>
            </w:r>
          </w:p>
          <w:p w:rsidR="00BD70E1" w:rsidRPr="001543F9" w:rsidRDefault="00830A23" w:rsidP="00AE6877">
            <w:pPr>
              <w:pStyle w:val="MiniTOCItem"/>
            </w:pPr>
            <w:hyperlink w:anchor="O_90130" w:history="1">
              <w:r w:rsidR="001543F9" w:rsidRPr="001543F9">
                <w:t>Checking Special Educational Needs Information</w:t>
              </w:r>
            </w:hyperlink>
            <w:r w:rsidR="001543F9" w:rsidRPr="001543F9">
              <w:tab/>
            </w:r>
            <w:r w:rsidR="001543F9" w:rsidRPr="001543F9">
              <w:fldChar w:fldCharType="begin"/>
            </w:r>
            <w:r w:rsidR="00AE6877" w:rsidRPr="001543F9">
              <w:instrText>PAGEREF O_90130 \h</w:instrText>
            </w:r>
            <w:r w:rsidR="001543F9" w:rsidRPr="001543F9">
              <w:fldChar w:fldCharType="separate"/>
            </w:r>
            <w:r w:rsidR="0048640B">
              <w:rPr>
                <w:noProof/>
              </w:rPr>
              <w:t>50</w:t>
            </w:r>
            <w:r w:rsidR="001543F9" w:rsidRPr="001543F9">
              <w:fldChar w:fldCharType="end"/>
            </w:r>
          </w:p>
          <w:p w:rsidR="00BD70E1" w:rsidRPr="001543F9" w:rsidRDefault="00830A23" w:rsidP="00AE6877">
            <w:pPr>
              <w:pStyle w:val="MiniTOCItem"/>
            </w:pPr>
            <w:hyperlink w:anchor="O_90131" w:history="1">
              <w:r w:rsidR="001543F9" w:rsidRPr="001543F9">
                <w:t>Preparing Exclusions Information</w:t>
              </w:r>
            </w:hyperlink>
            <w:r w:rsidR="001543F9" w:rsidRPr="001543F9">
              <w:tab/>
            </w:r>
            <w:r w:rsidR="001543F9" w:rsidRPr="001543F9">
              <w:fldChar w:fldCharType="begin"/>
            </w:r>
            <w:r w:rsidR="00AE6877" w:rsidRPr="001543F9">
              <w:instrText>PAGEREF O_90131 \h</w:instrText>
            </w:r>
            <w:r w:rsidR="001543F9" w:rsidRPr="001543F9">
              <w:fldChar w:fldCharType="separate"/>
            </w:r>
            <w:r w:rsidR="0048640B">
              <w:rPr>
                <w:noProof/>
              </w:rPr>
              <w:t>53</w:t>
            </w:r>
            <w:r w:rsidR="001543F9" w:rsidRPr="001543F9">
              <w:fldChar w:fldCharType="end"/>
            </w:r>
          </w:p>
          <w:p w:rsidR="00BD70E1" w:rsidRPr="001543F9" w:rsidRDefault="00830A23" w:rsidP="00AE6877">
            <w:pPr>
              <w:pStyle w:val="MiniTOCItem"/>
            </w:pPr>
            <w:hyperlink w:anchor="O_108622" w:history="1">
              <w:r w:rsidR="001543F9" w:rsidRPr="001543F9">
                <w:t>Updating Students with Top-Up Funding</w:t>
              </w:r>
            </w:hyperlink>
            <w:r w:rsidR="001543F9" w:rsidRPr="001543F9">
              <w:tab/>
            </w:r>
            <w:r w:rsidR="001543F9" w:rsidRPr="001543F9">
              <w:fldChar w:fldCharType="begin"/>
            </w:r>
            <w:r w:rsidR="00AE6877" w:rsidRPr="001543F9">
              <w:instrText>PAGEREF O_108622 \h</w:instrText>
            </w:r>
            <w:r w:rsidR="001543F9" w:rsidRPr="001543F9">
              <w:fldChar w:fldCharType="separate"/>
            </w:r>
            <w:r w:rsidR="0048640B">
              <w:rPr>
                <w:noProof/>
              </w:rPr>
              <w:t>56</w:t>
            </w:r>
            <w:r w:rsidR="001543F9" w:rsidRPr="001543F9">
              <w:fldChar w:fldCharType="end"/>
            </w:r>
          </w:p>
          <w:p w:rsidR="00BD70E1" w:rsidRPr="001543F9" w:rsidRDefault="00830A23" w:rsidP="00AE6877">
            <w:pPr>
              <w:pStyle w:val="MiniTOCItem"/>
            </w:pPr>
            <w:hyperlink w:anchor="O_108623" w:history="1">
              <w:r w:rsidR="001543F9" w:rsidRPr="001543F9">
                <w:t>Updating Students Post Looked After Arrangements</w:t>
              </w:r>
            </w:hyperlink>
            <w:r w:rsidR="001543F9" w:rsidRPr="001543F9">
              <w:tab/>
            </w:r>
            <w:r w:rsidR="001543F9" w:rsidRPr="001543F9">
              <w:fldChar w:fldCharType="begin"/>
            </w:r>
            <w:r w:rsidR="00AE6877" w:rsidRPr="001543F9">
              <w:instrText>PAGEREF O_108623 \h</w:instrText>
            </w:r>
            <w:r w:rsidR="001543F9" w:rsidRPr="001543F9">
              <w:fldChar w:fldCharType="separate"/>
            </w:r>
            <w:r w:rsidR="0048640B">
              <w:rPr>
                <w:noProof/>
              </w:rPr>
              <w:t>57</w:t>
            </w:r>
            <w:r w:rsidR="001543F9" w:rsidRPr="001543F9">
              <w:fldChar w:fldCharType="end"/>
            </w:r>
          </w:p>
          <w:p w:rsidR="00BD70E1" w:rsidRPr="001543F9" w:rsidRDefault="00830A23" w:rsidP="00AE6877">
            <w:pPr>
              <w:pStyle w:val="MiniTOCItem"/>
            </w:pPr>
            <w:hyperlink w:anchor="O_103723" w:history="1">
              <w:r w:rsidR="001543F9" w:rsidRPr="001543F9">
                <w:t>Preparing Termly Attendance Information</w:t>
              </w:r>
            </w:hyperlink>
            <w:r w:rsidR="001543F9" w:rsidRPr="001543F9">
              <w:tab/>
            </w:r>
            <w:r w:rsidR="001543F9" w:rsidRPr="001543F9">
              <w:fldChar w:fldCharType="begin"/>
            </w:r>
            <w:r w:rsidR="00AE6877" w:rsidRPr="001543F9">
              <w:instrText>PAGEREF O_103723 \h</w:instrText>
            </w:r>
            <w:r w:rsidR="001543F9" w:rsidRPr="001543F9">
              <w:fldChar w:fldCharType="separate"/>
            </w:r>
            <w:r w:rsidR="0048640B">
              <w:rPr>
                <w:noProof/>
              </w:rPr>
              <w:t>60</w:t>
            </w:r>
            <w:r w:rsidR="001543F9" w:rsidRPr="001543F9">
              <w:fldChar w:fldCharType="end"/>
            </w:r>
          </w:p>
          <w:p w:rsidR="00BD70E1" w:rsidRPr="001543F9" w:rsidRDefault="00830A23" w:rsidP="00AE6877">
            <w:pPr>
              <w:pStyle w:val="MiniTOCItem"/>
            </w:pPr>
            <w:hyperlink w:anchor="O_89183" w:history="1">
              <w:r w:rsidR="001543F9" w:rsidRPr="001543F9">
                <w:t>Preparing Post 16 Information in Course Manager</w:t>
              </w:r>
            </w:hyperlink>
            <w:r w:rsidR="001543F9" w:rsidRPr="001543F9">
              <w:tab/>
            </w:r>
            <w:r w:rsidR="001543F9" w:rsidRPr="001543F9">
              <w:fldChar w:fldCharType="begin"/>
            </w:r>
            <w:r w:rsidR="00AE6877" w:rsidRPr="001543F9">
              <w:instrText>PAGEREF O_89183 \h</w:instrText>
            </w:r>
            <w:r w:rsidR="001543F9" w:rsidRPr="001543F9">
              <w:fldChar w:fldCharType="separate"/>
            </w:r>
            <w:r w:rsidR="0048640B">
              <w:rPr>
                <w:noProof/>
              </w:rPr>
              <w:t>60</w:t>
            </w:r>
            <w:r w:rsidR="001543F9" w:rsidRPr="001543F9">
              <w:fldChar w:fldCharType="end"/>
            </w:r>
          </w:p>
        </w:tc>
      </w:tr>
    </w:tbl>
    <w:p w:rsidR="00BD70E1" w:rsidRPr="001543F9" w:rsidRDefault="001543F9" w:rsidP="00AE6877">
      <w:pPr>
        <w:pStyle w:val="Heading2"/>
      </w:pPr>
      <w:bookmarkStart w:id="94" w:name="O_103746"/>
      <w:bookmarkStart w:id="95" w:name="_Toc518294317"/>
      <w:bookmarkEnd w:id="94"/>
      <w:r w:rsidRPr="001543F9">
        <w:t>C</w:t>
      </w:r>
      <w:r w:rsidRPr="001543F9">
        <w:fldChar w:fldCharType="begin"/>
      </w:r>
      <w:r w:rsidR="00AE6877" w:rsidRPr="001543F9">
        <w:instrText>XE "student’s basic detail"</w:instrText>
      </w:r>
      <w:r w:rsidRPr="001543F9">
        <w:fldChar w:fldCharType="end"/>
      </w:r>
      <w:r w:rsidRPr="001543F9">
        <w:fldChar w:fldCharType="begin"/>
      </w:r>
      <w:r w:rsidR="00AE6877" w:rsidRPr="001543F9">
        <w:instrText>XE "basic details (student)"</w:instrText>
      </w:r>
      <w:r w:rsidRPr="001543F9">
        <w:fldChar w:fldCharType="end"/>
      </w:r>
      <w:r w:rsidRPr="001543F9">
        <w:t>hecking Student Details</w:t>
      </w:r>
      <w:bookmarkEnd w:id="95"/>
    </w:p>
    <w:p w:rsidR="00BD70E1" w:rsidRPr="001543F9" w:rsidRDefault="001543F9" w:rsidP="00AE6877">
      <w:pPr>
        <w:pStyle w:val="BodyText"/>
      </w:pPr>
      <w:r w:rsidRPr="001543F9">
        <w:t>Before starting the School Census return, check that all on-roll students are recorded in SIMS and that as far as possible the information is up</w:t>
      </w:r>
      <w:r w:rsidRPr="001543F9">
        <w:noBreakHyphen/>
        <w:t>to</w:t>
      </w:r>
      <w:r w:rsidRPr="001543F9">
        <w:noBreakHyphen/>
        <w:t>date and accurate. Ensure that:</w:t>
      </w:r>
    </w:p>
    <w:p w:rsidR="00BD70E1" w:rsidRPr="001543F9" w:rsidRDefault="001543F9" w:rsidP="00AE6877">
      <w:pPr>
        <w:pStyle w:val="ListBullet2"/>
      </w:pPr>
      <w:r w:rsidRPr="001543F9">
        <w:t xml:space="preserve">new students records have been added (for more information, please refer to the </w:t>
      </w:r>
      <w:r w:rsidRPr="001543F9">
        <w:rPr>
          <w:rStyle w:val="Italics"/>
        </w:rPr>
        <w:t>Recording a New Pupil/Student</w:t>
      </w:r>
      <w:r w:rsidRPr="001543F9">
        <w:t xml:space="preserve"> section in the </w:t>
      </w:r>
      <w:r w:rsidRPr="001543F9">
        <w:rPr>
          <w:rStyle w:val="Italics"/>
        </w:rPr>
        <w:t>Managing Pupil/Student</w:t>
      </w:r>
      <w:r w:rsidRPr="001543F9">
        <w:t xml:space="preserve"> handbook).</w:t>
      </w:r>
    </w:p>
    <w:p w:rsidR="00BD70E1" w:rsidRPr="001543F9" w:rsidRDefault="001543F9" w:rsidP="00AE6877">
      <w:pPr>
        <w:pStyle w:val="ListBullet2"/>
      </w:pPr>
      <w:r w:rsidRPr="001543F9">
        <w:t xml:space="preserve">any leavers have been </w:t>
      </w:r>
      <w:r w:rsidRPr="001543F9">
        <w:rPr>
          <w:rStyle w:val="HotSpot"/>
        </w:rPr>
        <w:t>recorded as such</w:t>
      </w:r>
      <w:bookmarkStart w:id="96" w:name="H_127528"/>
      <w:bookmarkEnd w:id="96"/>
      <w:r w:rsidRPr="001543F9">
        <w:t xml:space="preserve"> (</w:t>
      </w:r>
      <w:r>
        <w:t xml:space="preserve">please see </w:t>
      </w:r>
      <w:hyperlink w:anchor="O_90110" w:history="1">
        <w:r w:rsidRPr="00F266FB">
          <w:rPr>
            <w:rStyle w:val="HotSpot"/>
            <w:i/>
          </w:rPr>
          <w:t>Recording Leavers and Re-Admissions</w:t>
        </w:r>
      </w:hyperlink>
      <w:r>
        <w:t xml:space="preserve"> on page</w:t>
      </w:r>
      <w:r w:rsidRPr="001543F9">
        <w:t xml:space="preserve"> </w:t>
      </w:r>
      <w:r w:rsidRPr="00F266FB">
        <w:rPr>
          <w:i/>
        </w:rPr>
        <w:fldChar w:fldCharType="begin"/>
      </w:r>
      <w:r w:rsidR="00AE6877" w:rsidRPr="00F266FB">
        <w:rPr>
          <w:i/>
        </w:rPr>
        <w:instrText>PAGEREF O_90110 \h</w:instrText>
      </w:r>
      <w:r w:rsidRPr="00F266FB">
        <w:rPr>
          <w:i/>
        </w:rPr>
      </w:r>
      <w:r w:rsidRPr="00F266FB">
        <w:rPr>
          <w:i/>
        </w:rPr>
        <w:fldChar w:fldCharType="separate"/>
      </w:r>
      <w:r w:rsidR="0048640B">
        <w:rPr>
          <w:i/>
          <w:noProof/>
        </w:rPr>
        <w:t>26</w:t>
      </w:r>
      <w:r w:rsidRPr="00F266FB">
        <w:rPr>
          <w:i/>
        </w:rPr>
        <w:fldChar w:fldCharType="end"/>
      </w:r>
      <w:r w:rsidRPr="001543F9">
        <w:t>).</w:t>
      </w:r>
    </w:p>
    <w:p w:rsidR="00BD70E1" w:rsidRPr="001543F9" w:rsidRDefault="001543F9" w:rsidP="00AE6877">
      <w:pPr>
        <w:pStyle w:val="IndNote"/>
      </w:pPr>
      <w:r w:rsidRPr="001543F9">
        <w:rPr>
          <w:rStyle w:val="NoteHeader"/>
        </w:rPr>
        <w:t xml:space="preserve">NOTE: </w:t>
      </w:r>
      <w:r w:rsidRPr="001543F9">
        <w:t>Ensure that a student’s first language and boarder status are entered before they are recorded as a leaver.</w:t>
      </w:r>
    </w:p>
    <w:p w:rsidR="00BD70E1" w:rsidRPr="001543F9" w:rsidRDefault="001543F9" w:rsidP="00AE6877">
      <w:pPr>
        <w:pStyle w:val="ListBullet2"/>
      </w:pPr>
      <w:r w:rsidRPr="001543F9">
        <w:t xml:space="preserve">any duplicate student records </w:t>
      </w:r>
      <w:r w:rsidRPr="001543F9">
        <w:rPr>
          <w:rStyle w:val="HotSpot"/>
        </w:rPr>
        <w:t>have been deleted</w:t>
      </w:r>
      <w:bookmarkStart w:id="97" w:name="H_127529"/>
      <w:bookmarkEnd w:id="97"/>
      <w:r w:rsidRPr="001543F9">
        <w:t xml:space="preserve"> (</w:t>
      </w:r>
      <w:r>
        <w:t xml:space="preserve">please see </w:t>
      </w:r>
      <w:hyperlink w:anchor="O_88919" w:history="1">
        <w:r w:rsidRPr="00F266FB">
          <w:rPr>
            <w:rStyle w:val="HotSpot"/>
            <w:i/>
          </w:rPr>
          <w:t>Deleting Student Records Entered in Error</w:t>
        </w:r>
      </w:hyperlink>
      <w:r>
        <w:t xml:space="preserve"> on page</w:t>
      </w:r>
      <w:r w:rsidRPr="001543F9">
        <w:t xml:space="preserve"> </w:t>
      </w:r>
      <w:r w:rsidRPr="00F266FB">
        <w:rPr>
          <w:i/>
          <w:color w:val="000000"/>
          <w:szCs w:val="24"/>
        </w:rPr>
        <w:fldChar w:fldCharType="begin"/>
      </w:r>
      <w:r w:rsidR="00AE6877" w:rsidRPr="00F266FB">
        <w:rPr>
          <w:i/>
          <w:color w:val="000000"/>
          <w:szCs w:val="24"/>
        </w:rPr>
        <w:instrText>PAGEREF O_88919 \h</w:instrText>
      </w:r>
      <w:r w:rsidRPr="00F266FB">
        <w:rPr>
          <w:i/>
          <w:color w:val="000000"/>
          <w:szCs w:val="24"/>
        </w:rPr>
      </w:r>
      <w:r w:rsidRPr="00F266FB">
        <w:rPr>
          <w:i/>
          <w:color w:val="000000"/>
          <w:szCs w:val="24"/>
        </w:rPr>
        <w:fldChar w:fldCharType="separate"/>
      </w:r>
      <w:r w:rsidR="0048640B">
        <w:rPr>
          <w:i/>
          <w:noProof/>
          <w:color w:val="000000"/>
          <w:szCs w:val="24"/>
        </w:rPr>
        <w:t>30</w:t>
      </w:r>
      <w:r w:rsidRPr="00F266FB">
        <w:rPr>
          <w:i/>
          <w:color w:val="000000"/>
          <w:szCs w:val="24"/>
        </w:rPr>
        <w:fldChar w:fldCharType="end"/>
      </w:r>
      <w:r w:rsidRPr="001543F9">
        <w:t>).</w:t>
      </w:r>
    </w:p>
    <w:p w:rsidR="00BD70E1" w:rsidRPr="001543F9" w:rsidRDefault="001543F9" w:rsidP="00AE6877">
      <w:pPr>
        <w:pStyle w:val="ListBullet2"/>
      </w:pPr>
      <w:r w:rsidRPr="001543F9">
        <w:t>part-time details have been checked/updated.</w:t>
      </w:r>
    </w:p>
    <w:p w:rsidR="00BD70E1" w:rsidRPr="001543F9" w:rsidRDefault="001543F9" w:rsidP="00AE6877">
      <w:pPr>
        <w:pStyle w:val="ListBullet2"/>
      </w:pPr>
      <w:r w:rsidRPr="001543F9">
        <w:t>student details have been updated where required.</w:t>
      </w:r>
    </w:p>
    <w:p w:rsidR="00BD70E1" w:rsidRPr="001543F9" w:rsidRDefault="001543F9" w:rsidP="00AE6877">
      <w:pPr>
        <w:pStyle w:val="BodyText"/>
      </w:pPr>
      <w:r w:rsidRPr="001543F9">
        <w:t xml:space="preserve">The following sections in this guide provide additional information and specific instructions on checking and editing student level data. Some of this data can be checked/updated using the Bulk Update </w:t>
      </w:r>
      <w:r w:rsidRPr="001543F9">
        <w:rPr>
          <w:rStyle w:val="HotSpot"/>
        </w:rPr>
        <w:t>routine</w:t>
      </w:r>
      <w:bookmarkStart w:id="98" w:name="H_88854"/>
      <w:bookmarkEnd w:id="98"/>
      <w:r w:rsidRPr="001543F9">
        <w:t xml:space="preserve"> (</w:t>
      </w:r>
      <w:r>
        <w:t xml:space="preserve">please see </w:t>
      </w:r>
      <w:hyperlink w:anchor="O_90107" w:history="1">
        <w:r w:rsidRPr="00F266FB">
          <w:rPr>
            <w:rStyle w:val="HotSpot"/>
            <w:i/>
          </w:rPr>
          <w:t>Updating Information Using the Bulk Update Routine</w:t>
        </w:r>
      </w:hyperlink>
      <w:r>
        <w:t xml:space="preserve"> on page</w:t>
      </w:r>
      <w:r w:rsidRPr="001543F9">
        <w:t xml:space="preserve"> </w:t>
      </w:r>
      <w:r w:rsidRPr="00F266FB">
        <w:rPr>
          <w:i/>
          <w:color w:val="000000"/>
          <w:szCs w:val="24"/>
        </w:rPr>
        <w:fldChar w:fldCharType="begin"/>
      </w:r>
      <w:r w:rsidR="00AE6877" w:rsidRPr="00F266FB">
        <w:rPr>
          <w:i/>
          <w:color w:val="000000"/>
          <w:szCs w:val="24"/>
        </w:rPr>
        <w:instrText>PAGEREF O_90107 \h</w:instrText>
      </w:r>
      <w:r w:rsidRPr="00F266FB">
        <w:rPr>
          <w:i/>
          <w:color w:val="000000"/>
          <w:szCs w:val="24"/>
        </w:rPr>
      </w:r>
      <w:r w:rsidRPr="00F266FB">
        <w:rPr>
          <w:i/>
          <w:color w:val="000000"/>
          <w:szCs w:val="24"/>
        </w:rPr>
        <w:fldChar w:fldCharType="separate"/>
      </w:r>
      <w:r w:rsidR="0048640B">
        <w:rPr>
          <w:i/>
          <w:noProof/>
          <w:color w:val="000000"/>
          <w:szCs w:val="24"/>
        </w:rPr>
        <w:t>22</w:t>
      </w:r>
      <w:r w:rsidRPr="00F266FB">
        <w:rPr>
          <w:i/>
          <w:color w:val="000000"/>
          <w:szCs w:val="24"/>
        </w:rPr>
        <w:fldChar w:fldCharType="end"/>
      </w:r>
      <w:r w:rsidRPr="001543F9">
        <w:t>).</w:t>
      </w:r>
    </w:p>
    <w:p w:rsidR="00BD70E1" w:rsidRPr="001543F9" w:rsidRDefault="001543F9" w:rsidP="00AE6877">
      <w:pPr>
        <w:pStyle w:val="BodyText"/>
      </w:pPr>
      <w:r w:rsidRPr="001543F9">
        <w:lastRenderedPageBreak/>
        <w:t xml:space="preserve">When you have upgraded to the SIMS 2018 Summer Release (7.182), you are strongly advised to carry out one or more dry runs in order to identify any validation errors and queries that must be resolved before the return </w:t>
      </w:r>
      <w:r w:rsidRPr="001543F9">
        <w:rPr>
          <w:rStyle w:val="HotSpot"/>
        </w:rPr>
        <w:t>is submitted</w:t>
      </w:r>
      <w:bookmarkStart w:id="99" w:name="H_89105"/>
      <w:bookmarkEnd w:id="99"/>
      <w:r w:rsidRPr="001543F9">
        <w:t xml:space="preserve"> (</w:t>
      </w:r>
      <w:r>
        <w:t xml:space="preserve">please see </w:t>
      </w:r>
      <w:hyperlink w:anchor="O_87968" w:history="1">
        <w:r w:rsidRPr="00F266FB">
          <w:rPr>
            <w:rStyle w:val="HotSpot"/>
            <w:i/>
          </w:rPr>
          <w:t>Why Carry out a Dry Run?</w:t>
        </w:r>
      </w:hyperlink>
      <w:r>
        <w:t xml:space="preserve"> on page</w:t>
      </w:r>
      <w:r w:rsidRPr="001543F9">
        <w:t xml:space="preserve"> </w:t>
      </w:r>
      <w:r w:rsidRPr="00F266FB">
        <w:rPr>
          <w:i/>
        </w:rPr>
        <w:fldChar w:fldCharType="begin"/>
      </w:r>
      <w:r w:rsidR="00AE6877" w:rsidRPr="00F266FB">
        <w:rPr>
          <w:i/>
        </w:rPr>
        <w:instrText>PAGEREF O_87968 \h</w:instrText>
      </w:r>
      <w:r w:rsidRPr="00F266FB">
        <w:rPr>
          <w:i/>
        </w:rPr>
      </w:r>
      <w:r w:rsidRPr="00F266FB">
        <w:rPr>
          <w:i/>
        </w:rPr>
        <w:fldChar w:fldCharType="separate"/>
      </w:r>
      <w:r w:rsidR="0048640B">
        <w:rPr>
          <w:i/>
          <w:noProof/>
        </w:rPr>
        <w:t>9</w:t>
      </w:r>
      <w:r w:rsidRPr="00F266FB">
        <w:rPr>
          <w:i/>
        </w:rPr>
        <w:fldChar w:fldCharType="end"/>
      </w:r>
      <w:r w:rsidRPr="001543F9">
        <w:t>).</w:t>
      </w:r>
    </w:p>
    <w:p w:rsidR="00BD70E1" w:rsidRPr="001543F9" w:rsidRDefault="001543F9" w:rsidP="00AE6877">
      <w:pPr>
        <w:pStyle w:val="Heading2"/>
      </w:pPr>
      <w:bookmarkStart w:id="100" w:name="O_90107"/>
      <w:bookmarkStart w:id="101" w:name="_Toc518294318"/>
      <w:bookmarkEnd w:id="100"/>
      <w:r w:rsidRPr="001543F9">
        <w:t>U</w:t>
      </w:r>
      <w:r w:rsidRPr="001543F9">
        <w:fldChar w:fldCharType="begin"/>
      </w:r>
      <w:r w:rsidR="00AE6877" w:rsidRPr="001543F9">
        <w:instrText>XE "bulk update process:examples"</w:instrText>
      </w:r>
      <w:r w:rsidRPr="001543F9">
        <w:fldChar w:fldCharType="end"/>
      </w:r>
      <w:r w:rsidRPr="001543F9">
        <w:fldChar w:fldCharType="begin"/>
      </w:r>
      <w:r w:rsidR="00AE6877" w:rsidRPr="001543F9">
        <w:instrText>XE "bulk update process:using"</w:instrText>
      </w:r>
      <w:r w:rsidRPr="001543F9">
        <w:fldChar w:fldCharType="end"/>
      </w:r>
      <w:r w:rsidRPr="001543F9">
        <w:fldChar w:fldCharType="begin"/>
      </w:r>
      <w:r w:rsidR="00AE6877" w:rsidRPr="001543F9">
        <w:instrText>XE "first language"</w:instrText>
      </w:r>
      <w:r w:rsidRPr="001543F9">
        <w:fldChar w:fldCharType="end"/>
      </w:r>
      <w:r w:rsidRPr="001543F9">
        <w:t>pdating Information Using the Bulk Update Routine</w:t>
      </w:r>
      <w:bookmarkEnd w:id="101"/>
    </w:p>
    <w:p w:rsidR="00BD70E1" w:rsidRPr="001543F9" w:rsidRDefault="001543F9" w:rsidP="00AE6877">
      <w:pPr>
        <w:pStyle w:val="BodyText"/>
      </w:pPr>
      <w:r w:rsidRPr="001543F9">
        <w:t>To prevent validation errors from occurring, it is advisable to check your SIMS data for accuracy before the return is created and validated.</w:t>
      </w:r>
    </w:p>
    <w:p w:rsidR="00BD70E1" w:rsidRPr="001543F9" w:rsidRDefault="001543F9" w:rsidP="00AE6877">
      <w:pPr>
        <w:pStyle w:val="BodyText"/>
      </w:pPr>
      <w:r w:rsidRPr="001543F9">
        <w:t>Many items can be checked using the Bulk Update routine. This functionality enables you to search for missing or invalid data then update in bulk. For example, it is possible to search for all students who do not have a First Language recorded against their name. From the students found, a value can be assigned to all or several students. This prevents the need to enter/change values manually for individual students.</w:t>
      </w:r>
    </w:p>
    <w:p w:rsidR="00BD70E1" w:rsidRPr="001543F9" w:rsidRDefault="001543F9" w:rsidP="00AE6877">
      <w:pPr>
        <w:pStyle w:val="ListNumber"/>
        <w:keepNext/>
        <w:numPr>
          <w:ilvl w:val="0"/>
          <w:numId w:val="32"/>
        </w:numPr>
      </w:pPr>
      <w:r w:rsidRPr="001543F9">
        <w:t xml:space="preserve">Select </w:t>
      </w:r>
      <w:r w:rsidRPr="001543F9">
        <w:rPr>
          <w:rStyle w:val="MenuRoutes"/>
        </w:rPr>
        <w:t xml:space="preserve">Routines | </w:t>
      </w:r>
      <w:r w:rsidRPr="001543F9">
        <w:rPr>
          <w:rStyle w:val="PupilorStudentAttendanceorLessonMonitorcomponents"/>
        </w:rPr>
        <w:t xml:space="preserve">Student </w:t>
      </w:r>
      <w:r w:rsidRPr="001543F9">
        <w:rPr>
          <w:rStyle w:val="MenuRoutes"/>
        </w:rPr>
        <w:t>| Bulk Update</w:t>
      </w:r>
      <w:r w:rsidRPr="001543F9">
        <w:t xml:space="preserve"> to display the </w:t>
      </w:r>
      <w:r w:rsidRPr="001543F9">
        <w:rPr>
          <w:rStyle w:val="ScreenLabels"/>
        </w:rPr>
        <w:t xml:space="preserve">Bulk update </w:t>
      </w:r>
      <w:r w:rsidRPr="001543F9">
        <w:rPr>
          <w:rStyle w:val="PupilorStudentAttendanceorLessonMonitorcomponents"/>
        </w:rPr>
        <w:t xml:space="preserve">Student </w:t>
      </w:r>
      <w:r w:rsidRPr="001543F9">
        <w:t>browser.</w:t>
      </w:r>
    </w:p>
    <w:p w:rsidR="00BD70E1" w:rsidRPr="001543F9" w:rsidRDefault="00791E4D" w:rsidP="001543F9">
      <w:pPr>
        <w:pStyle w:val="GraphicsNoReplace"/>
      </w:pPr>
      <w:bookmarkStart w:id="102" w:name="O_90191"/>
      <w:r>
        <w:pict>
          <v:shape id="_x0000_i1069" type="#_x0000_t75" style="width:381.9pt;height:91.4pt" o:bordertopcolor="this" o:borderleftcolor="this" o:borderbottomcolor="this" o:borderrightcolor="this">
            <v:imagedata r:id="rId58" o:title=""/>
            <o:lock v:ext="edit" aspectratio="f"/>
            <w10:bordertop type="single" width="4"/>
            <w10:borderleft type="single" width="4"/>
            <w10:borderbottom type="single" width="4"/>
            <w10:borderright type="single" width="4"/>
          </v:shape>
        </w:pict>
      </w:r>
      <w:bookmarkEnd w:id="102"/>
    </w:p>
    <w:p w:rsidR="00BD70E1" w:rsidRPr="001543F9" w:rsidRDefault="001543F9" w:rsidP="00AE6877">
      <w:pPr>
        <w:pStyle w:val="ListNumber"/>
      </w:pPr>
      <w:r w:rsidRPr="001543F9">
        <w:t xml:space="preserve">In the </w:t>
      </w:r>
      <w:r w:rsidRPr="001543F9">
        <w:rPr>
          <w:rStyle w:val="ScreenLabels"/>
        </w:rPr>
        <w:t>Bulk Update</w:t>
      </w:r>
      <w:r w:rsidRPr="001543F9">
        <w:t xml:space="preserve"> panel, select the required </w:t>
      </w:r>
      <w:r w:rsidRPr="001543F9">
        <w:rPr>
          <w:rStyle w:val="ScreenLabels"/>
        </w:rPr>
        <w:t>Group Type</w:t>
      </w:r>
      <w:r w:rsidRPr="001543F9">
        <w:t xml:space="preserve"> and </w:t>
      </w:r>
      <w:r w:rsidRPr="001543F9">
        <w:rPr>
          <w:rStyle w:val="ScreenLabels"/>
        </w:rPr>
        <w:t>Group</w:t>
      </w:r>
      <w:r w:rsidRPr="001543F9">
        <w:t xml:space="preserve"> from the drop-down lists.</w:t>
      </w:r>
    </w:p>
    <w:p w:rsidR="00BD70E1" w:rsidRPr="001543F9" w:rsidRDefault="001543F9" w:rsidP="00AE6877">
      <w:pPr>
        <w:pStyle w:val="ListContinue"/>
      </w:pPr>
      <w:r w:rsidRPr="001543F9">
        <w:t xml:space="preserve">The </w:t>
      </w:r>
      <w:r w:rsidRPr="001543F9">
        <w:rPr>
          <w:rStyle w:val="ScreenLabels"/>
        </w:rPr>
        <w:t>Group Type</w:t>
      </w:r>
      <w:r w:rsidRPr="001543F9">
        <w:t xml:space="preserve"> indicates the type of group to list while the </w:t>
      </w:r>
      <w:r w:rsidRPr="001543F9">
        <w:rPr>
          <w:rStyle w:val="ScreenLabels"/>
        </w:rPr>
        <w:t>Group</w:t>
      </w:r>
      <w:r w:rsidRPr="001543F9">
        <w:t xml:space="preserve"> enables the specific group of students to be listed. For example, selecting a </w:t>
      </w:r>
      <w:r w:rsidRPr="001543F9">
        <w:rPr>
          <w:rStyle w:val="ScreenLabels"/>
        </w:rPr>
        <w:t>Group Type</w:t>
      </w:r>
      <w:r w:rsidRPr="001543F9">
        <w:t xml:space="preserve"> of </w:t>
      </w:r>
      <w:r w:rsidRPr="001543F9">
        <w:rPr>
          <w:rStyle w:val="ScreenLabels"/>
        </w:rPr>
        <w:t>Year Group</w:t>
      </w:r>
      <w:r w:rsidRPr="001543F9">
        <w:t xml:space="preserve"> enables a specific year to be selected from the </w:t>
      </w:r>
      <w:r w:rsidRPr="001543F9">
        <w:rPr>
          <w:rStyle w:val="ScreenLabels"/>
        </w:rPr>
        <w:t>Group</w:t>
      </w:r>
      <w:r w:rsidRPr="001543F9">
        <w:t xml:space="preserve"> drop-down list, such as </w:t>
      </w:r>
      <w:r w:rsidRPr="001543F9">
        <w:rPr>
          <w:rStyle w:val="ScreenLabels"/>
        </w:rPr>
        <w:t>Year 8</w:t>
      </w:r>
      <w:r w:rsidRPr="001543F9">
        <w:t>.</w:t>
      </w:r>
    </w:p>
    <w:p w:rsidR="00BD70E1" w:rsidRPr="001543F9" w:rsidRDefault="001543F9" w:rsidP="00AE6877">
      <w:pPr>
        <w:pStyle w:val="ListContinue"/>
      </w:pPr>
      <w:r w:rsidRPr="001543F9">
        <w:t xml:space="preserve">If searching for missing information, select the particular data field from the </w:t>
      </w:r>
      <w:r w:rsidRPr="001543F9">
        <w:rPr>
          <w:rStyle w:val="ScreenLabels"/>
        </w:rPr>
        <w:t>Group Type</w:t>
      </w:r>
      <w:r w:rsidRPr="001543F9">
        <w:t xml:space="preserve"> drop-down list, such as </w:t>
      </w:r>
      <w:r w:rsidRPr="001543F9">
        <w:rPr>
          <w:rStyle w:val="ScreenLabels"/>
        </w:rPr>
        <w:t>First Language</w:t>
      </w:r>
      <w:r w:rsidRPr="001543F9">
        <w:t xml:space="preserve">, and then select a specific </w:t>
      </w:r>
      <w:r w:rsidRPr="001543F9">
        <w:rPr>
          <w:rStyle w:val="ScreenLabels"/>
        </w:rPr>
        <w:t>Group</w:t>
      </w:r>
      <w:r w:rsidRPr="001543F9">
        <w:t xml:space="preserve">, such as </w:t>
      </w:r>
      <w:r w:rsidRPr="001543F9">
        <w:rPr>
          <w:rStyle w:val="ScreenLabels"/>
        </w:rPr>
        <w:t>&lt;NONE&gt;</w:t>
      </w:r>
      <w:r w:rsidRPr="001543F9">
        <w:t>.</w:t>
      </w:r>
    </w:p>
    <w:p w:rsidR="00BD70E1" w:rsidRPr="001543F9" w:rsidRDefault="001543F9" w:rsidP="00AE6877">
      <w:pPr>
        <w:pStyle w:val="ListContinue"/>
      </w:pPr>
      <w:r w:rsidRPr="001543F9">
        <w:t xml:space="preserve">It is also possible to use this functionality to review the data entered for all the students in the school. This is achieved by selecting </w:t>
      </w:r>
      <w:r w:rsidRPr="001543F9">
        <w:rPr>
          <w:rStyle w:val="ScreenLabels"/>
        </w:rPr>
        <w:t>Year Group</w:t>
      </w:r>
      <w:r w:rsidRPr="001543F9">
        <w:t xml:space="preserve"> from the </w:t>
      </w:r>
      <w:r w:rsidRPr="001543F9">
        <w:rPr>
          <w:rStyle w:val="ScreenLabels"/>
        </w:rPr>
        <w:t>Group Type</w:t>
      </w:r>
      <w:r w:rsidRPr="001543F9">
        <w:t xml:space="preserve"> drop-down list and </w:t>
      </w:r>
      <w:r w:rsidRPr="001543F9">
        <w:rPr>
          <w:rStyle w:val="ScreenLabels"/>
        </w:rPr>
        <w:t>&lt;ANY&gt;</w:t>
      </w:r>
      <w:r w:rsidRPr="001543F9">
        <w:t xml:space="preserve"> from the </w:t>
      </w:r>
      <w:r w:rsidRPr="001543F9">
        <w:rPr>
          <w:rStyle w:val="ScreenLabels"/>
        </w:rPr>
        <w:t>Group</w:t>
      </w:r>
      <w:r w:rsidRPr="001543F9">
        <w:t xml:space="preserve"> drop-down list and then selecting the required </w:t>
      </w:r>
      <w:r w:rsidRPr="001543F9">
        <w:rPr>
          <w:rStyle w:val="ScreenLabels"/>
        </w:rPr>
        <w:t>Data Item</w:t>
      </w:r>
      <w:r w:rsidRPr="001543F9">
        <w:t>.</w:t>
      </w:r>
    </w:p>
    <w:p w:rsidR="00BD70E1" w:rsidRPr="001543F9" w:rsidRDefault="001543F9" w:rsidP="00F47787">
      <w:pPr>
        <w:pStyle w:val="ListContinue"/>
        <w:keepNext/>
      </w:pPr>
      <w:r w:rsidRPr="001543F9">
        <w:lastRenderedPageBreak/>
        <w:t>The following table provides some examples of the searches that can be carried out to identify missing data.</w:t>
      </w:r>
    </w:p>
    <w:p w:rsidR="00BD70E1" w:rsidRPr="001543F9" w:rsidRDefault="00BD70E1" w:rsidP="00F47787">
      <w:pPr>
        <w:pStyle w:val="AlignTableBodyText"/>
        <w:keepNext/>
      </w:pPr>
    </w:p>
    <w:tbl>
      <w:tblPr>
        <w:tblW w:w="0" w:type="auto"/>
        <w:tblInd w:w="1540" w:type="dxa"/>
        <w:tblLayout w:type="fixed"/>
        <w:tblCellMar>
          <w:left w:w="62" w:type="dxa"/>
          <w:right w:w="62" w:type="dxa"/>
        </w:tblCellMar>
        <w:tblLook w:val="0000" w:firstRow="0" w:lastRow="0" w:firstColumn="0" w:lastColumn="0" w:noHBand="0" w:noVBand="0"/>
      </w:tblPr>
      <w:tblGrid>
        <w:gridCol w:w="1242"/>
        <w:gridCol w:w="1417"/>
        <w:gridCol w:w="1276"/>
        <w:gridCol w:w="3827"/>
      </w:tblGrid>
      <w:tr w:rsidR="00BD70E1" w:rsidRPr="001543F9" w:rsidTr="00AE6877">
        <w:trPr>
          <w:cantSplit/>
          <w:tblHeader/>
        </w:trPr>
        <w:tc>
          <w:tcPr>
            <w:tcW w:w="1242"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F47787">
            <w:pPr>
              <w:pStyle w:val="TableHeading"/>
              <w:keepNext/>
              <w:rPr>
                <w:lang w:val="en-NZ"/>
              </w:rPr>
            </w:pPr>
            <w:r w:rsidRPr="001543F9">
              <w:t>Group Type</w:t>
            </w:r>
          </w:p>
        </w:tc>
        <w:tc>
          <w:tcPr>
            <w:tcW w:w="1417"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F47787">
            <w:pPr>
              <w:pStyle w:val="TableHeading"/>
              <w:keepNext/>
              <w:rPr>
                <w:lang w:val="en-NZ"/>
              </w:rPr>
            </w:pPr>
            <w:r w:rsidRPr="001543F9">
              <w:t>Group</w:t>
            </w:r>
          </w:p>
        </w:tc>
        <w:tc>
          <w:tcPr>
            <w:tcW w:w="1276"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F47787">
            <w:pPr>
              <w:pStyle w:val="TableHeading"/>
              <w:keepNext/>
              <w:rPr>
                <w:lang w:val="en-NZ"/>
              </w:rPr>
            </w:pPr>
            <w:r w:rsidRPr="001543F9">
              <w:t>Data Item</w:t>
            </w:r>
          </w:p>
        </w:tc>
        <w:tc>
          <w:tcPr>
            <w:tcW w:w="3827"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F47787">
            <w:pPr>
              <w:pStyle w:val="TableHeading"/>
              <w:keepNext/>
              <w:rPr>
                <w:lang w:val="en-NZ"/>
              </w:rPr>
            </w:pPr>
            <w:r w:rsidRPr="001543F9">
              <w:t>Comment</w:t>
            </w:r>
          </w:p>
        </w:tc>
      </w:tr>
      <w:tr w:rsidR="00BD70E1" w:rsidRPr="001543F9" w:rsidTr="00AE6877">
        <w:trPr>
          <w:cantSplit/>
        </w:trPr>
        <w:tc>
          <w:tcPr>
            <w:tcW w:w="124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F47787">
            <w:pPr>
              <w:pStyle w:val="TableBodyText"/>
              <w:keepNext/>
              <w:rPr>
                <w:lang w:val="en-NZ"/>
              </w:rPr>
            </w:pPr>
            <w:r w:rsidRPr="001543F9">
              <w:t>First Language</w:t>
            </w:r>
          </w:p>
        </w:tc>
        <w:tc>
          <w:tcPr>
            <w:tcW w:w="141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F47787">
            <w:pPr>
              <w:pStyle w:val="TableBodyText"/>
              <w:keepNext/>
              <w:rPr>
                <w:lang w:val="en-NZ"/>
              </w:rPr>
            </w:pPr>
            <w:r w:rsidRPr="001543F9">
              <w:t>&lt;NONE&gt;</w:t>
            </w:r>
          </w:p>
        </w:tc>
        <w:tc>
          <w:tcPr>
            <w:tcW w:w="127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F47787">
            <w:pPr>
              <w:pStyle w:val="TableBodyText"/>
              <w:keepNext/>
              <w:rPr>
                <w:lang w:val="en-NZ"/>
              </w:rPr>
            </w:pPr>
            <w:r w:rsidRPr="001543F9">
              <w:t>First Language</w:t>
            </w:r>
          </w:p>
        </w:tc>
        <w:tc>
          <w:tcPr>
            <w:tcW w:w="382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F47787">
            <w:pPr>
              <w:pStyle w:val="TableBodyText"/>
              <w:keepNext/>
              <w:rPr>
                <w:lang w:val="en-NZ"/>
              </w:rPr>
            </w:pPr>
            <w:r w:rsidRPr="001543F9">
              <w:t>Identifies students who do not have a First Language recorded. Can also be used to change existing values as required.</w:t>
            </w:r>
          </w:p>
        </w:tc>
      </w:tr>
      <w:tr w:rsidR="00BD70E1" w:rsidRPr="001543F9" w:rsidTr="00AE6877">
        <w:trPr>
          <w:cantSplit/>
          <w:trHeight w:val="561"/>
        </w:trPr>
        <w:tc>
          <w:tcPr>
            <w:tcW w:w="124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SEN Status</w:t>
            </w:r>
          </w:p>
        </w:tc>
        <w:tc>
          <w:tcPr>
            <w:tcW w:w="141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Education, Health and Care Plan</w:t>
            </w:r>
          </w:p>
        </w:tc>
        <w:tc>
          <w:tcPr>
            <w:tcW w:w="127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SEN Provision Type</w:t>
            </w:r>
          </w:p>
        </w:tc>
        <w:tc>
          <w:tcPr>
            <w:tcW w:w="382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 xml:space="preserve">Lists students with a SEN Status of </w:t>
            </w:r>
            <w:r w:rsidRPr="001543F9">
              <w:rPr>
                <w:rStyle w:val="Bold-Table"/>
              </w:rPr>
              <w:t>E</w:t>
            </w:r>
            <w:r w:rsidRPr="001543F9">
              <w:t xml:space="preserve"> enabling the SEN Provision to be selected.</w:t>
            </w:r>
          </w:p>
        </w:tc>
      </w:tr>
      <w:tr w:rsidR="00BD70E1" w:rsidRPr="001543F9" w:rsidTr="00AE6877">
        <w:trPr>
          <w:cantSplit/>
          <w:trHeight w:val="561"/>
        </w:trPr>
        <w:tc>
          <w:tcPr>
            <w:tcW w:w="124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Year Group</w:t>
            </w:r>
          </w:p>
        </w:tc>
        <w:tc>
          <w:tcPr>
            <w:tcW w:w="141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Year 8 (and above)</w:t>
            </w:r>
          </w:p>
        </w:tc>
        <w:tc>
          <w:tcPr>
            <w:tcW w:w="127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rPr>
                <w:lang w:val="en-NZ"/>
              </w:rPr>
            </w:pPr>
            <w:r w:rsidRPr="001543F9">
              <w:t>Boarder Status</w:t>
            </w:r>
          </w:p>
        </w:tc>
        <w:tc>
          <w:tcPr>
            <w:tcW w:w="3827"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BD70E1" w:rsidRPr="001543F9" w:rsidRDefault="001543F9" w:rsidP="00AE6877">
            <w:pPr>
              <w:pStyle w:val="TableBodyText"/>
            </w:pPr>
            <w:r w:rsidRPr="001543F9">
              <w:t>Searches for all students in Year Group 8 and then displays the boarder status recorded against each student's name.</w:t>
            </w:r>
          </w:p>
        </w:tc>
      </w:tr>
    </w:tbl>
    <w:p w:rsidR="00BD70E1" w:rsidRPr="001543F9" w:rsidRDefault="001543F9" w:rsidP="00AE6877">
      <w:pPr>
        <w:pStyle w:val="ListNumber"/>
        <w:keepNext/>
      </w:pPr>
      <w:r w:rsidRPr="001543F9">
        <w:t xml:space="preserve">Select the required </w:t>
      </w:r>
      <w:r w:rsidRPr="001543F9">
        <w:rPr>
          <w:rStyle w:val="ScreenLabels"/>
        </w:rPr>
        <w:t>Data Item</w:t>
      </w:r>
      <w:r w:rsidRPr="001543F9">
        <w:t xml:space="preserve"> from the drop-down list, e.g. </w:t>
      </w:r>
      <w:r w:rsidRPr="001543F9">
        <w:rPr>
          <w:rStyle w:val="ScreenLabels"/>
        </w:rPr>
        <w:t>First Language</w:t>
      </w:r>
      <w:r w:rsidRPr="001543F9">
        <w:t>.</w:t>
      </w:r>
    </w:p>
    <w:p w:rsidR="00BD70E1" w:rsidRPr="001543F9" w:rsidRDefault="00791E4D" w:rsidP="001543F9">
      <w:pPr>
        <w:pStyle w:val="GraphicsNoReplace"/>
      </w:pPr>
      <w:bookmarkStart w:id="103" w:name="O_121872"/>
      <w:r>
        <w:pict>
          <v:shape id="_x0000_i1070" type="#_x0000_t75" style="width:204.75pt;height:255.45pt">
            <v:imagedata r:id="rId59" o:title=""/>
            <o:lock v:ext="edit" aspectratio="f"/>
          </v:shape>
        </w:pict>
      </w:r>
      <w:bookmarkEnd w:id="103"/>
    </w:p>
    <w:p w:rsidR="00BD70E1" w:rsidRPr="001543F9" w:rsidRDefault="001543F9" w:rsidP="00AE6877">
      <w:pPr>
        <w:pStyle w:val="ListNumber"/>
        <w:keepNext/>
      </w:pPr>
      <w:r w:rsidRPr="001543F9">
        <w:lastRenderedPageBreak/>
        <w:t xml:space="preserve">The </w:t>
      </w:r>
      <w:r w:rsidRPr="001543F9">
        <w:rPr>
          <w:rStyle w:val="ScreenLabels"/>
        </w:rPr>
        <w:t>Effective Date</w:t>
      </w:r>
      <w:r w:rsidRPr="001543F9">
        <w:t xml:space="preserve"> is the date on which the membership of the group is based and defaults to today’s date. In most circumstances, it is advisable to change this date to the start of the academic year because most data recorded is applicable from the start of the academic year.</w:t>
      </w:r>
    </w:p>
    <w:p w:rsidR="00BD70E1" w:rsidRPr="001543F9" w:rsidRDefault="00791E4D" w:rsidP="001543F9">
      <w:pPr>
        <w:pStyle w:val="GraphicsNoReplace"/>
      </w:pPr>
      <w:bookmarkStart w:id="104" w:name="O_90192"/>
      <w:r>
        <w:pict>
          <v:shape id="_x0000_i1071" type="#_x0000_t75" style="width:381.9pt;height:91.4pt" o:bordertopcolor="this" o:borderleftcolor="this" o:borderbottomcolor="this" o:borderrightcolor="this">
            <v:imagedata r:id="rId60" o:title=""/>
            <o:lock v:ext="edit" aspectratio="f"/>
            <w10:bordertop type="single" width="4"/>
            <w10:borderleft type="single" width="4"/>
            <w10:borderbottom type="single" width="4"/>
            <w10:borderright type="single" width="4"/>
          </v:shape>
        </w:pict>
      </w:r>
      <w:bookmarkEnd w:id="104"/>
    </w:p>
    <w:p w:rsidR="00BD70E1" w:rsidRPr="001543F9" w:rsidRDefault="001543F9" w:rsidP="00AE6877">
      <w:pPr>
        <w:pStyle w:val="ListNumber"/>
      </w:pPr>
      <w:r w:rsidRPr="001543F9">
        <w:t xml:space="preserve">Click the </w:t>
      </w:r>
      <w:r w:rsidRPr="001543F9">
        <w:rPr>
          <w:rStyle w:val="ButtonNames"/>
        </w:rPr>
        <w:t>Search</w:t>
      </w:r>
      <w:r w:rsidRPr="001543F9">
        <w:t xml:space="preserve"> button to display the </w:t>
      </w:r>
      <w:r w:rsidRPr="001543F9">
        <w:rPr>
          <w:rStyle w:val="ScreenLabels"/>
        </w:rPr>
        <w:t>Members</w:t>
      </w:r>
      <w:r w:rsidRPr="001543F9">
        <w:t xml:space="preserve"> panel, which displays a list of students matching the chosen criteria and the choice of </w:t>
      </w:r>
      <w:r w:rsidRPr="001543F9">
        <w:rPr>
          <w:rStyle w:val="ScreenLabels"/>
        </w:rPr>
        <w:t>First Language</w:t>
      </w:r>
      <w:r w:rsidRPr="001543F9">
        <w:t xml:space="preserve"> types.</w:t>
      </w:r>
    </w:p>
    <w:p w:rsidR="00BD70E1" w:rsidRPr="001543F9" w:rsidRDefault="00791E4D" w:rsidP="001543F9">
      <w:pPr>
        <w:pStyle w:val="GraphicsNoReplace"/>
      </w:pPr>
      <w:bookmarkStart w:id="105" w:name="O_90193"/>
      <w:r>
        <w:pict>
          <v:shape id="_x0000_i1072" type="#_x0000_t75" style="width:382.55pt;height:185.3pt" o:bordertopcolor="this" o:borderleftcolor="this" o:borderbottomcolor="this" o:borderrightcolor="this">
            <v:imagedata r:id="rId61" o:title=""/>
            <o:lock v:ext="edit" aspectratio="f"/>
            <w10:bordertop type="single" width="4"/>
            <w10:borderleft type="single" width="4"/>
            <w10:borderbottom type="single" width="4"/>
            <w10:borderright type="single" width="4"/>
          </v:shape>
        </w:pict>
      </w:r>
      <w:bookmarkEnd w:id="105"/>
    </w:p>
    <w:p w:rsidR="00BD70E1" w:rsidRPr="001543F9" w:rsidRDefault="001543F9" w:rsidP="00AE6877">
      <w:pPr>
        <w:pStyle w:val="Tip"/>
      </w:pPr>
      <w:r w:rsidRPr="001543F9">
        <w:rPr>
          <w:rStyle w:val="TipHeader"/>
        </w:rPr>
        <w:t xml:space="preserve">TIPS: </w:t>
      </w:r>
      <w:r w:rsidRPr="001543F9">
        <w:t xml:space="preserve">Use the horizontal and vertical scroll bars to view additional columns or rows as required. To increase the number of columns visible on the page, right-click any column heading then select </w:t>
      </w:r>
      <w:r w:rsidRPr="001543F9">
        <w:rPr>
          <w:rStyle w:val="ScreenLabels"/>
        </w:rPr>
        <w:t>Narrow Columns</w:t>
      </w:r>
      <w:r w:rsidRPr="001543F9">
        <w:t xml:space="preserve"> from the pop-up menu.</w:t>
      </w:r>
    </w:p>
    <w:p w:rsidR="00BD70E1" w:rsidRPr="001543F9" w:rsidRDefault="001543F9" w:rsidP="009A0851">
      <w:pPr>
        <w:pStyle w:val="Heading3"/>
      </w:pPr>
      <w:bookmarkStart w:id="106" w:name="O_90108"/>
      <w:bookmarkStart w:id="107" w:name="_Toc518294319"/>
      <w:bookmarkEnd w:id="106"/>
      <w:r w:rsidRPr="001543F9">
        <w:lastRenderedPageBreak/>
        <w:t>Bulk Updating Data with the Same Data Item then Editing the Exceptions</w:t>
      </w:r>
      <w:bookmarkEnd w:id="107"/>
    </w:p>
    <w:p w:rsidR="00BD70E1" w:rsidRPr="001543F9" w:rsidRDefault="001543F9" w:rsidP="009A0851">
      <w:pPr>
        <w:pStyle w:val="BodyText"/>
        <w:keepNext/>
      </w:pPr>
      <w:r w:rsidRPr="001543F9">
        <w:t>Often, the most effective way of populating missing data is to fill all the rows with the same data item and then edit the exceptions (for example, depending on the ethnic range within your school).</w:t>
      </w:r>
    </w:p>
    <w:p w:rsidR="00BD70E1" w:rsidRPr="001543F9" w:rsidRDefault="001543F9" w:rsidP="009A0851">
      <w:pPr>
        <w:pStyle w:val="BodyText"/>
        <w:keepNext/>
      </w:pPr>
      <w:r w:rsidRPr="001543F9">
        <w:t xml:space="preserve">The following example illustrates how to set the ethnicity of all students as </w:t>
      </w:r>
      <w:r w:rsidRPr="001543F9">
        <w:rPr>
          <w:rStyle w:val="ScreenLabels"/>
        </w:rPr>
        <w:t>English</w:t>
      </w:r>
      <w:r w:rsidRPr="001543F9">
        <w:t xml:space="preserve"> then edit the exceptions.</w:t>
      </w:r>
    </w:p>
    <w:p w:rsidR="00BD70E1" w:rsidRPr="001543F9" w:rsidRDefault="001543F9" w:rsidP="009A0851">
      <w:pPr>
        <w:pStyle w:val="ListNumber"/>
        <w:keepNext/>
        <w:numPr>
          <w:ilvl w:val="0"/>
          <w:numId w:val="33"/>
        </w:numPr>
      </w:pPr>
      <w:r w:rsidRPr="001543F9">
        <w:t xml:space="preserve">Right-click the </w:t>
      </w:r>
      <w:r w:rsidRPr="001543F9">
        <w:rPr>
          <w:rStyle w:val="ScreenLabels"/>
        </w:rPr>
        <w:t>English</w:t>
      </w:r>
      <w:r w:rsidRPr="001543F9">
        <w:t xml:space="preserve"> data entry column header (hover over the heading to see the full title, if required) then select </w:t>
      </w:r>
      <w:r w:rsidRPr="001543F9">
        <w:rPr>
          <w:rStyle w:val="ScreenLabels"/>
        </w:rPr>
        <w:t>Check All</w:t>
      </w:r>
      <w:r w:rsidRPr="001543F9">
        <w:t xml:space="preserve"> from the pop-up menu. </w:t>
      </w:r>
    </w:p>
    <w:p w:rsidR="00BD70E1" w:rsidRPr="001543F9" w:rsidRDefault="00791E4D" w:rsidP="001543F9">
      <w:pPr>
        <w:pStyle w:val="GraphicsNoReplace"/>
      </w:pPr>
      <w:bookmarkStart w:id="108" w:name="O_90275"/>
      <w:r>
        <w:pict>
          <v:shape id="_x0000_i1073" type="#_x0000_t75" style="width:382.55pt;height:162.15pt" o:bordertopcolor="this" o:borderleftcolor="this" o:borderbottomcolor="this" o:borderrightcolor="this">
            <v:imagedata r:id="rId62" o:title=""/>
            <o:lock v:ext="edit" aspectratio="f"/>
            <w10:bordertop type="single" width="4"/>
            <w10:borderleft type="single" width="4"/>
            <w10:borderbottom type="single" width="4"/>
            <w10:borderright type="single" width="4"/>
          </v:shape>
        </w:pict>
      </w:r>
      <w:bookmarkEnd w:id="108"/>
    </w:p>
    <w:p w:rsidR="00BD70E1" w:rsidRPr="001543F9" w:rsidRDefault="001543F9" w:rsidP="00AE6877">
      <w:pPr>
        <w:pStyle w:val="ListContinue"/>
      </w:pPr>
      <w:r w:rsidRPr="001543F9">
        <w:t>All the cells within that column are populated with ticks.</w:t>
      </w:r>
    </w:p>
    <w:p w:rsidR="00BD70E1" w:rsidRPr="001543F9" w:rsidRDefault="001543F9" w:rsidP="00AE6877">
      <w:pPr>
        <w:pStyle w:val="ListNumber"/>
      </w:pPr>
      <w:r w:rsidRPr="001543F9">
        <w:t>Edit the exceptions by clicking in the cell associated with the individual student and their status, e.g. the first language of Cameron Able is Estonian.</w:t>
      </w:r>
    </w:p>
    <w:p w:rsidR="00BD70E1" w:rsidRPr="001543F9" w:rsidRDefault="00791E4D" w:rsidP="001543F9">
      <w:pPr>
        <w:pStyle w:val="GraphicsNoReplace"/>
      </w:pPr>
      <w:bookmarkStart w:id="109" w:name="O_90276"/>
      <w:r>
        <w:pict>
          <v:shape id="_x0000_i1074" type="#_x0000_t75" style="width:383.15pt;height:161.55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bookmarkEnd w:id="109"/>
    </w:p>
    <w:p w:rsidR="00BD70E1" w:rsidRPr="001543F9" w:rsidRDefault="001543F9" w:rsidP="00AE6877">
      <w:pPr>
        <w:pStyle w:val="ListNumber"/>
      </w:pPr>
      <w:r w:rsidRPr="001543F9">
        <w:t xml:space="preserve">Once you have made all the required changes, click the </w:t>
      </w:r>
      <w:r w:rsidRPr="001543F9">
        <w:rPr>
          <w:rStyle w:val="ButtonNames"/>
        </w:rPr>
        <w:t>Save</w:t>
      </w:r>
      <w:r w:rsidRPr="001543F9">
        <w:t xml:space="preserve"> button to bulk update the records.</w:t>
      </w:r>
    </w:p>
    <w:p w:rsidR="00BD70E1" w:rsidRPr="001543F9" w:rsidRDefault="001543F9" w:rsidP="009A0851">
      <w:pPr>
        <w:pStyle w:val="Heading3"/>
      </w:pPr>
      <w:bookmarkStart w:id="110" w:name="O_90109"/>
      <w:bookmarkStart w:id="111" w:name="_Toc518294320"/>
      <w:bookmarkEnd w:id="110"/>
      <w:r w:rsidRPr="001543F9">
        <w:lastRenderedPageBreak/>
        <w:t>Bulk Updating Data for a Selection of Students</w:t>
      </w:r>
      <w:bookmarkEnd w:id="111"/>
    </w:p>
    <w:p w:rsidR="00BD70E1" w:rsidRPr="001543F9" w:rsidRDefault="001543F9" w:rsidP="009A0851">
      <w:pPr>
        <w:pStyle w:val="BodyText"/>
        <w:keepNext/>
      </w:pPr>
      <w:r w:rsidRPr="001543F9">
        <w:t>There are two methods for selecting a number of students.</w:t>
      </w:r>
    </w:p>
    <w:p w:rsidR="00BD70E1" w:rsidRPr="001543F9" w:rsidRDefault="001543F9" w:rsidP="009A0851">
      <w:pPr>
        <w:pStyle w:val="BodyText"/>
        <w:keepNext/>
      </w:pPr>
      <w:r w:rsidRPr="001543F9">
        <w:rPr>
          <w:rStyle w:val="Bold"/>
        </w:rPr>
        <w:t>Entering a Value for a Selection of Students</w:t>
      </w:r>
    </w:p>
    <w:p w:rsidR="00BD70E1" w:rsidRPr="001543F9" w:rsidRDefault="001543F9" w:rsidP="009A0851">
      <w:pPr>
        <w:pStyle w:val="ListNumber"/>
        <w:keepNext/>
        <w:numPr>
          <w:ilvl w:val="0"/>
          <w:numId w:val="34"/>
        </w:numPr>
      </w:pPr>
      <w:r w:rsidRPr="001543F9">
        <w:t xml:space="preserve">Highlight the first student you wish to select then hold down the </w:t>
      </w:r>
      <w:r w:rsidRPr="001543F9">
        <w:rPr>
          <w:rStyle w:val="ButtonNames"/>
        </w:rPr>
        <w:t>Ctrl</w:t>
      </w:r>
      <w:r w:rsidRPr="001543F9">
        <w:t xml:space="preserve"> key and highlight the other required students. </w:t>
      </w:r>
    </w:p>
    <w:p w:rsidR="00BD70E1" w:rsidRPr="001543F9" w:rsidRDefault="001543F9" w:rsidP="00AE6877">
      <w:pPr>
        <w:pStyle w:val="ListNumber"/>
      </w:pPr>
      <w:r w:rsidRPr="001543F9">
        <w:t xml:space="preserve">Release the </w:t>
      </w:r>
      <w:r w:rsidRPr="001543F9">
        <w:rPr>
          <w:rStyle w:val="ButtonNames"/>
        </w:rPr>
        <w:t>Ctrl</w:t>
      </w:r>
      <w:r w:rsidRPr="001543F9">
        <w:t xml:space="preserve"> key and then click one of the highlighted cells in the required data item column. </w:t>
      </w:r>
    </w:p>
    <w:p w:rsidR="00BD70E1" w:rsidRPr="001543F9" w:rsidRDefault="001543F9" w:rsidP="00AE6877">
      <w:pPr>
        <w:pStyle w:val="ListContinue"/>
      </w:pPr>
      <w:r w:rsidRPr="001543F9">
        <w:t>A tick indicates that the student has been assigned that value.</w:t>
      </w:r>
    </w:p>
    <w:p w:rsidR="00BD70E1" w:rsidRPr="001543F9" w:rsidRDefault="001543F9" w:rsidP="00AE6877">
      <w:pPr>
        <w:pStyle w:val="BodyText"/>
      </w:pPr>
      <w:r w:rsidRPr="001543F9">
        <w:rPr>
          <w:rStyle w:val="Bold"/>
        </w:rPr>
        <w:t>Entering a Value for Sequentially Listed Students</w:t>
      </w:r>
    </w:p>
    <w:p w:rsidR="00BD70E1" w:rsidRPr="001543F9" w:rsidRDefault="001543F9" w:rsidP="00AE6877">
      <w:pPr>
        <w:pStyle w:val="BodyText"/>
      </w:pPr>
      <w:r w:rsidRPr="001543F9">
        <w:t xml:space="preserve">This method can be used for assigning a value to a group of sequentially listed students. For example, clicking the </w:t>
      </w:r>
      <w:r w:rsidRPr="001543F9">
        <w:rPr>
          <w:rStyle w:val="ScreenLabels"/>
        </w:rPr>
        <w:t xml:space="preserve">Assigned </w:t>
      </w:r>
      <w:r w:rsidRPr="001543F9">
        <w:t>column heading displays all unassigned student at the top of the list.</w:t>
      </w:r>
    </w:p>
    <w:p w:rsidR="00BD70E1" w:rsidRPr="001543F9" w:rsidRDefault="001543F9" w:rsidP="00AE6877">
      <w:pPr>
        <w:pStyle w:val="ListNumber"/>
        <w:numPr>
          <w:ilvl w:val="0"/>
          <w:numId w:val="35"/>
        </w:numPr>
      </w:pPr>
      <w:r w:rsidRPr="001543F9">
        <w:t xml:space="preserve">Highlight the first student in the group, hold down the </w:t>
      </w:r>
      <w:r w:rsidRPr="001543F9">
        <w:rPr>
          <w:rStyle w:val="ButtonNames"/>
        </w:rPr>
        <w:t>Shift</w:t>
      </w:r>
      <w:r w:rsidRPr="001543F9">
        <w:t xml:space="preserve"> key then click the last student in the group (alternatively, hold down the </w:t>
      </w:r>
      <w:r w:rsidRPr="001543F9">
        <w:rPr>
          <w:rStyle w:val="ButtonNames"/>
        </w:rPr>
        <w:t>Shift</w:t>
      </w:r>
      <w:r w:rsidRPr="001543F9">
        <w:t xml:space="preserve"> key and press the </w:t>
      </w:r>
      <w:r w:rsidRPr="001543F9">
        <w:rPr>
          <w:rStyle w:val="ButtonNames"/>
        </w:rPr>
        <w:t>Down Arrow</w:t>
      </w:r>
      <w:r w:rsidRPr="001543F9">
        <w:t xml:space="preserve"> key). </w:t>
      </w:r>
    </w:p>
    <w:p w:rsidR="00BD70E1" w:rsidRPr="001543F9" w:rsidRDefault="001543F9" w:rsidP="00AE6877">
      <w:pPr>
        <w:pStyle w:val="ListNumber"/>
      </w:pPr>
      <w:r w:rsidRPr="001543F9">
        <w:t xml:space="preserve">Release the </w:t>
      </w:r>
      <w:r w:rsidRPr="001543F9">
        <w:rPr>
          <w:rStyle w:val="ButtonNames"/>
        </w:rPr>
        <w:t>Shift</w:t>
      </w:r>
      <w:r w:rsidRPr="001543F9">
        <w:t xml:space="preserve"> key then click one of the highlighted cells in the required data item column. </w:t>
      </w:r>
    </w:p>
    <w:p w:rsidR="00BD70E1" w:rsidRPr="001543F9" w:rsidRDefault="001543F9" w:rsidP="00AE6877">
      <w:pPr>
        <w:pStyle w:val="ListContinue"/>
      </w:pPr>
      <w:r w:rsidRPr="001543F9">
        <w:t>A tick indicates that the student has been assigned that value.</w:t>
      </w:r>
    </w:p>
    <w:p w:rsidR="00BD70E1" w:rsidRPr="001543F9" w:rsidRDefault="001543F9" w:rsidP="00AE6877">
      <w:pPr>
        <w:pStyle w:val="Heading2"/>
      </w:pPr>
      <w:bookmarkStart w:id="112" w:name="O_90110"/>
      <w:bookmarkStart w:id="113" w:name="_Toc518294321"/>
      <w:bookmarkEnd w:id="112"/>
      <w:r w:rsidRPr="001543F9">
        <w:t>R</w:t>
      </w:r>
      <w:r w:rsidRPr="001543F9">
        <w:fldChar w:fldCharType="begin"/>
      </w:r>
      <w:r w:rsidR="00AE6877" w:rsidRPr="001543F9">
        <w:instrText>XE "re-admitting students"</w:instrText>
      </w:r>
      <w:r w:rsidRPr="001543F9">
        <w:fldChar w:fldCharType="end"/>
      </w:r>
      <w:r w:rsidRPr="001543F9">
        <w:fldChar w:fldCharType="begin"/>
      </w:r>
      <w:r w:rsidR="00AE6877" w:rsidRPr="001543F9">
        <w:instrText>XE "reports:population analysis (dated) report"</w:instrText>
      </w:r>
      <w:r w:rsidRPr="001543F9">
        <w:fldChar w:fldCharType="end"/>
      </w:r>
      <w:r w:rsidRPr="001543F9">
        <w:t>ecording Leavers and Re-Admissions</w:t>
      </w:r>
      <w:bookmarkEnd w:id="113"/>
    </w:p>
    <w:p w:rsidR="00BD70E1" w:rsidRPr="001543F9" w:rsidRDefault="001543F9" w:rsidP="00AE6877">
      <w:pPr>
        <w:pStyle w:val="BodyText"/>
      </w:pPr>
      <w:r w:rsidRPr="001543F9">
        <w:t>Ensure that all your leavers are taken off-roll and any returning students are re-admitted.</w:t>
      </w:r>
    </w:p>
    <w:p w:rsidR="00BD70E1" w:rsidRPr="001543F9" w:rsidRDefault="001543F9" w:rsidP="00AE6877">
      <w:pPr>
        <w:pStyle w:val="BodyText"/>
      </w:pPr>
      <w:r w:rsidRPr="001543F9">
        <w:t>The accuracy of student numbers can be checked by running the Population Analysis (Dated) report (</w:t>
      </w:r>
      <w:r w:rsidRPr="001543F9">
        <w:rPr>
          <w:rStyle w:val="MenuRoutes"/>
        </w:rPr>
        <w:t xml:space="preserve">Reports | Run Report </w:t>
      </w:r>
      <w:r w:rsidRPr="001543F9">
        <w:t>–</w:t>
      </w:r>
      <w:r w:rsidRPr="001543F9">
        <w:rPr>
          <w:rStyle w:val="MenuRoutes"/>
        </w:rPr>
        <w:t xml:space="preserve"> Focus </w:t>
      </w:r>
      <w:r w:rsidRPr="001543F9">
        <w:t>–</w:t>
      </w:r>
      <w:r w:rsidRPr="001543F9">
        <w:rPr>
          <w:rStyle w:val="MenuRoutes"/>
        </w:rPr>
        <w:t xml:space="preserve"> Student</w:t>
      </w:r>
      <w:r w:rsidRPr="001543F9">
        <w:t>). This is a predefined report that gives a breakdown of the number of students (including numbers by gender) for each registration group in each year, together with a grand total.</w:t>
      </w:r>
    </w:p>
    <w:p w:rsidR="00BD70E1" w:rsidRPr="001543F9" w:rsidRDefault="001543F9" w:rsidP="00AE6877">
      <w:pPr>
        <w:pStyle w:val="Heading3"/>
      </w:pPr>
      <w:bookmarkStart w:id="114" w:name="O_103749"/>
      <w:bookmarkStart w:id="115" w:name="_Toc518294322"/>
      <w:bookmarkEnd w:id="114"/>
      <w:r w:rsidRPr="001543F9">
        <w:t>R</w:t>
      </w:r>
      <w:r w:rsidRPr="001543F9">
        <w:fldChar w:fldCharType="begin"/>
      </w:r>
      <w:r w:rsidR="00AE6877" w:rsidRPr="001543F9">
        <w:instrText>XE "leavers:learning aim withdrawal reason"</w:instrText>
      </w:r>
      <w:r w:rsidRPr="001543F9">
        <w:fldChar w:fldCharType="end"/>
      </w:r>
      <w:r w:rsidRPr="001543F9">
        <w:fldChar w:fldCharType="begin"/>
      </w:r>
      <w:r w:rsidR="00AE6877" w:rsidRPr="001543F9">
        <w:instrText>XE "leavers:recording leavers as off-roll students"</w:instrText>
      </w:r>
      <w:r w:rsidRPr="001543F9">
        <w:fldChar w:fldCharType="end"/>
      </w:r>
      <w:r w:rsidRPr="001543F9">
        <w:t>ecording a Leaver</w:t>
      </w:r>
      <w:bookmarkEnd w:id="115"/>
    </w:p>
    <w:p w:rsidR="00BD70E1" w:rsidRPr="001543F9" w:rsidRDefault="001543F9" w:rsidP="00AE6877">
      <w:pPr>
        <w:pStyle w:val="BodyText"/>
      </w:pPr>
      <w:r w:rsidRPr="001543F9">
        <w:t xml:space="preserve">The </w:t>
      </w:r>
      <w:r w:rsidRPr="001543F9">
        <w:rPr>
          <w:rStyle w:val="ScreenLabels"/>
        </w:rPr>
        <w:t>Date of Leaving</w:t>
      </w:r>
      <w:r w:rsidRPr="001543F9">
        <w:t xml:space="preserve"> is collected for all schools with the exception of Nursery schools.</w:t>
      </w:r>
    </w:p>
    <w:p w:rsidR="00BD70E1" w:rsidRPr="001543F9" w:rsidRDefault="001543F9" w:rsidP="00AE6877">
      <w:pPr>
        <w:pStyle w:val="ListNumber"/>
        <w:numPr>
          <w:ilvl w:val="0"/>
          <w:numId w:val="36"/>
        </w:numPr>
      </w:pPr>
      <w:r w:rsidRPr="001543F9">
        <w:t xml:space="preserve">Select </w:t>
      </w:r>
      <w:r w:rsidRPr="001543F9">
        <w:rPr>
          <w:rStyle w:val="MenuRoutes"/>
        </w:rPr>
        <w:t xml:space="preserve">Routines | </w:t>
      </w:r>
      <w:r w:rsidRPr="001543F9">
        <w:rPr>
          <w:rStyle w:val="PupilorStudentAttendanceorLessonMonitorcomponents"/>
        </w:rPr>
        <w:t>Student</w:t>
      </w:r>
      <w:r w:rsidRPr="001543F9">
        <w:rPr>
          <w:rStyle w:val="MenuRoutes"/>
        </w:rPr>
        <w:t xml:space="preserve"> | Leavers</w:t>
      </w:r>
      <w:r w:rsidRPr="001543F9">
        <w:t xml:space="preserve"> to display the </w:t>
      </w:r>
      <w:r w:rsidRPr="001543F9">
        <w:rPr>
          <w:rStyle w:val="ScreenLabels"/>
        </w:rPr>
        <w:t>Find Pupil(s)</w:t>
      </w:r>
      <w:r w:rsidRPr="001543F9">
        <w:t xml:space="preserve"> or </w:t>
      </w:r>
      <w:r w:rsidRPr="001543F9">
        <w:rPr>
          <w:rStyle w:val="ScreenLabels"/>
        </w:rPr>
        <w:t>Find Student(s)</w:t>
      </w:r>
      <w:r w:rsidRPr="001543F9">
        <w:t xml:space="preserve"> browser.</w:t>
      </w:r>
    </w:p>
    <w:p w:rsidR="00BD70E1" w:rsidRPr="001543F9" w:rsidRDefault="00791E4D" w:rsidP="001543F9">
      <w:pPr>
        <w:pStyle w:val="GraphicsNoReplace"/>
      </w:pPr>
      <w:bookmarkStart w:id="116" w:name="O_88748"/>
      <w:r>
        <w:pict>
          <v:shape id="_x0000_i1075" type="#_x0000_t75" style="width:381.9pt;height:89.5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bookmarkEnd w:id="116"/>
    </w:p>
    <w:p w:rsidR="00BD70E1" w:rsidRPr="001543F9" w:rsidRDefault="001543F9" w:rsidP="00AE6877">
      <w:pPr>
        <w:pStyle w:val="ListNumber"/>
      </w:pPr>
      <w:r w:rsidRPr="001543F9">
        <w:t xml:space="preserve">Ensure that the </w:t>
      </w:r>
      <w:r w:rsidRPr="001543F9">
        <w:rPr>
          <w:rStyle w:val="ScreenLabels"/>
        </w:rPr>
        <w:t>Status</w:t>
      </w:r>
      <w:r w:rsidRPr="001543F9">
        <w:t xml:space="preserve"> of </w:t>
      </w:r>
      <w:r w:rsidRPr="001543F9">
        <w:rPr>
          <w:rStyle w:val="ScreenLabels"/>
        </w:rPr>
        <w:t>On Roll</w:t>
      </w:r>
      <w:r w:rsidRPr="001543F9">
        <w:t xml:space="preserve"> is selected.</w:t>
      </w:r>
    </w:p>
    <w:p w:rsidR="00BD70E1" w:rsidRPr="001543F9" w:rsidRDefault="001543F9" w:rsidP="00AE6877">
      <w:pPr>
        <w:pStyle w:val="ListNumber"/>
        <w:keepNext/>
      </w:pPr>
      <w:r w:rsidRPr="001543F9">
        <w:lastRenderedPageBreak/>
        <w:t xml:space="preserve">Click the </w:t>
      </w:r>
      <w:r w:rsidRPr="001543F9">
        <w:rPr>
          <w:rStyle w:val="ButtonNames"/>
        </w:rPr>
        <w:t>Search</w:t>
      </w:r>
      <w:r w:rsidRPr="001543F9">
        <w:t xml:space="preserve"> button to display a list of all on-roll students.</w:t>
      </w:r>
    </w:p>
    <w:p w:rsidR="00BD70E1" w:rsidRPr="001543F9" w:rsidRDefault="00791E4D" w:rsidP="001543F9">
      <w:pPr>
        <w:pStyle w:val="GraphicsNoReplace"/>
      </w:pPr>
      <w:bookmarkStart w:id="117" w:name="O_100999"/>
      <w:r>
        <w:pict>
          <v:shape id="_x0000_i1076" type="#_x0000_t75" style="width:381.9pt;height:83.25pt" o:bordertopcolor="this" o:borderleftcolor="this" o:borderbottomcolor="this" o:borderrightcolor="this">
            <v:imagedata r:id="rId65" o:title=""/>
            <o:lock v:ext="edit" aspectratio="f"/>
            <w10:bordertop type="single" width="4"/>
            <w10:borderleft type="single" width="4"/>
            <w10:borderbottom type="single" width="4"/>
            <w10:borderright type="single" width="4"/>
          </v:shape>
        </w:pict>
      </w:r>
      <w:bookmarkEnd w:id="117"/>
    </w:p>
    <w:p w:rsidR="00BD70E1" w:rsidRPr="001543F9" w:rsidRDefault="001543F9" w:rsidP="00AE6877">
      <w:pPr>
        <w:pStyle w:val="ListNumber"/>
        <w:keepNext/>
      </w:pPr>
      <w:r w:rsidRPr="001543F9">
        <w:t xml:space="preserve">Highlight the students you wish to record as leavers, then click the </w:t>
      </w:r>
      <w:r w:rsidRPr="001543F9">
        <w:rPr>
          <w:rStyle w:val="ButtonNames"/>
        </w:rPr>
        <w:t>Select</w:t>
      </w:r>
      <w:r w:rsidRPr="001543F9">
        <w:t xml:space="preserve"> button. The selected students are displayed in the </w:t>
      </w:r>
      <w:r w:rsidRPr="001543F9">
        <w:rPr>
          <w:rStyle w:val="ScreenLabels"/>
        </w:rPr>
        <w:t>Students</w:t>
      </w:r>
      <w:r w:rsidRPr="001543F9">
        <w:t xml:space="preserve"> panel.</w:t>
      </w:r>
    </w:p>
    <w:p w:rsidR="00BD70E1" w:rsidRPr="001543F9" w:rsidRDefault="00791E4D" w:rsidP="001543F9">
      <w:pPr>
        <w:pStyle w:val="GraphicsNoReplace"/>
      </w:pPr>
      <w:bookmarkStart w:id="118" w:name="O_126132"/>
      <w:r>
        <w:pict>
          <v:shape id="_x0000_i1077" type="#_x0000_t75" style="width:382.55pt;height:152.15pt" o:bordertopcolor="this" o:borderleftcolor="this" o:borderbottomcolor="this" o:borderrightcolor="this">
            <v:imagedata r:id="rId66" o:title=""/>
            <o:lock v:ext="edit" aspectratio="f"/>
            <w10:bordertop type="single" width="4"/>
            <w10:borderleft type="single" width="4"/>
            <w10:borderbottom type="single" width="4"/>
            <w10:borderright type="single" width="4"/>
          </v:shape>
        </w:pict>
      </w:r>
      <w:bookmarkEnd w:id="118"/>
    </w:p>
    <w:p w:rsidR="00BD70E1" w:rsidRPr="001543F9" w:rsidRDefault="00791E4D" w:rsidP="001543F9">
      <w:pPr>
        <w:pStyle w:val="GraphicsNoReplace"/>
      </w:pPr>
      <w:bookmarkStart w:id="119" w:name="O_101000"/>
      <w:r>
        <w:pict>
          <v:shape id="_x0000_i1078" type="#_x0000_t75" style="width:382.55pt;height:160.3pt" o:bordertopcolor="this" o:borderleftcolor="this" o:borderbottomcolor="this" o:borderrightcolor="this">
            <v:imagedata r:id="rId67" o:title=""/>
            <o:lock v:ext="edit" aspectratio="f"/>
            <w10:bordertop type="single" width="4"/>
            <w10:borderleft type="single" width="4"/>
            <w10:borderbottom type="single" width="4"/>
            <w10:borderright type="single" width="4"/>
          </v:shape>
        </w:pict>
      </w:r>
      <w:bookmarkEnd w:id="119"/>
    </w:p>
    <w:p w:rsidR="00BD70E1" w:rsidRPr="001543F9" w:rsidRDefault="001543F9" w:rsidP="00AE6877">
      <w:pPr>
        <w:pStyle w:val="ListNumber"/>
      </w:pPr>
      <w:r w:rsidRPr="001543F9">
        <w:t xml:space="preserve">In the </w:t>
      </w:r>
      <w:r w:rsidRPr="001543F9">
        <w:rPr>
          <w:rStyle w:val="ScreenLabels"/>
        </w:rPr>
        <w:t>Leaving Information</w:t>
      </w:r>
      <w:r w:rsidRPr="001543F9">
        <w:t xml:space="preserve"> panel, enter the </w:t>
      </w:r>
      <w:r w:rsidRPr="001543F9">
        <w:rPr>
          <w:rStyle w:val="ScreenLabels"/>
        </w:rPr>
        <w:t>Date of Leaving</w:t>
      </w:r>
      <w:r w:rsidRPr="001543F9">
        <w:t xml:space="preserve"> or click the </w:t>
      </w:r>
      <w:r w:rsidRPr="001543F9">
        <w:rPr>
          <w:rStyle w:val="ButtonNames"/>
        </w:rPr>
        <w:t>Calendar</w:t>
      </w:r>
      <w:r w:rsidRPr="001543F9">
        <w:t xml:space="preserve"> button and select the required date.</w:t>
      </w:r>
    </w:p>
    <w:p w:rsidR="00BD70E1" w:rsidRPr="001543F9" w:rsidRDefault="001543F9" w:rsidP="00AE6877">
      <w:pPr>
        <w:pStyle w:val="ListContinue"/>
      </w:pPr>
      <w:r w:rsidRPr="001543F9">
        <w:t>The date of leaving should be the date that the student is actually leaving the school, unless they are transferring from Junior/Primary phase to Secondary phase because Local Authorities normally specify the dates to be used for school transfers so that they match. For example, some authorities prefer not to have any gaps between dates and may suggest a date of leaving the old school of 4 September and the date of admission into the new school (destination expected start date) of 5 September. If you are in any doubt, please contact your Local Authority for advice.</w:t>
      </w:r>
    </w:p>
    <w:p w:rsidR="00F47787" w:rsidRDefault="001543F9" w:rsidP="00AE6877">
      <w:pPr>
        <w:pStyle w:val="ImportantNote"/>
      </w:pPr>
      <w:r w:rsidRPr="001543F9">
        <w:rPr>
          <w:rStyle w:val="ImportantNoteHeader"/>
        </w:rPr>
        <w:lastRenderedPageBreak/>
        <w:t xml:space="preserve">IMPORTANT NOTE: </w:t>
      </w:r>
      <w:r w:rsidRPr="001543F9">
        <w:t xml:space="preserve">It is recommended that Year 11 students are not given a </w:t>
      </w:r>
      <w:r w:rsidRPr="001543F9">
        <w:rPr>
          <w:rStyle w:val="ScreenLabels"/>
        </w:rPr>
        <w:t>Date of Leaving</w:t>
      </w:r>
      <w:r w:rsidRPr="001543F9">
        <w:t xml:space="preserve"> until it is confirmed that they will actually be leaving the school at the end of the Summer term and are not returning to Year 12.</w:t>
      </w:r>
    </w:p>
    <w:p w:rsidR="00BD70E1" w:rsidRPr="001543F9" w:rsidRDefault="001543F9" w:rsidP="00AE6877">
      <w:pPr>
        <w:pStyle w:val="ImportantNote"/>
      </w:pPr>
      <w:r w:rsidRPr="001543F9">
        <w:t xml:space="preserve">For students who stay on for Year 12, without a gap in learning from Year 11, the DfE expects their </w:t>
      </w:r>
      <w:r w:rsidRPr="001543F9">
        <w:rPr>
          <w:rStyle w:val="ScreenLabels"/>
        </w:rPr>
        <w:t>Date of Admission</w:t>
      </w:r>
      <w:r w:rsidRPr="001543F9">
        <w:t xml:space="preserve"> to be the same as it was when the student was in Year 11. It is also expected that no date of leaving was recorded for the end of Year 11.</w:t>
      </w:r>
    </w:p>
    <w:p w:rsidR="00BD70E1" w:rsidRPr="001543F9" w:rsidRDefault="001543F9" w:rsidP="00AE6877">
      <w:pPr>
        <w:pStyle w:val="ListNumber"/>
      </w:pPr>
      <w:r w:rsidRPr="001543F9">
        <w:t xml:space="preserve">Select the </w:t>
      </w:r>
      <w:r w:rsidRPr="001543F9">
        <w:rPr>
          <w:rStyle w:val="ScreenLabels"/>
        </w:rPr>
        <w:t>Reason for Leaving</w:t>
      </w:r>
      <w:r w:rsidRPr="001543F9">
        <w:t xml:space="preserve"> from the drop-down list, e.g. </w:t>
      </w:r>
      <w:r w:rsidRPr="001543F9">
        <w:rPr>
          <w:rStyle w:val="ScreenLabels"/>
        </w:rPr>
        <w:t>Elective Home Education</w:t>
      </w:r>
      <w:r w:rsidRPr="001543F9">
        <w:t>, then either:</w:t>
      </w:r>
    </w:p>
    <w:p w:rsidR="00BD70E1" w:rsidRPr="001543F9" w:rsidRDefault="001543F9" w:rsidP="00AE6877">
      <w:pPr>
        <w:pStyle w:val="ListBullet2"/>
      </w:pPr>
      <w:r w:rsidRPr="001543F9">
        <w:t xml:space="preserve">highlight the students to whom this information applies (for multiple selection, use the </w:t>
      </w:r>
      <w:r w:rsidRPr="001543F9">
        <w:rPr>
          <w:rStyle w:val="ButtonNames"/>
        </w:rPr>
        <w:t xml:space="preserve">Ctrl </w:t>
      </w:r>
      <w:r w:rsidRPr="001543F9">
        <w:t xml:space="preserve">or </w:t>
      </w:r>
      <w:r w:rsidRPr="001543F9">
        <w:rPr>
          <w:rStyle w:val="ButtonNames"/>
        </w:rPr>
        <w:t xml:space="preserve">Shift </w:t>
      </w:r>
      <w:r w:rsidRPr="001543F9">
        <w:t>functionality) and then click the</w:t>
      </w:r>
      <w:r w:rsidRPr="001543F9">
        <w:rPr>
          <w:rStyle w:val="ButtonNames"/>
        </w:rPr>
        <w:t xml:space="preserve"> Assign to Selected</w:t>
      </w:r>
      <w:r w:rsidRPr="001543F9">
        <w:t xml:space="preserve"> button; or</w:t>
      </w:r>
    </w:p>
    <w:p w:rsidR="00BD70E1" w:rsidRPr="001543F9" w:rsidRDefault="001543F9" w:rsidP="00AE6877">
      <w:pPr>
        <w:pStyle w:val="ListBullet2"/>
      </w:pPr>
      <w:r w:rsidRPr="001543F9">
        <w:t xml:space="preserve">if the information applies to all the students in the list, click the </w:t>
      </w:r>
      <w:r w:rsidRPr="001543F9">
        <w:rPr>
          <w:rStyle w:val="ButtonNames"/>
        </w:rPr>
        <w:t xml:space="preserve">Assign to All </w:t>
      </w:r>
      <w:r w:rsidRPr="001543F9">
        <w:t>button.</w:t>
      </w:r>
    </w:p>
    <w:p w:rsidR="00BD70E1" w:rsidRPr="001543F9" w:rsidRDefault="001543F9" w:rsidP="00AE6877">
      <w:pPr>
        <w:pStyle w:val="ListNumber"/>
      </w:pPr>
      <w:r w:rsidRPr="001543F9">
        <w:t xml:space="preserve">Enter the </w:t>
      </w:r>
      <w:r w:rsidRPr="001543F9">
        <w:rPr>
          <w:rStyle w:val="ScreenLabels"/>
        </w:rPr>
        <w:t>Destination after Leaving</w:t>
      </w:r>
      <w:r w:rsidRPr="001543F9">
        <w:t xml:space="preserve">, if known, then use the </w:t>
      </w:r>
      <w:r w:rsidRPr="001543F9">
        <w:rPr>
          <w:rStyle w:val="ButtonNames"/>
        </w:rPr>
        <w:t xml:space="preserve">Assign to All </w:t>
      </w:r>
      <w:r w:rsidRPr="001543F9">
        <w:t xml:space="preserve">or </w:t>
      </w:r>
      <w:r w:rsidRPr="001543F9">
        <w:rPr>
          <w:rStyle w:val="ButtonNames"/>
        </w:rPr>
        <w:t>Assign to Selected</w:t>
      </w:r>
      <w:r w:rsidRPr="001543F9">
        <w:t xml:space="preserve"> options, as required.</w:t>
      </w:r>
    </w:p>
    <w:p w:rsidR="00BD70E1" w:rsidRPr="001543F9" w:rsidRDefault="001543F9" w:rsidP="00AE6877">
      <w:pPr>
        <w:pStyle w:val="ListNumber"/>
      </w:pPr>
      <w:r w:rsidRPr="001543F9">
        <w:t xml:space="preserve">Specify the </w:t>
      </w:r>
      <w:r w:rsidRPr="001543F9">
        <w:rPr>
          <w:rStyle w:val="ScreenLabels"/>
        </w:rPr>
        <w:t>Destination Institution</w:t>
      </w:r>
      <w:r w:rsidRPr="001543F9">
        <w:t xml:space="preserve">, if known. </w:t>
      </w:r>
    </w:p>
    <w:p w:rsidR="00BD70E1" w:rsidRPr="001543F9" w:rsidRDefault="001543F9" w:rsidP="00AE6877">
      <w:pPr>
        <w:pStyle w:val="ListNumber2"/>
      </w:pPr>
      <w:r w:rsidRPr="001543F9">
        <w:t xml:space="preserve">Click the </w:t>
      </w:r>
      <w:r w:rsidRPr="001543F9">
        <w:rPr>
          <w:rStyle w:val="ButtonNames"/>
        </w:rPr>
        <w:t xml:space="preserve">Browse </w:t>
      </w:r>
      <w:r w:rsidRPr="001543F9">
        <w:t xml:space="preserve">button (adjacent to the </w:t>
      </w:r>
      <w:r w:rsidRPr="001543F9">
        <w:rPr>
          <w:rStyle w:val="ScreenLabels"/>
        </w:rPr>
        <w:t>Destination Institution</w:t>
      </w:r>
      <w:r w:rsidRPr="001543F9">
        <w:t xml:space="preserve"> field) to display the </w:t>
      </w:r>
      <w:r w:rsidRPr="001543F9">
        <w:rPr>
          <w:rStyle w:val="ScreenLabels"/>
        </w:rPr>
        <w:t>School Browse</w:t>
      </w:r>
      <w:r w:rsidRPr="001543F9">
        <w:t xml:space="preserve"> dialog. </w:t>
      </w:r>
    </w:p>
    <w:p w:rsidR="00BD70E1" w:rsidRPr="001543F9" w:rsidRDefault="001543F9" w:rsidP="00AE6877">
      <w:pPr>
        <w:pStyle w:val="ListNumber2"/>
      </w:pPr>
      <w:r w:rsidRPr="001543F9">
        <w:rPr>
          <w:rStyle w:val="ButtonNames"/>
        </w:rPr>
        <w:t xml:space="preserve">Search </w:t>
      </w:r>
      <w:r w:rsidRPr="001543F9">
        <w:t xml:space="preserve">for and then select the relevant institution. Alternatively, click the </w:t>
      </w:r>
      <w:r w:rsidRPr="001543F9">
        <w:rPr>
          <w:rStyle w:val="ButtonNames"/>
        </w:rPr>
        <w:t xml:space="preserve">New </w:t>
      </w:r>
      <w:r w:rsidRPr="001543F9">
        <w:t>button to add a new institution.</w:t>
      </w:r>
    </w:p>
    <w:p w:rsidR="00BD70E1" w:rsidRPr="001543F9" w:rsidRDefault="001543F9" w:rsidP="00AE6877">
      <w:pPr>
        <w:pStyle w:val="ListNumber2"/>
      </w:pPr>
      <w:r w:rsidRPr="001543F9">
        <w:t xml:space="preserve">Click the </w:t>
      </w:r>
      <w:r w:rsidRPr="001543F9">
        <w:rPr>
          <w:rStyle w:val="ButtonNames"/>
        </w:rPr>
        <w:t xml:space="preserve">OK </w:t>
      </w:r>
      <w:r w:rsidRPr="001543F9">
        <w:t xml:space="preserve">button(s) to return to the </w:t>
      </w:r>
      <w:r w:rsidRPr="001543F9">
        <w:rPr>
          <w:rStyle w:val="ScreenLabels"/>
        </w:rPr>
        <w:t>Leaving Information</w:t>
      </w:r>
      <w:r w:rsidRPr="001543F9">
        <w:t xml:space="preserve"> panel.</w:t>
      </w:r>
    </w:p>
    <w:p w:rsidR="00BD70E1" w:rsidRPr="001543F9" w:rsidRDefault="001543F9" w:rsidP="00AE6877">
      <w:pPr>
        <w:pStyle w:val="ListNumber2"/>
      </w:pPr>
      <w:r w:rsidRPr="001543F9">
        <w:t xml:space="preserve">Use the </w:t>
      </w:r>
      <w:r w:rsidRPr="001543F9">
        <w:rPr>
          <w:rStyle w:val="ButtonNames"/>
        </w:rPr>
        <w:t xml:space="preserve">Assign to All </w:t>
      </w:r>
      <w:r w:rsidRPr="001543F9">
        <w:t xml:space="preserve">or </w:t>
      </w:r>
      <w:r w:rsidRPr="001543F9">
        <w:rPr>
          <w:rStyle w:val="ButtonNames"/>
        </w:rPr>
        <w:t>Assign to Selected</w:t>
      </w:r>
      <w:r w:rsidRPr="001543F9">
        <w:t xml:space="preserve"> options, as required.</w:t>
      </w:r>
    </w:p>
    <w:p w:rsidR="00BD70E1" w:rsidRPr="001543F9" w:rsidRDefault="001543F9" w:rsidP="00AE6877">
      <w:pPr>
        <w:pStyle w:val="ListNumber"/>
      </w:pPr>
      <w:r w:rsidRPr="001543F9">
        <w:t xml:space="preserve">Enter the </w:t>
      </w:r>
      <w:r w:rsidRPr="001543F9">
        <w:rPr>
          <w:rStyle w:val="ScreenLabels"/>
        </w:rPr>
        <w:t>Destination Expected Start Date</w:t>
      </w:r>
      <w:r w:rsidRPr="001543F9">
        <w:t xml:space="preserve"> (or select the relevant date from the Calendar), then use the </w:t>
      </w:r>
      <w:r w:rsidRPr="001543F9">
        <w:rPr>
          <w:rStyle w:val="ButtonNames"/>
        </w:rPr>
        <w:t xml:space="preserve">Assign to All </w:t>
      </w:r>
      <w:r w:rsidRPr="001543F9">
        <w:t xml:space="preserve">or </w:t>
      </w:r>
      <w:r w:rsidRPr="001543F9">
        <w:rPr>
          <w:rStyle w:val="ButtonNames"/>
        </w:rPr>
        <w:t>Assign to Selected</w:t>
      </w:r>
      <w:r w:rsidRPr="001543F9">
        <w:t xml:space="preserve"> options, as required.</w:t>
      </w:r>
    </w:p>
    <w:p w:rsidR="00BD70E1" w:rsidRPr="001543F9" w:rsidRDefault="001543F9" w:rsidP="00AE6877">
      <w:pPr>
        <w:pStyle w:val="ListNumber"/>
      </w:pPr>
      <w:r w:rsidRPr="001543F9">
        <w:t xml:space="preserve">If the student is a child deemed missing in education, select the </w:t>
      </w:r>
      <w:r w:rsidRPr="001543F9">
        <w:rPr>
          <w:rStyle w:val="ScreenLabels"/>
        </w:rPr>
        <w:t>Grounds for Removal</w:t>
      </w:r>
      <w:r w:rsidRPr="001543F9">
        <w:t xml:space="preserve"> from the drop-down list, e.g. </w:t>
      </w:r>
      <w:r w:rsidRPr="001543F9">
        <w:rPr>
          <w:rStyle w:val="ScreenLabels"/>
        </w:rPr>
        <w:t>E - Distance</w:t>
      </w:r>
      <w:r w:rsidRPr="001543F9">
        <w:t xml:space="preserve">, then use the </w:t>
      </w:r>
      <w:r w:rsidRPr="001543F9">
        <w:rPr>
          <w:rStyle w:val="ButtonNames"/>
        </w:rPr>
        <w:t xml:space="preserve">Assign to All </w:t>
      </w:r>
      <w:r w:rsidRPr="001543F9">
        <w:t xml:space="preserve">or </w:t>
      </w:r>
      <w:r w:rsidRPr="001543F9">
        <w:rPr>
          <w:rStyle w:val="ButtonNames"/>
        </w:rPr>
        <w:t>Assign to Selected</w:t>
      </w:r>
      <w:r w:rsidRPr="001543F9">
        <w:t xml:space="preserve"> options, as applicable.</w:t>
      </w:r>
    </w:p>
    <w:p w:rsidR="00BD70E1" w:rsidRPr="001543F9" w:rsidRDefault="001543F9" w:rsidP="00AE6877">
      <w:pPr>
        <w:pStyle w:val="ImportantNote"/>
      </w:pPr>
      <w:r w:rsidRPr="001543F9">
        <w:rPr>
          <w:rStyle w:val="ImportantNoteHeader"/>
        </w:rPr>
        <w:t>IMPORTANT NOTE:</w:t>
      </w:r>
      <w:r w:rsidRPr="001543F9">
        <w:t xml:space="preserve"> To comply with the Children Missing in Education legislation, schools are required to record this information for all students on leaving the school.</w:t>
      </w:r>
    </w:p>
    <w:p w:rsidR="00BD70E1" w:rsidRPr="001543F9" w:rsidRDefault="001543F9" w:rsidP="00AE6877">
      <w:pPr>
        <w:pStyle w:val="ListNumber"/>
      </w:pPr>
      <w:r w:rsidRPr="001543F9">
        <w:t xml:space="preserve">Select the </w:t>
      </w:r>
      <w:r w:rsidRPr="001543F9">
        <w:rPr>
          <w:rStyle w:val="ScreenLabels"/>
        </w:rPr>
        <w:t>Learning Aim Withdrawal Reason</w:t>
      </w:r>
      <w:r w:rsidRPr="001543F9">
        <w:t xml:space="preserve"> from the drop-down list, e.g. </w:t>
      </w:r>
      <w:r w:rsidRPr="001543F9">
        <w:rPr>
          <w:rStyle w:val="ScreenLabels"/>
        </w:rPr>
        <w:t>Personal</w:t>
      </w:r>
      <w:r w:rsidRPr="001543F9">
        <w:t>, (</w:t>
      </w:r>
      <w:r w:rsidRPr="001543F9">
        <w:rPr>
          <w:rStyle w:val="RedText"/>
        </w:rPr>
        <w:t>applicable to Secondary, All-Through and Pupil Referral Units only</w:t>
      </w:r>
      <w:r w:rsidRPr="001543F9">
        <w:t>).</w:t>
      </w:r>
    </w:p>
    <w:p w:rsidR="00BD70E1" w:rsidRPr="001543F9" w:rsidRDefault="001543F9" w:rsidP="00AE6877">
      <w:pPr>
        <w:pStyle w:val="ListContinue"/>
      </w:pPr>
      <w:r w:rsidRPr="001543F9">
        <w:t xml:space="preserve">The reason for withdrawing from a Learning Aim is collected in the Autumn Return for any Learning Aim with the status of </w:t>
      </w:r>
      <w:r w:rsidRPr="001543F9">
        <w:rPr>
          <w:rStyle w:val="ScreenLabels"/>
        </w:rPr>
        <w:t>Withdrawn</w:t>
      </w:r>
      <w:r w:rsidRPr="001543F9">
        <w:t>.</w:t>
      </w:r>
    </w:p>
    <w:p w:rsidR="00BD70E1" w:rsidRPr="001543F9" w:rsidRDefault="001543F9" w:rsidP="00AE6877">
      <w:pPr>
        <w:pStyle w:val="ListNumber"/>
      </w:pPr>
      <w:r w:rsidRPr="001543F9">
        <w:t xml:space="preserve">Click the </w:t>
      </w:r>
      <w:r w:rsidRPr="001543F9">
        <w:rPr>
          <w:rStyle w:val="ButtonNames"/>
        </w:rPr>
        <w:t xml:space="preserve">Assign to All </w:t>
      </w:r>
      <w:r w:rsidRPr="001543F9">
        <w:t xml:space="preserve">button or </w:t>
      </w:r>
      <w:r w:rsidRPr="001543F9">
        <w:rPr>
          <w:rStyle w:val="ButtonNames"/>
        </w:rPr>
        <w:t>Assign to Selected</w:t>
      </w:r>
      <w:r w:rsidRPr="001543F9">
        <w:t xml:space="preserve"> button, as applicable. </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w:t>
      </w:r>
    </w:p>
    <w:p w:rsidR="00BD70E1" w:rsidRPr="001543F9" w:rsidRDefault="001543F9" w:rsidP="00576947">
      <w:pPr>
        <w:pStyle w:val="Tip"/>
        <w:keepNext/>
      </w:pPr>
      <w:r w:rsidRPr="00576947">
        <w:rPr>
          <w:rStyle w:val="TipHeader"/>
        </w:rPr>
        <w:lastRenderedPageBreak/>
        <w:t>TIPS:</w:t>
      </w:r>
      <w:r w:rsidRPr="001543F9">
        <w:t xml:space="preserve"> To remove a student from the </w:t>
      </w:r>
      <w:r w:rsidRPr="001543F9">
        <w:rPr>
          <w:rStyle w:val="ScreenLabels"/>
        </w:rPr>
        <w:t xml:space="preserve">Students </w:t>
      </w:r>
      <w:r w:rsidRPr="001543F9">
        <w:t xml:space="preserve">list, highlight their record, then click the </w:t>
      </w:r>
      <w:r w:rsidRPr="001543F9">
        <w:rPr>
          <w:rStyle w:val="ButtonNames"/>
        </w:rPr>
        <w:t xml:space="preserve">Remove </w:t>
      </w:r>
      <w:r w:rsidRPr="001543F9">
        <w:t xml:space="preserve">button. </w:t>
      </w:r>
    </w:p>
    <w:p w:rsidR="00BD70E1" w:rsidRPr="001543F9" w:rsidRDefault="001543F9" w:rsidP="00AE6877">
      <w:pPr>
        <w:pStyle w:val="Tip"/>
      </w:pPr>
      <w:r w:rsidRPr="001543F9">
        <w:t xml:space="preserve">To correct details enter in error, highlight the applicable student, then click the </w:t>
      </w:r>
      <w:r w:rsidRPr="001543F9">
        <w:rPr>
          <w:rStyle w:val="ButtonNames"/>
        </w:rPr>
        <w:t xml:space="preserve">Clear </w:t>
      </w:r>
      <w:r w:rsidRPr="001543F9">
        <w:t xml:space="preserve">button. This remove the details drawn from the </w:t>
      </w:r>
      <w:r w:rsidRPr="001543F9">
        <w:rPr>
          <w:rStyle w:val="ScreenLabels"/>
        </w:rPr>
        <w:t>Leaving Information</w:t>
      </w:r>
      <w:r w:rsidRPr="001543F9">
        <w:t xml:space="preserve"> panel for the selected student only. Re-enter the information as required.</w:t>
      </w:r>
    </w:p>
    <w:p w:rsidR="00BD70E1" w:rsidRPr="001543F9" w:rsidRDefault="001543F9" w:rsidP="00AE6877">
      <w:pPr>
        <w:pStyle w:val="Tip"/>
      </w:pPr>
      <w:r w:rsidRPr="001543F9">
        <w:t xml:space="preserve">The </w:t>
      </w:r>
      <w:r w:rsidRPr="001543F9">
        <w:rPr>
          <w:rStyle w:val="ScreenLabels"/>
        </w:rPr>
        <w:t>Learning Aim Reason</w:t>
      </w:r>
      <w:r w:rsidRPr="001543F9">
        <w:t xml:space="preserve"> column remains populated after clicking the </w:t>
      </w:r>
      <w:r w:rsidRPr="001543F9">
        <w:rPr>
          <w:rStyle w:val="ButtonNames"/>
        </w:rPr>
        <w:t xml:space="preserve">Clear </w:t>
      </w:r>
      <w:r w:rsidRPr="001543F9">
        <w:t>button. However, the data is updated automatically if a different reason is selected and assigned.</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79"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3"/>
      </w:pPr>
      <w:bookmarkStart w:id="120" w:name="O_90112"/>
      <w:bookmarkStart w:id="121" w:name="_Toc518294323"/>
      <w:bookmarkEnd w:id="120"/>
      <w:r w:rsidRPr="001543F9">
        <w:t>R</w:t>
      </w:r>
      <w:r w:rsidRPr="001543F9">
        <w:fldChar w:fldCharType="begin"/>
      </w:r>
      <w:r w:rsidR="00AE6877" w:rsidRPr="001543F9">
        <w:instrText>XE "re-admitting students"</w:instrText>
      </w:r>
      <w:r w:rsidRPr="001543F9">
        <w:fldChar w:fldCharType="end"/>
      </w:r>
      <w:r w:rsidRPr="001543F9">
        <w:t>e-Admitting a Student</w:t>
      </w:r>
      <w:bookmarkEnd w:id="121"/>
    </w:p>
    <w:p w:rsidR="00BD70E1" w:rsidRPr="001543F9" w:rsidRDefault="001543F9" w:rsidP="00AE6877">
      <w:pPr>
        <w:pStyle w:val="BodyText"/>
      </w:pPr>
      <w:r w:rsidRPr="001543F9">
        <w:t>Any student who leaves the school and subsequently decides to return must be re</w:t>
      </w:r>
      <w:r w:rsidRPr="001543F9">
        <w:noBreakHyphen/>
        <w:t>admitted.</w:t>
      </w:r>
    </w:p>
    <w:p w:rsidR="00BD70E1" w:rsidRPr="001543F9" w:rsidRDefault="001543F9" w:rsidP="00AE6877">
      <w:pPr>
        <w:pStyle w:val="Note"/>
      </w:pPr>
      <w:r w:rsidRPr="001543F9">
        <w:rPr>
          <w:rStyle w:val="NoteHeader"/>
        </w:rPr>
        <w:t xml:space="preserve">NOTES: </w:t>
      </w:r>
      <w:r w:rsidRPr="001543F9">
        <w:t xml:space="preserve">Do not remove the leaving date, as the student’s period of absence from the school will not be recorded. </w:t>
      </w:r>
      <w:r w:rsidRPr="001543F9">
        <w:br/>
      </w:r>
      <w:r w:rsidRPr="001543F9">
        <w:br/>
        <w:t>However, if a student is intending to leave but subsequently changes their mind and decides not to leave, the date of leaving can be removed, as continuous attendance has been maintained.</w:t>
      </w:r>
    </w:p>
    <w:p w:rsidR="00BD70E1" w:rsidRPr="001543F9" w:rsidRDefault="001543F9" w:rsidP="00AE6877">
      <w:pPr>
        <w:pStyle w:val="ListNumber"/>
        <w:numPr>
          <w:ilvl w:val="0"/>
          <w:numId w:val="37"/>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Student </w:t>
      </w:r>
      <w:r w:rsidRPr="001543F9">
        <w:t>browser.</w:t>
      </w:r>
    </w:p>
    <w:p w:rsidR="00BD70E1" w:rsidRPr="001543F9" w:rsidRDefault="001543F9" w:rsidP="00AE6877">
      <w:pPr>
        <w:pStyle w:val="ListNumber"/>
      </w:pPr>
      <w:r w:rsidRPr="001543F9">
        <w:t xml:space="preserve">Click the </w:t>
      </w:r>
      <w:r w:rsidRPr="001543F9">
        <w:rPr>
          <w:rStyle w:val="ButtonNames"/>
        </w:rPr>
        <w:t>New</w:t>
      </w:r>
      <w:r w:rsidRPr="001543F9">
        <w:t xml:space="preserve"> button to display the </w:t>
      </w:r>
      <w:r w:rsidRPr="001543F9">
        <w:rPr>
          <w:rStyle w:val="ScreenLabels"/>
        </w:rPr>
        <w:t>Add Student</w:t>
      </w:r>
      <w:r w:rsidRPr="001543F9">
        <w:t xml:space="preserve"> page. It is necessary to enter limited information here as you know that the person already exists.</w:t>
      </w:r>
    </w:p>
    <w:p w:rsidR="00BD70E1" w:rsidRPr="001543F9" w:rsidRDefault="001543F9" w:rsidP="00AE6877">
      <w:pPr>
        <w:pStyle w:val="ListNumber"/>
      </w:pPr>
      <w:r w:rsidRPr="001543F9">
        <w:t xml:space="preserve">Click the </w:t>
      </w:r>
      <w:r w:rsidRPr="001543F9">
        <w:rPr>
          <w:rStyle w:val="ButtonNames"/>
        </w:rPr>
        <w:t>Continue</w:t>
      </w:r>
      <w:r w:rsidRPr="001543F9">
        <w:t xml:space="preserve"> button to display a list of </w:t>
      </w:r>
      <w:r w:rsidRPr="001543F9">
        <w:rPr>
          <w:rStyle w:val="ScreenLabels"/>
        </w:rPr>
        <w:t>Matched People</w:t>
      </w:r>
      <w:r w:rsidRPr="001543F9">
        <w:t xml:space="preserve">, based on the criteria entered on the </w:t>
      </w:r>
      <w:r w:rsidRPr="001543F9">
        <w:rPr>
          <w:rStyle w:val="ScreenLabels"/>
        </w:rPr>
        <w:t xml:space="preserve">Add </w:t>
      </w:r>
      <w:r w:rsidRPr="001543F9">
        <w:rPr>
          <w:rStyle w:val="PupilorStudentAttendanceorLessonMonitorcomponents"/>
        </w:rPr>
        <w:t xml:space="preserve">Student </w:t>
      </w:r>
      <w:r w:rsidRPr="001543F9">
        <w:t>page.</w:t>
      </w:r>
    </w:p>
    <w:p w:rsidR="00BD70E1" w:rsidRPr="001543F9" w:rsidRDefault="001543F9" w:rsidP="00AE6877">
      <w:pPr>
        <w:pStyle w:val="ListNumber"/>
      </w:pPr>
      <w:r w:rsidRPr="001543F9">
        <w:t xml:space="preserve">Highlight the required student then click the </w:t>
      </w:r>
      <w:r w:rsidRPr="001543F9">
        <w:rPr>
          <w:rStyle w:val="ButtonNames"/>
        </w:rPr>
        <w:t>Open</w:t>
      </w:r>
      <w:r w:rsidRPr="001543F9">
        <w:t xml:space="preserve"> button. The following warning message is displayed:</w:t>
      </w:r>
    </w:p>
    <w:p w:rsidR="00BD70E1" w:rsidRPr="001543F9" w:rsidRDefault="001543F9" w:rsidP="00AE6877">
      <w:pPr>
        <w:pStyle w:val="ListContinue"/>
      </w:pPr>
      <w:r w:rsidRPr="001543F9">
        <w:rPr>
          <w:rStyle w:val="ScreenLabels"/>
        </w:rPr>
        <w:t>The selected student is a leaver. Do you want to re-admit the student?</w:t>
      </w:r>
    </w:p>
    <w:p w:rsidR="00BD70E1" w:rsidRPr="001543F9" w:rsidRDefault="001543F9" w:rsidP="00AE6877">
      <w:pPr>
        <w:pStyle w:val="ListNumber"/>
      </w:pPr>
      <w:r w:rsidRPr="001543F9">
        <w:t xml:space="preserve">Click the </w:t>
      </w:r>
      <w:r w:rsidRPr="001543F9">
        <w:rPr>
          <w:rStyle w:val="ButtonNames"/>
        </w:rPr>
        <w:t>Yes</w:t>
      </w:r>
      <w:r w:rsidRPr="001543F9">
        <w:t xml:space="preserve"> button if you are certain that this is the student who should be re-admitted. Their details are displayed on the </w:t>
      </w:r>
      <w:r w:rsidRPr="001543F9">
        <w:rPr>
          <w:rStyle w:val="ScreenLabels"/>
        </w:rPr>
        <w:t>Student Details</w:t>
      </w:r>
      <w:r w:rsidRPr="001543F9">
        <w:t xml:space="preserve"> page.</w:t>
      </w:r>
    </w:p>
    <w:p w:rsidR="00BD70E1" w:rsidRPr="001543F9" w:rsidRDefault="001543F9" w:rsidP="00AE6877">
      <w:pPr>
        <w:pStyle w:val="ListNumber"/>
      </w:pPr>
      <w:r w:rsidRPr="001543F9">
        <w:t>Complete the mandatory fields (</w:t>
      </w:r>
      <w:r w:rsidRPr="001543F9">
        <w:rPr>
          <w:rStyle w:val="ScreenLabels"/>
        </w:rPr>
        <w:t>Date of birth</w:t>
      </w:r>
      <w:r w:rsidRPr="001543F9">
        <w:t xml:space="preserve">, </w:t>
      </w:r>
      <w:r w:rsidRPr="001543F9">
        <w:rPr>
          <w:rStyle w:val="ScreenLabels"/>
        </w:rPr>
        <w:t>Gender</w:t>
      </w:r>
      <w:r w:rsidRPr="001543F9">
        <w:t xml:space="preserve">, </w:t>
      </w:r>
      <w:r w:rsidRPr="001543F9">
        <w:rPr>
          <w:rStyle w:val="ScreenLabels"/>
        </w:rPr>
        <w:t>Year Group</w:t>
      </w:r>
      <w:r w:rsidRPr="001543F9">
        <w:t xml:space="preserve">, </w:t>
      </w:r>
      <w:r w:rsidRPr="001543F9">
        <w:rPr>
          <w:rStyle w:val="ScreenLabels"/>
        </w:rPr>
        <w:t>Enrolment Status</w:t>
      </w:r>
      <w:r w:rsidRPr="001543F9">
        <w:t xml:space="preserve">, </w:t>
      </w:r>
      <w:r w:rsidRPr="001543F9">
        <w:rPr>
          <w:rStyle w:val="ScreenLabels"/>
        </w:rPr>
        <w:t>Year Taught In</w:t>
      </w:r>
      <w:r w:rsidRPr="001543F9">
        <w:t xml:space="preserve"> and </w:t>
      </w:r>
      <w:r w:rsidRPr="001543F9">
        <w:rPr>
          <w:rStyle w:val="ScreenLabels"/>
        </w:rPr>
        <w:t>Admission Date</w:t>
      </w:r>
      <w:r w:rsidRPr="001543F9">
        <w:t>) and check any other details that may have changed since they were last on</w:t>
      </w:r>
      <w:r w:rsidRPr="001543F9">
        <w:noBreakHyphen/>
        <w:t>roll, such as their address.</w:t>
      </w:r>
    </w:p>
    <w:p w:rsidR="00BD70E1" w:rsidRPr="001543F9" w:rsidRDefault="001543F9" w:rsidP="00AE6877">
      <w:pPr>
        <w:pStyle w:val="ListNumber"/>
      </w:pPr>
      <w:r w:rsidRPr="001543F9">
        <w:t xml:space="preserve">Check that the original </w:t>
      </w:r>
      <w:r w:rsidRPr="001543F9">
        <w:rPr>
          <w:rStyle w:val="ScreenLabels"/>
        </w:rPr>
        <w:t>UPN</w:t>
      </w:r>
      <w:r w:rsidRPr="001543F9">
        <w:t xml:space="preserve"> is displayed.</w:t>
      </w:r>
    </w:p>
    <w:p w:rsidR="00BD70E1" w:rsidRPr="001543F9" w:rsidRDefault="001543F9" w:rsidP="00AE6877">
      <w:pPr>
        <w:pStyle w:val="ListContinue"/>
      </w:pPr>
      <w:r w:rsidRPr="001543F9">
        <w:t xml:space="preserve">If it did not previously exist, generate a new </w:t>
      </w:r>
      <w:r w:rsidRPr="001543F9">
        <w:rPr>
          <w:rStyle w:val="ScreenLabels"/>
        </w:rPr>
        <w:t>UPN</w:t>
      </w:r>
      <w:r w:rsidRPr="001543F9">
        <w:t xml:space="preserve"> by clicking the button adjacent to the </w:t>
      </w:r>
      <w:r w:rsidRPr="001543F9">
        <w:rPr>
          <w:rStyle w:val="ScreenLabels"/>
        </w:rPr>
        <w:t>UPN</w:t>
      </w:r>
      <w:r w:rsidRPr="001543F9">
        <w:t xml:space="preserve"> field to display the </w:t>
      </w:r>
      <w:r w:rsidRPr="001543F9">
        <w:rPr>
          <w:rStyle w:val="ScreenLabels"/>
        </w:rPr>
        <w:t>Issue UPN</w:t>
      </w:r>
      <w:r w:rsidRPr="001543F9">
        <w:t xml:space="preserve"> dialog.</w:t>
      </w:r>
    </w:p>
    <w:p w:rsidR="00BD70E1" w:rsidRPr="001543F9" w:rsidRDefault="001543F9" w:rsidP="00AE6877">
      <w:pPr>
        <w:pStyle w:val="ListContinue"/>
      </w:pPr>
      <w:r w:rsidRPr="001543F9">
        <w:t xml:space="preserve">Select either the </w:t>
      </w:r>
      <w:r w:rsidRPr="001543F9">
        <w:rPr>
          <w:rStyle w:val="ScreenLabels"/>
        </w:rPr>
        <w:t>Issue Permanent</w:t>
      </w:r>
      <w:r w:rsidRPr="001543F9">
        <w:t xml:space="preserve"> or </w:t>
      </w:r>
      <w:r w:rsidRPr="001543F9">
        <w:rPr>
          <w:rStyle w:val="ScreenLabels"/>
        </w:rPr>
        <w:t>Issue Temporary UPN</w:t>
      </w:r>
      <w:r w:rsidRPr="001543F9">
        <w:t xml:space="preserve"> radio button then click the </w:t>
      </w:r>
      <w:r w:rsidRPr="001543F9">
        <w:rPr>
          <w:rStyle w:val="ButtonNames"/>
        </w:rPr>
        <w:t>OK</w:t>
      </w:r>
      <w:r w:rsidRPr="001543F9">
        <w:t xml:space="preserve"> button to return to the </w:t>
      </w:r>
      <w:r w:rsidRPr="001543F9">
        <w:rPr>
          <w:rStyle w:val="ScreenLabels"/>
        </w:rPr>
        <w:t>Registration</w:t>
      </w:r>
      <w:r w:rsidRPr="001543F9">
        <w:t xml:space="preserve"> panel.</w:t>
      </w:r>
    </w:p>
    <w:p w:rsidR="00BD70E1" w:rsidRPr="001543F9" w:rsidRDefault="001543F9" w:rsidP="00AE6877">
      <w:pPr>
        <w:pStyle w:val="ListContinue"/>
      </w:pPr>
      <w:r w:rsidRPr="001543F9">
        <w:t>The temporary/permanent UPN is issued on save.</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 to re-admit the student.</w:t>
      </w:r>
    </w:p>
    <w:p w:rsidR="00BD70E1" w:rsidRPr="001543F9" w:rsidRDefault="001543F9" w:rsidP="00AE6877">
      <w:pPr>
        <w:pStyle w:val="Note"/>
      </w:pPr>
      <w:r w:rsidRPr="001543F9">
        <w:rPr>
          <w:rStyle w:val="NoteHeader"/>
        </w:rPr>
        <w:lastRenderedPageBreak/>
        <w:t xml:space="preserve">NOTE: </w:t>
      </w:r>
      <w:r w:rsidRPr="001543F9">
        <w:t xml:space="preserve">If the student’s registration status has changed from when they were previously on-roll, their enrolment status should be changed via </w:t>
      </w:r>
      <w:r w:rsidRPr="001543F9">
        <w:rPr>
          <w:rStyle w:val="MenuRoutes"/>
        </w:rPr>
        <w:t xml:space="preserve">Routines | </w:t>
      </w:r>
      <w:r w:rsidRPr="001543F9">
        <w:rPr>
          <w:rStyle w:val="PupilorStudentAttendanceorLessonMonitorcomponents"/>
        </w:rPr>
        <w:t>Student</w:t>
      </w:r>
      <w:r w:rsidRPr="001543F9">
        <w:rPr>
          <w:rStyle w:val="MenuRoutes"/>
        </w:rPr>
        <w:t xml:space="preserve"> | Change Enrolment Status</w:t>
      </w:r>
      <w:r w:rsidRPr="001543F9">
        <w:t>.</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80"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22" w:name="O_88919"/>
      <w:bookmarkStart w:id="123" w:name="_Toc518294324"/>
      <w:bookmarkEnd w:id="122"/>
      <w:r w:rsidRPr="001543F9">
        <w:t>D</w:t>
      </w:r>
      <w:r w:rsidRPr="001543F9">
        <w:fldChar w:fldCharType="begin"/>
      </w:r>
      <w:r w:rsidR="00AE6877" w:rsidRPr="001543F9">
        <w:instrText>XE "deleting:student records"</w:instrText>
      </w:r>
      <w:r w:rsidRPr="001543F9">
        <w:fldChar w:fldCharType="end"/>
      </w:r>
      <w:r w:rsidRPr="001543F9">
        <w:t>eleting Student Records Entered in Error</w:t>
      </w:r>
      <w:bookmarkEnd w:id="123"/>
    </w:p>
    <w:p w:rsidR="00BD70E1" w:rsidRPr="001543F9" w:rsidRDefault="001543F9" w:rsidP="00AE6877">
      <w:pPr>
        <w:pStyle w:val="BodyText"/>
      </w:pPr>
      <w:r w:rsidRPr="001543F9">
        <w:t xml:space="preserve">If there are student records that have been entered in error (such as those resulting in duplicates), ensure that the record is deleted, so that it is not included in the return. This is achieved via </w:t>
      </w:r>
      <w:r w:rsidRPr="001543F9">
        <w:rPr>
          <w:rStyle w:val="MenuRoutes"/>
        </w:rPr>
        <w:t xml:space="preserve">Routines | </w:t>
      </w:r>
      <w:r w:rsidRPr="001543F9">
        <w:rPr>
          <w:rStyle w:val="PupilorStudentAttendanceorLessonMonitorcomponents"/>
        </w:rPr>
        <w:t>Student</w:t>
      </w:r>
      <w:r w:rsidRPr="001543F9">
        <w:rPr>
          <w:rStyle w:val="MenuRoutes"/>
        </w:rPr>
        <w:t xml:space="preserve"> | Delete </w:t>
      </w:r>
      <w:r w:rsidRPr="001543F9">
        <w:rPr>
          <w:rStyle w:val="PupilorStudentAttendanceorLessonMonitorcomponents"/>
        </w:rPr>
        <w:t>Student</w:t>
      </w:r>
      <w:r w:rsidRPr="001543F9">
        <w:t xml:space="preserve">. </w:t>
      </w:r>
    </w:p>
    <w:p w:rsidR="00BD70E1" w:rsidRPr="001543F9" w:rsidRDefault="001543F9" w:rsidP="00AE6877">
      <w:pPr>
        <w:pStyle w:val="BodyText"/>
      </w:pPr>
      <w:r w:rsidRPr="001543F9">
        <w:t>After selecting the required student, you have the opportunity to review and print their details before deciding to delete their record permanently.</w:t>
      </w:r>
    </w:p>
    <w:p w:rsidR="00BD70E1" w:rsidRPr="001543F9" w:rsidRDefault="001543F9" w:rsidP="00AE6877">
      <w:pPr>
        <w:pStyle w:val="Warning"/>
      </w:pPr>
      <w:r w:rsidRPr="001543F9">
        <w:rPr>
          <w:rStyle w:val="WarningHeader"/>
        </w:rPr>
        <w:t>WARNING:</w:t>
      </w:r>
      <w:r w:rsidRPr="001543F9">
        <w:rPr>
          <w:rStyle w:val="ImportantNoteHeader"/>
        </w:rPr>
        <w:t xml:space="preserve"> </w:t>
      </w:r>
      <w:r w:rsidRPr="001543F9">
        <w:t xml:space="preserve">The deletion is irreversible; therefore a student's record must </w:t>
      </w:r>
      <w:r w:rsidRPr="001543F9">
        <w:rPr>
          <w:rStyle w:val="Emphasis"/>
        </w:rPr>
        <w:t>only</w:t>
      </w:r>
      <w:r w:rsidRPr="001543F9">
        <w:t xml:space="preserve"> be deleted if they have been entered in error.</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81"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24" w:name="O_34799"/>
      <w:bookmarkStart w:id="125" w:name="_Toc518294325"/>
      <w:bookmarkEnd w:id="124"/>
      <w:r w:rsidRPr="001543F9">
        <w:t>C</w:t>
      </w:r>
      <w:r w:rsidRPr="001543F9">
        <w:fldChar w:fldCharType="begin"/>
      </w:r>
      <w:r w:rsidR="00AE6877" w:rsidRPr="001543F9">
        <w:instrText>XE "national curriculum year group"</w:instrText>
      </w:r>
      <w:r w:rsidRPr="001543F9">
        <w:fldChar w:fldCharType="end"/>
      </w:r>
      <w:r w:rsidRPr="001543F9">
        <w:fldChar w:fldCharType="begin"/>
      </w:r>
      <w:r w:rsidR="00AE6877" w:rsidRPr="001543F9">
        <w:instrText>XE "year taught in:date of birth/age ranges"</w:instrText>
      </w:r>
      <w:r w:rsidRPr="001543F9">
        <w:fldChar w:fldCharType="end"/>
      </w:r>
      <w:r w:rsidRPr="001543F9">
        <w:t>hecking National Curriculum Year Groups</w:t>
      </w:r>
      <w:bookmarkEnd w:id="125"/>
    </w:p>
    <w:p w:rsidR="00BD70E1" w:rsidRPr="001543F9" w:rsidRDefault="001543F9" w:rsidP="00AE6877">
      <w:pPr>
        <w:pStyle w:val="BodyText"/>
      </w:pPr>
      <w:r w:rsidRPr="001543F9">
        <w:t xml:space="preserve">The National Curriculum Year Group (Year Taught In) is the year group in which the student is </w:t>
      </w:r>
      <w:r w:rsidRPr="001543F9">
        <w:rPr>
          <w:rStyle w:val="Emphasis"/>
        </w:rPr>
        <w:t>taught</w:t>
      </w:r>
      <w:r w:rsidRPr="001543F9">
        <w:rPr>
          <w:rStyle w:val="Xref"/>
        </w:rPr>
        <w:t xml:space="preserve"> </w:t>
      </w:r>
      <w:r w:rsidRPr="001543F9">
        <w:t xml:space="preserve">for the majority of the time, regardless of their chronological age. In most cases, this will be the same as the Year Group. However, some children are taught in the year above or below the expected year (based on their age), perhaps because they are academically advanced or behind. It is very important that the correct </w:t>
      </w:r>
      <w:r w:rsidRPr="001543F9">
        <w:rPr>
          <w:rStyle w:val="Bold"/>
        </w:rPr>
        <w:t xml:space="preserve">Year Taught In </w:t>
      </w:r>
      <w:r w:rsidRPr="001543F9">
        <w:t>has been recorded in SIMS.</w:t>
      </w:r>
    </w:p>
    <w:p w:rsidR="00BD70E1" w:rsidRPr="001543F9" w:rsidRDefault="001543F9" w:rsidP="00AE6877">
      <w:pPr>
        <w:pStyle w:val="BodyText"/>
      </w:pPr>
      <w:r w:rsidRPr="001543F9">
        <w:t>For the School Census Autumn 2018 Return, the collection of attendance data uses the Age at Date as at 31/08/2017. All other data uses 31/08/2018.</w:t>
      </w:r>
      <w:r w:rsidRPr="001543F9">
        <w:rPr>
          <w:rStyle w:val="AuthorNotes"/>
        </w:rPr>
        <w:t xml:space="preserve"> </w:t>
      </w:r>
    </w:p>
    <w:p w:rsidR="00BD70E1" w:rsidRPr="001543F9" w:rsidRDefault="001543F9" w:rsidP="000A48CD">
      <w:pPr>
        <w:pStyle w:val="BodyText"/>
        <w:keepNext/>
        <w:spacing w:after="160"/>
      </w:pPr>
      <w:r w:rsidRPr="000A48CD">
        <w:rPr>
          <w:spacing w:val="-5"/>
        </w:rPr>
        <w:lastRenderedPageBreak/>
        <w:t>The following table shows the Curriculum Year that students in England are expected to be taught in (</w:t>
      </w:r>
      <w:r w:rsidRPr="000A48CD">
        <w:rPr>
          <w:rStyle w:val="ScreenLabels"/>
          <w:spacing w:val="-5"/>
        </w:rPr>
        <w:t>Year Taught In</w:t>
      </w:r>
      <w:r w:rsidRPr="000A48CD">
        <w:rPr>
          <w:spacing w:val="-5"/>
        </w:rPr>
        <w:t xml:space="preserve">), according to their date of birth (during the academic year </w:t>
      </w:r>
      <w:r w:rsidRPr="000A48CD">
        <w:rPr>
          <w:rStyle w:val="Emphasis"/>
          <w:spacing w:val="-5"/>
        </w:rPr>
        <w:t>2018/2019</w:t>
      </w:r>
      <w:r w:rsidRPr="000A48CD">
        <w:rPr>
          <w:spacing w:val="-5"/>
        </w:rPr>
        <w:t>). This table is provided for reference only</w:t>
      </w:r>
      <w:r w:rsidRPr="001543F9">
        <w:t>.</w:t>
      </w:r>
    </w:p>
    <w:tbl>
      <w:tblPr>
        <w:tblW w:w="0" w:type="auto"/>
        <w:tblInd w:w="1420" w:type="dxa"/>
        <w:tblLayout w:type="fixed"/>
        <w:tblCellMar>
          <w:left w:w="62" w:type="dxa"/>
          <w:right w:w="62" w:type="dxa"/>
        </w:tblCellMar>
        <w:tblLook w:val="0000" w:firstRow="0" w:lastRow="0" w:firstColumn="0" w:lastColumn="0" w:noHBand="0" w:noVBand="0"/>
      </w:tblPr>
      <w:tblGrid>
        <w:gridCol w:w="1903"/>
        <w:gridCol w:w="3857"/>
        <w:gridCol w:w="1860"/>
      </w:tblGrid>
      <w:tr w:rsidR="00BD70E1" w:rsidRPr="001543F9" w:rsidTr="00A403C8">
        <w:trPr>
          <w:tblHeader/>
        </w:trPr>
        <w:tc>
          <w:tcPr>
            <w:tcW w:w="1903"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0A48CD">
            <w:pPr>
              <w:pStyle w:val="TableHeading"/>
              <w:keepNext/>
              <w:jc w:val="center"/>
              <w:rPr>
                <w:lang w:val="en-NZ"/>
              </w:rPr>
            </w:pPr>
            <w:r w:rsidRPr="001543F9">
              <w:t>Year Taught In</w:t>
            </w:r>
          </w:p>
        </w:tc>
        <w:tc>
          <w:tcPr>
            <w:tcW w:w="3857"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0A48CD">
            <w:pPr>
              <w:pStyle w:val="TableHeading"/>
              <w:keepNext/>
              <w:ind w:left="363"/>
              <w:jc w:val="both"/>
              <w:rPr>
                <w:lang w:val="en-NZ"/>
              </w:rPr>
            </w:pPr>
            <w:r w:rsidRPr="001543F9">
              <w:t>Date of Birth Range</w:t>
            </w:r>
          </w:p>
        </w:tc>
        <w:tc>
          <w:tcPr>
            <w:tcW w:w="186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BD70E1" w:rsidRPr="001543F9" w:rsidRDefault="001543F9" w:rsidP="000A48CD">
            <w:pPr>
              <w:pStyle w:val="TableHeading"/>
              <w:keepNext/>
              <w:ind w:left="191"/>
              <w:rPr>
                <w:lang w:val="en-NZ"/>
              </w:rPr>
            </w:pPr>
            <w:r w:rsidRPr="001543F9">
              <w:t>Age Range</w:t>
            </w:r>
          </w:p>
        </w:tc>
      </w:tr>
      <w:tr w:rsidR="00BD70E1" w:rsidRPr="001543F9" w:rsidTr="00A403C8">
        <w:trPr>
          <w:trHeight w:val="375"/>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BD70E1" w:rsidP="000A48CD">
            <w:pPr>
              <w:pStyle w:val="TableBodyText"/>
              <w:keepNext/>
              <w:keepLines w:val="0"/>
              <w:numPr>
                <w:ilvl w:val="12"/>
                <w:numId w:val="0"/>
              </w:numPr>
              <w:spacing w:before="80" w:after="80"/>
              <w:jc w:val="center"/>
              <w:rPr>
                <w:color w:val="000000"/>
                <w:sz w:val="16"/>
                <w:szCs w:val="24"/>
                <w:lang w:val="en-NZ"/>
              </w:rPr>
            </w:pP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After 31/08/2016</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 and under</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N1</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01/09/2015 to 31/08/2016</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2 – 3</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N2</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01/09/2014 to 31/08/2015</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3 – 4</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R</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01/09/2013 to 31/08/2014</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4 – 5</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1</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01/09/2012 to 31/08/2013</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5 – 6</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2</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01/09/2011 to 31/08/2012</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6 – 7</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3</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01/09/2010 to 31/08/2011</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7 – 8</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4</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01/09/2009 to 31/08/2010</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8 – 9</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5</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01/09/2008 to 31/08/2009</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9 – 10</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6</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01/09/2007 to 31/08/2008</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10 – 11</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7</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01/09/2006 to 31/08/2007</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11 – 12</w:t>
            </w:r>
          </w:p>
        </w:tc>
      </w:tr>
      <w:tr w:rsidR="00BD70E1" w:rsidRPr="001543F9" w:rsidTr="00A403C8">
        <w:trPr>
          <w:trHeight w:val="356"/>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8</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01/09/2005 to 31/08/2006</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12 – 13</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9</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01/09/2004 to 31/08/2005</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13 – 14</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10</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01/09/2003 to 31/08/2004</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14 – 15</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11</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01/09/2002 to 31/08/2003</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15 – 16</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12</w:t>
            </w: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01/09/2001 to 31/08/2002</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16 – 17</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jc w:val="center"/>
              <w:rPr>
                <w:lang w:val="en-NZ"/>
              </w:rPr>
            </w:pPr>
            <w:r w:rsidRPr="001543F9">
              <w:t>13</w:t>
            </w:r>
          </w:p>
        </w:tc>
        <w:tc>
          <w:tcPr>
            <w:tcW w:w="3857"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01/09/2000 to 31/08/2001</w:t>
            </w:r>
          </w:p>
        </w:tc>
        <w:tc>
          <w:tcPr>
            <w:tcW w:w="1860" w:type="dxa"/>
            <w:tcBorders>
              <w:top w:val="single" w:sz="6" w:space="0" w:color="336699"/>
              <w:left w:val="single" w:sz="6" w:space="0" w:color="336699"/>
              <w:bottom w:val="single" w:sz="6" w:space="0" w:color="336699"/>
              <w:right w:val="single" w:sz="6" w:space="0" w:color="336699"/>
            </w:tcBorders>
            <w:shd w:val="clear" w:color="auto" w:fill="EEEEEE"/>
            <w:tcMar>
              <w:top w:w="0" w:type="dxa"/>
              <w:left w:w="62" w:type="dxa"/>
              <w:bottom w:w="0" w:type="dxa"/>
              <w:right w:w="62" w:type="dxa"/>
            </w:tcMar>
          </w:tcPr>
          <w:p w:rsidR="00BD70E1" w:rsidRPr="001543F9" w:rsidRDefault="001543F9" w:rsidP="000A48CD">
            <w:pPr>
              <w:pStyle w:val="TableBodyText"/>
              <w:keepNext/>
              <w:ind w:left="191"/>
              <w:rPr>
                <w:lang w:val="en-NZ"/>
              </w:rPr>
            </w:pPr>
            <w:r w:rsidRPr="001543F9">
              <w:t>17 – 18</w:t>
            </w:r>
          </w:p>
        </w:tc>
      </w:tr>
      <w:tr w:rsidR="00BD70E1" w:rsidRPr="001543F9" w:rsidTr="00A403C8">
        <w:trPr>
          <w:trHeight w:val="357"/>
        </w:trPr>
        <w:tc>
          <w:tcPr>
            <w:tcW w:w="1903"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BD70E1" w:rsidP="000A48CD">
            <w:pPr>
              <w:pStyle w:val="TableBodyText"/>
              <w:keepNext/>
              <w:keepLines w:val="0"/>
              <w:numPr>
                <w:ilvl w:val="12"/>
                <w:numId w:val="0"/>
              </w:numPr>
              <w:spacing w:before="80" w:after="80"/>
              <w:jc w:val="center"/>
              <w:rPr>
                <w:color w:val="000000"/>
                <w:sz w:val="16"/>
                <w:szCs w:val="24"/>
                <w:lang w:val="en-NZ"/>
              </w:rPr>
            </w:pPr>
          </w:p>
        </w:tc>
        <w:tc>
          <w:tcPr>
            <w:tcW w:w="3857"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363"/>
              <w:rPr>
                <w:lang w:val="en-NZ"/>
              </w:rPr>
            </w:pPr>
            <w:r w:rsidRPr="001543F9">
              <w:t>Before 31/08/2000</w:t>
            </w:r>
          </w:p>
        </w:tc>
        <w:tc>
          <w:tcPr>
            <w:tcW w:w="1860" w:type="dxa"/>
            <w:tcBorders>
              <w:top w:val="single" w:sz="6" w:space="0" w:color="336699"/>
              <w:left w:val="single" w:sz="6" w:space="0" w:color="336699"/>
              <w:bottom w:val="single" w:sz="6" w:space="0" w:color="336699"/>
              <w:right w:val="single" w:sz="6" w:space="0" w:color="336699"/>
            </w:tcBorders>
            <w:shd w:val="clear" w:color="auto" w:fill="DDE9F4"/>
            <w:tcMar>
              <w:top w:w="0" w:type="dxa"/>
              <w:left w:w="62" w:type="dxa"/>
              <w:bottom w:w="0" w:type="dxa"/>
              <w:right w:w="62" w:type="dxa"/>
            </w:tcMar>
          </w:tcPr>
          <w:p w:rsidR="00BD70E1" w:rsidRPr="001543F9" w:rsidRDefault="001543F9" w:rsidP="000A48CD">
            <w:pPr>
              <w:pStyle w:val="TableBodyText"/>
              <w:keepNext/>
              <w:ind w:left="191"/>
            </w:pPr>
            <w:r w:rsidRPr="001543F9">
              <w:t>19+</w:t>
            </w:r>
          </w:p>
        </w:tc>
      </w:tr>
    </w:tbl>
    <w:p w:rsidR="00BD70E1" w:rsidRPr="001543F9" w:rsidRDefault="001543F9" w:rsidP="00A403C8">
      <w:pPr>
        <w:pStyle w:val="BodyText"/>
        <w:spacing w:before="240"/>
      </w:pPr>
      <w:r w:rsidRPr="001543F9">
        <w:t>There are three ways to check a student’s curriculum year and date of birth in SIMS:</w:t>
      </w:r>
    </w:p>
    <w:p w:rsidR="00BD70E1" w:rsidRPr="001543F9" w:rsidRDefault="001543F9" w:rsidP="00AE6877">
      <w:pPr>
        <w:pStyle w:val="ListBullet2"/>
      </w:pPr>
      <w:r w:rsidRPr="001543F9">
        <w:t>Via individual student records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w:t>
      </w:r>
    </w:p>
    <w:p w:rsidR="00BD70E1" w:rsidRPr="001543F9" w:rsidRDefault="001543F9" w:rsidP="00AE6877">
      <w:pPr>
        <w:pStyle w:val="ListBullet2"/>
      </w:pPr>
      <w:r w:rsidRPr="001543F9">
        <w:t>Via the pastoral structure by curriculum year (</w:t>
      </w:r>
      <w:r w:rsidRPr="001543F9">
        <w:rPr>
          <w:rStyle w:val="MenuRoutes"/>
        </w:rPr>
        <w:t>Focus | School | Pastoral Structure | Current Structure</w:t>
      </w:r>
      <w:r w:rsidRPr="001543F9">
        <w:t>).</w:t>
      </w:r>
    </w:p>
    <w:p w:rsidR="00BD70E1" w:rsidRPr="001543F9" w:rsidRDefault="001543F9" w:rsidP="00AE6877">
      <w:pPr>
        <w:pStyle w:val="ListBullet2"/>
      </w:pPr>
      <w:r w:rsidRPr="001543F9">
        <w:t>Via the pastoral structure for the whole school (</w:t>
      </w:r>
      <w:r w:rsidRPr="001543F9">
        <w:rPr>
          <w:rStyle w:val="MenuRoutes"/>
        </w:rPr>
        <w:t>Focus | School | Pastoral Structure | Current Structure</w:t>
      </w:r>
      <w:r w:rsidRPr="001543F9">
        <w:t>).</w:t>
      </w:r>
    </w:p>
    <w:p w:rsidR="00BD70E1" w:rsidRPr="001543F9" w:rsidRDefault="00BD70E1" w:rsidP="00AE6877">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BD70E1" w:rsidRPr="001543F9" w:rsidTr="00AE6877">
        <w:trPr>
          <w:trHeight w:val="357"/>
        </w:trPr>
        <w:tc>
          <w:tcPr>
            <w:tcW w:w="6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TableBodyText"/>
              <w:rPr>
                <w:lang w:val="en-NZ"/>
              </w:rPr>
            </w:pPr>
            <w:r>
              <w:pict>
                <v:shape id="_x0000_i1082" type="#_x0000_t75" style="width:21.3pt;height:21.3pt">
                  <v:imagedata r:id="rId27" o:title=""/>
                  <o:lock v:ext="edit" aspectratio="f"/>
                </v:shape>
              </w:pict>
            </w:r>
          </w:p>
        </w:tc>
        <w:tc>
          <w:tcPr>
            <w:tcW w:w="76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ExternalLinks-CapitaBlueBold"/>
            </w:pPr>
            <w:r w:rsidRPr="001543F9">
              <w:t>Additional Resources:</w:t>
            </w:r>
          </w:p>
          <w:p w:rsidR="00BD70E1" w:rsidRPr="001543F9" w:rsidRDefault="001543F9" w:rsidP="00AE6877">
            <w:pPr>
              <w:pStyle w:val="TableBodyText"/>
            </w:pPr>
            <w:r w:rsidRPr="001543F9">
              <w:rPr>
                <w:rStyle w:val="AdditionalResourcesItems"/>
              </w:rPr>
              <w:t>Managing Pupil/Students</w:t>
            </w:r>
            <w:r w:rsidRPr="001543F9">
              <w:rPr>
                <w:rStyle w:val="AdditionalResourcesItems-NoItalics"/>
              </w:rPr>
              <w:t xml:space="preserve"> handbook</w:t>
            </w:r>
            <w:r w:rsidRPr="001543F9">
              <w:br/>
            </w:r>
            <w:r w:rsidRPr="001543F9">
              <w:rPr>
                <w:rStyle w:val="AdditionalResourcesItems"/>
              </w:rPr>
              <w:t>Setting up and Administering SIMS</w:t>
            </w:r>
            <w:r w:rsidRPr="001543F9">
              <w:rPr>
                <w:rStyle w:val="AdditionalResourcesItems-NoItalics"/>
              </w:rPr>
              <w:t xml:space="preserve"> handbook</w:t>
            </w:r>
          </w:p>
        </w:tc>
      </w:tr>
    </w:tbl>
    <w:p w:rsidR="00BD70E1" w:rsidRPr="001543F9" w:rsidRDefault="001543F9" w:rsidP="00A403C8">
      <w:pPr>
        <w:pStyle w:val="Heading3"/>
      </w:pPr>
      <w:bookmarkStart w:id="126" w:name="O_90122"/>
      <w:bookmarkStart w:id="127" w:name="_Toc518294326"/>
      <w:bookmarkEnd w:id="126"/>
      <w:r w:rsidRPr="001543F9">
        <w:lastRenderedPageBreak/>
        <w:t>C</w:t>
      </w:r>
      <w:r w:rsidRPr="001543F9">
        <w:fldChar w:fldCharType="begin"/>
      </w:r>
      <w:r w:rsidR="00AE6877" w:rsidRPr="001543F9">
        <w:instrText>XE "year taught in:checking individual records"</w:instrText>
      </w:r>
      <w:r w:rsidRPr="001543F9">
        <w:fldChar w:fldCharType="end"/>
      </w:r>
      <w:r w:rsidRPr="001543F9">
        <w:t>hecking the Student's Year Taught In Record</w:t>
      </w:r>
      <w:bookmarkEnd w:id="127"/>
    </w:p>
    <w:p w:rsidR="00BD70E1" w:rsidRPr="001543F9" w:rsidRDefault="001543F9" w:rsidP="00A403C8">
      <w:pPr>
        <w:pStyle w:val="BodyText"/>
        <w:keepNext/>
      </w:pPr>
      <w:r w:rsidRPr="001543F9">
        <w:rPr>
          <w:rStyle w:val="ScreenLabels"/>
        </w:rPr>
        <w:t>Year Taught In</w:t>
      </w:r>
      <w:r w:rsidRPr="001543F9">
        <w:t xml:space="preserve"> is mandatory information in SIMS.</w:t>
      </w:r>
    </w:p>
    <w:p w:rsidR="00BD70E1" w:rsidRPr="001543F9" w:rsidRDefault="001543F9" w:rsidP="00AE6877">
      <w:pPr>
        <w:pStyle w:val="ListNumber"/>
        <w:numPr>
          <w:ilvl w:val="0"/>
          <w:numId w:val="38"/>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name of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Registration</w:t>
      </w:r>
      <w:r w:rsidRPr="001543F9">
        <w:t xml:space="preserve"> hyperlink to display the </w:t>
      </w:r>
      <w:r w:rsidRPr="001543F9">
        <w:rPr>
          <w:rStyle w:val="ScreenLabels"/>
        </w:rPr>
        <w:t>Registration</w:t>
      </w:r>
      <w:r w:rsidRPr="001543F9">
        <w:t xml:space="preserve"> panel.</w:t>
      </w:r>
    </w:p>
    <w:p w:rsidR="00BD70E1" w:rsidRPr="001543F9" w:rsidRDefault="00791E4D" w:rsidP="001543F9">
      <w:pPr>
        <w:pStyle w:val="GraphicsNoReplace"/>
      </w:pPr>
      <w:r>
        <w:pict>
          <v:shape id="_x0000_i1083" type="#_x0000_t75" style="width:363.15pt;height:211pt" o:bordertopcolor="this" o:borderleftcolor="this" o:borderbottomcolor="this" o:borderrightcolor="this">
            <v:imagedata r:id="rId68" o:title=""/>
            <o:lock v:ext="edit" aspectratio="f"/>
            <w10:bordertop type="single" width="4"/>
            <w10:borderleft type="single" width="4"/>
            <w10:borderbottom type="single" width="4"/>
            <w10:borderright type="single" width="4"/>
          </v:shape>
        </w:pict>
      </w:r>
    </w:p>
    <w:p w:rsidR="00BD70E1" w:rsidRPr="001543F9" w:rsidRDefault="001543F9" w:rsidP="00AE6877">
      <w:pPr>
        <w:pStyle w:val="ListNumber"/>
      </w:pPr>
      <w:r w:rsidRPr="001543F9">
        <w:t xml:space="preserve">Ensure that the </w:t>
      </w:r>
      <w:r w:rsidRPr="001543F9">
        <w:rPr>
          <w:rStyle w:val="ScreenLabels"/>
        </w:rPr>
        <w:t>Year Taught In</w:t>
      </w:r>
      <w:r w:rsidRPr="001543F9">
        <w:t xml:space="preserve"> field displays the actual National Curriculum year in which the student is taught the majority of the time. Select a different year from the drop-down list, if required.</w:t>
      </w:r>
    </w:p>
    <w:p w:rsidR="00BD70E1" w:rsidRPr="001543F9" w:rsidRDefault="001543F9" w:rsidP="00AE6877">
      <w:pPr>
        <w:pStyle w:val="Note"/>
      </w:pPr>
      <w:r w:rsidRPr="001543F9">
        <w:rPr>
          <w:rStyle w:val="NoteHeader"/>
        </w:rPr>
        <w:t xml:space="preserve">NOTE: </w:t>
      </w:r>
      <w:r w:rsidRPr="001543F9">
        <w:t xml:space="preserve">Any change made in the </w:t>
      </w:r>
      <w:r w:rsidRPr="001543F9">
        <w:rPr>
          <w:rStyle w:val="ScreenLabels"/>
        </w:rPr>
        <w:t>Registration</w:t>
      </w:r>
      <w:r w:rsidRPr="001543F9">
        <w:t xml:space="preserve"> panel is effective from today’s date. If the </w:t>
      </w:r>
      <w:r w:rsidRPr="001543F9">
        <w:rPr>
          <w:rStyle w:val="ScreenLabels"/>
        </w:rPr>
        <w:t>Year Taught In</w:t>
      </w:r>
      <w:r w:rsidRPr="001543F9">
        <w:t xml:space="preserve"> change was applicable from an earlier date, click the </w:t>
      </w:r>
      <w:r w:rsidRPr="001543F9">
        <w:rPr>
          <w:rStyle w:val="ButtonNames"/>
        </w:rPr>
        <w:t>History</w:t>
      </w:r>
      <w:r w:rsidRPr="001543F9">
        <w:t xml:space="preserve"> button and apply the change from the actual date the change is required.</w:t>
      </w:r>
    </w:p>
    <w:p w:rsidR="00BD70E1" w:rsidRPr="001543F9" w:rsidRDefault="001543F9" w:rsidP="00AE6877">
      <w:pPr>
        <w:pStyle w:val="Heading3"/>
      </w:pPr>
      <w:bookmarkStart w:id="128" w:name="O_90123"/>
      <w:bookmarkStart w:id="129" w:name="_Toc518294327"/>
      <w:bookmarkEnd w:id="128"/>
      <w:r w:rsidRPr="001543F9">
        <w:t>C</w:t>
      </w:r>
      <w:r w:rsidRPr="001543F9">
        <w:fldChar w:fldCharType="begin"/>
      </w:r>
      <w:r w:rsidR="00AE6877" w:rsidRPr="001543F9">
        <w:instrText>XE "year taught in:checking via pastoral structure:by curriculum year"</w:instrText>
      </w:r>
      <w:r w:rsidRPr="001543F9">
        <w:fldChar w:fldCharType="end"/>
      </w:r>
      <w:r w:rsidRPr="001543F9">
        <w:t>hecking the Year Taught In via the Pastoral Structure by Curriculum Year</w:t>
      </w:r>
      <w:bookmarkEnd w:id="129"/>
    </w:p>
    <w:p w:rsidR="00BD70E1" w:rsidRPr="001543F9" w:rsidRDefault="001543F9" w:rsidP="00AE6877">
      <w:pPr>
        <w:pStyle w:val="ListNumber"/>
        <w:numPr>
          <w:ilvl w:val="0"/>
          <w:numId w:val="39"/>
        </w:numPr>
      </w:pPr>
      <w:r w:rsidRPr="001543F9">
        <w:t xml:space="preserve">Select </w:t>
      </w:r>
      <w:r w:rsidRPr="001543F9">
        <w:rPr>
          <w:rStyle w:val="MenuRoutes"/>
        </w:rPr>
        <w:t>Focus | School | Pastoral Structure | Current Structure</w:t>
      </w:r>
      <w:r w:rsidRPr="001543F9">
        <w:t xml:space="preserve"> to display the </w:t>
      </w:r>
      <w:r w:rsidRPr="001543F9">
        <w:rPr>
          <w:rStyle w:val="ScreenLabels"/>
        </w:rPr>
        <w:t>Current Academic Year Pastoral Structure</w:t>
      </w:r>
      <w:r w:rsidRPr="001543F9">
        <w:t xml:space="preserve"> page.</w:t>
      </w:r>
    </w:p>
    <w:p w:rsidR="00BD70E1" w:rsidRPr="001543F9" w:rsidRDefault="001543F9" w:rsidP="00AE6877">
      <w:pPr>
        <w:pStyle w:val="ListNumber"/>
        <w:keepNext/>
      </w:pPr>
      <w:r w:rsidRPr="001543F9">
        <w:t xml:space="preserve">Click the </w:t>
      </w:r>
      <w:r w:rsidRPr="001543F9">
        <w:rPr>
          <w:rStyle w:val="ButtonNames"/>
        </w:rPr>
        <w:t>Go</w:t>
      </w:r>
      <w:r w:rsidRPr="001543F9">
        <w:t xml:space="preserve"> button.</w:t>
      </w:r>
    </w:p>
    <w:p w:rsidR="00BD70E1" w:rsidRPr="001543F9" w:rsidRDefault="00791E4D" w:rsidP="001543F9">
      <w:pPr>
        <w:pStyle w:val="GraphicsNoReplace"/>
      </w:pPr>
      <w:r>
        <w:pict>
          <v:shape id="_x0000_i1084" type="#_x0000_t75" style="width:257.3pt;height:77pt" o:bordertopcolor="this" o:borderleftcolor="this" o:borderbottomcolor="this" o:borderrightcolor="this">
            <v:imagedata r:id="rId69" o:title=""/>
            <o:lock v:ext="edit" aspectratio="f"/>
            <w10:bordertop type="single" width="4"/>
            <w10:borderleft type="single" width="4"/>
            <w10:borderbottom type="single" width="4"/>
            <w10:borderright type="single" width="4"/>
          </v:shape>
        </w:pict>
      </w:r>
    </w:p>
    <w:p w:rsidR="00BD70E1" w:rsidRPr="001543F9" w:rsidRDefault="001543F9" w:rsidP="00AE6877">
      <w:pPr>
        <w:pStyle w:val="ListNumber"/>
        <w:keepNext/>
      </w:pPr>
      <w:r w:rsidRPr="001543F9">
        <w:lastRenderedPageBreak/>
        <w:t xml:space="preserve">Expand the </w:t>
      </w:r>
      <w:r w:rsidRPr="001543F9">
        <w:rPr>
          <w:rStyle w:val="ScreenLabels"/>
        </w:rPr>
        <w:t>National Curriculum Year Taught In</w:t>
      </w:r>
      <w:r w:rsidRPr="001543F9">
        <w:t xml:space="preserve"> folder by clicking the </w:t>
      </w:r>
      <w:r w:rsidRPr="001543F9">
        <w:rPr>
          <w:rStyle w:val="ButtonNames"/>
        </w:rPr>
        <w:t>+</w:t>
      </w:r>
      <w:r w:rsidRPr="001543F9">
        <w:t xml:space="preserve"> icon or double-clicking the folder name. The curriculum years are displayed.</w:t>
      </w:r>
    </w:p>
    <w:p w:rsidR="00BD70E1" w:rsidRPr="001543F9" w:rsidRDefault="00791E4D" w:rsidP="001543F9">
      <w:pPr>
        <w:pStyle w:val="GraphicsNoReplace"/>
      </w:pPr>
      <w:bookmarkStart w:id="130" w:name="O_90226"/>
      <w:r>
        <w:pict>
          <v:shape id="_x0000_i1085" type="#_x0000_t75" style="width:254.8pt;height:126.45pt" o:bordertopcolor="this" o:borderleftcolor="this" o:borderbottomcolor="this" o:borderrightcolor="this">
            <v:imagedata r:id="rId70" o:title=""/>
            <o:lock v:ext="edit" aspectratio="f"/>
            <w10:bordertop type="single" width="4"/>
            <w10:borderleft type="single" width="4"/>
            <w10:borderbottom type="single" width="4"/>
            <w10:borderright type="single" width="4"/>
          </v:shape>
        </w:pict>
      </w:r>
      <w:bookmarkEnd w:id="130"/>
    </w:p>
    <w:p w:rsidR="00BD70E1" w:rsidRPr="001543F9" w:rsidRDefault="001543F9" w:rsidP="00AE6877">
      <w:pPr>
        <w:pStyle w:val="ListNumber"/>
        <w:keepNext/>
      </w:pPr>
      <w:r w:rsidRPr="001543F9">
        <w:t xml:space="preserve">Right-click the required curriculum year folder and then select </w:t>
      </w:r>
      <w:r w:rsidRPr="001543F9">
        <w:rPr>
          <w:rStyle w:val="ScreenLabels"/>
        </w:rPr>
        <w:t>Members</w:t>
      </w:r>
      <w:r w:rsidRPr="001543F9">
        <w:t xml:space="preserve"> from the pop-up menu.</w:t>
      </w:r>
    </w:p>
    <w:p w:rsidR="00BD70E1" w:rsidRPr="001543F9" w:rsidRDefault="00791E4D" w:rsidP="001543F9">
      <w:pPr>
        <w:pStyle w:val="GraphicsNoReplace"/>
      </w:pPr>
      <w:bookmarkStart w:id="131" w:name="O_90227"/>
      <w:r>
        <w:pict>
          <v:shape id="_x0000_i1086" type="#_x0000_t75" style="width:253.55pt;height:129.6pt" o:bordertopcolor="this" o:borderleftcolor="this" o:borderbottomcolor="this" o:borderrightcolor="this">
            <v:imagedata r:id="rId71" o:title=""/>
            <o:lock v:ext="edit" aspectratio="f"/>
            <w10:bordertop type="single" width="4"/>
            <w10:borderleft type="single" width="4"/>
            <w10:borderbottom type="single" width="4"/>
            <w10:borderright type="single" width="4"/>
          </v:shape>
        </w:pict>
      </w:r>
      <w:bookmarkEnd w:id="131"/>
    </w:p>
    <w:p w:rsidR="00BD70E1" w:rsidRPr="001543F9" w:rsidRDefault="001543F9" w:rsidP="00AE6877">
      <w:pPr>
        <w:pStyle w:val="ListContinue"/>
        <w:keepNext/>
      </w:pPr>
      <w:r w:rsidRPr="001543F9">
        <w:t xml:space="preserve">The </w:t>
      </w:r>
      <w:r w:rsidRPr="001543F9">
        <w:rPr>
          <w:rStyle w:val="ScreenLabels"/>
        </w:rPr>
        <w:t>Allocate Students/Applicants</w:t>
      </w:r>
      <w:r w:rsidRPr="001543F9">
        <w:t xml:space="preserve"> dialog is displayed.</w:t>
      </w:r>
    </w:p>
    <w:p w:rsidR="00BD70E1" w:rsidRPr="001543F9" w:rsidRDefault="00791E4D" w:rsidP="001543F9">
      <w:pPr>
        <w:pStyle w:val="GraphicsNoReplace"/>
      </w:pPr>
      <w:bookmarkStart w:id="132" w:name="O_90228"/>
      <w:r>
        <w:pict>
          <v:shape id="_x0000_i1087" type="#_x0000_t75" style="width:383.15pt;height:262.95pt" o:bordertopcolor="this" o:borderleftcolor="this" o:borderbottomcolor="this" o:borderrightcolor="this">
            <v:imagedata r:id="rId72" o:title=""/>
            <o:lock v:ext="edit" aspectratio="f"/>
            <w10:bordertop type="single" width="4"/>
            <w10:borderleft type="single" width="4"/>
            <w10:borderbottom type="single" width="4"/>
            <w10:borderright type="single" width="4"/>
          </v:shape>
        </w:pict>
      </w:r>
      <w:bookmarkEnd w:id="132"/>
    </w:p>
    <w:p w:rsidR="00BD70E1" w:rsidRPr="001543F9" w:rsidRDefault="001543F9" w:rsidP="00AE6877">
      <w:pPr>
        <w:pStyle w:val="ListNumber"/>
      </w:pPr>
      <w:r w:rsidRPr="001543F9">
        <w:lastRenderedPageBreak/>
        <w:t xml:space="preserve">Ensure that the </w:t>
      </w:r>
      <w:r w:rsidRPr="001543F9">
        <w:rPr>
          <w:rStyle w:val="ScreenLabels"/>
        </w:rPr>
        <w:t>Effective Date Range</w:t>
      </w:r>
      <w:r w:rsidRPr="001543F9">
        <w:t xml:space="preserve"> is changed to </w:t>
      </w:r>
      <w:r w:rsidRPr="001543F9">
        <w:rPr>
          <w:rStyle w:val="ScreenLabels"/>
        </w:rPr>
        <w:t>Over the whole academic year</w:t>
      </w:r>
      <w:r w:rsidRPr="001543F9">
        <w:t xml:space="preserve"> by selecting the radio button.</w:t>
      </w:r>
    </w:p>
    <w:p w:rsidR="00BD70E1" w:rsidRPr="001543F9" w:rsidRDefault="001543F9" w:rsidP="00AE6877">
      <w:pPr>
        <w:pStyle w:val="ListNumber"/>
      </w:pPr>
      <w:r w:rsidRPr="001543F9">
        <w:t xml:space="preserve">To change a student's memberships of the </w:t>
      </w:r>
      <w:r w:rsidRPr="001543F9">
        <w:rPr>
          <w:rStyle w:val="ScreenLabels"/>
        </w:rPr>
        <w:t>National Curriculum</w:t>
      </w:r>
      <w:r w:rsidRPr="001543F9">
        <w:t xml:space="preserve"> </w:t>
      </w:r>
      <w:r w:rsidRPr="001543F9">
        <w:rPr>
          <w:rStyle w:val="ScreenLabels"/>
        </w:rPr>
        <w:t>Year Taught In</w:t>
      </w:r>
      <w:r w:rsidRPr="001543F9">
        <w:t>, click the applicable cell in the grid.</w:t>
      </w:r>
    </w:p>
    <w:p w:rsidR="00BD70E1" w:rsidRPr="001543F9" w:rsidRDefault="001543F9" w:rsidP="00AE6877">
      <w:pPr>
        <w:pStyle w:val="ListContinue"/>
      </w:pPr>
      <w:r w:rsidRPr="001543F9">
        <w:t xml:space="preserve">By default, the records are displayed in alphabetical surname order. To sort the student names in date of birth order, right-click the </w:t>
      </w:r>
      <w:r w:rsidRPr="001543F9">
        <w:rPr>
          <w:rStyle w:val="ScreenLabels"/>
        </w:rPr>
        <w:t>DOB</w:t>
      </w:r>
      <w:r w:rsidRPr="001543F9">
        <w:t xml:space="preserve"> column heading then select </w:t>
      </w:r>
      <w:r w:rsidRPr="001543F9">
        <w:rPr>
          <w:rStyle w:val="ScreenLabels"/>
        </w:rPr>
        <w:t>Sort By</w:t>
      </w:r>
      <w:r w:rsidRPr="001543F9">
        <w:t xml:space="preserve"> from the pop-up menu</w:t>
      </w:r>
    </w:p>
    <w:p w:rsidR="00BD70E1" w:rsidRPr="001543F9" w:rsidRDefault="001543F9" w:rsidP="00AE6877">
      <w:pPr>
        <w:pStyle w:val="ListContinue"/>
        <w:keepNext/>
      </w:pPr>
      <w:r w:rsidRPr="001543F9">
        <w:t xml:space="preserve">The following graphic shows that one </w:t>
      </w:r>
      <w:r w:rsidRPr="001543F9">
        <w:rPr>
          <w:rStyle w:val="ScreenLabels"/>
        </w:rPr>
        <w:t>Year 10</w:t>
      </w:r>
      <w:r w:rsidRPr="001543F9">
        <w:t xml:space="preserve"> student is taught in Year </w:t>
      </w:r>
      <w:r w:rsidRPr="001543F9">
        <w:rPr>
          <w:rStyle w:val="ScreenLabels"/>
        </w:rPr>
        <w:t>11</w:t>
      </w:r>
      <w:r w:rsidRPr="001543F9">
        <w:t>.</w:t>
      </w:r>
    </w:p>
    <w:p w:rsidR="00BD70E1" w:rsidRPr="001543F9" w:rsidRDefault="00791E4D" w:rsidP="001543F9">
      <w:pPr>
        <w:pStyle w:val="GraphicsNoReplace"/>
      </w:pPr>
      <w:bookmarkStart w:id="133" w:name="O_90229"/>
      <w:r>
        <w:pict>
          <v:shape id="_x0000_i1088" type="#_x0000_t75" style="width:383.15pt;height:262.95pt" o:bordertopcolor="this" o:borderleftcolor="this" o:borderbottomcolor="this" o:borderrightcolor="this">
            <v:imagedata r:id="rId73" o:title=""/>
            <o:lock v:ext="edit" aspectratio="f"/>
            <w10:bordertop type="single" width="4"/>
            <w10:borderleft type="single" width="4"/>
            <w10:borderbottom type="single" width="4"/>
            <w10:borderright type="single" width="4"/>
          </v:shape>
        </w:pict>
      </w:r>
      <w:bookmarkEnd w:id="133"/>
    </w:p>
    <w:p w:rsidR="00BD70E1" w:rsidRPr="001543F9" w:rsidRDefault="001543F9" w:rsidP="00AE6877">
      <w:pPr>
        <w:pStyle w:val="ListNumber"/>
      </w:pPr>
      <w:r w:rsidRPr="001543F9">
        <w:t xml:space="preserve">Ensure that </w:t>
      </w:r>
      <w:r w:rsidRPr="001543F9">
        <w:rPr>
          <w:rStyle w:val="Emphasis"/>
        </w:rPr>
        <w:t>all</w:t>
      </w:r>
      <w:r w:rsidRPr="001543F9">
        <w:t xml:space="preserve"> students are allocated membership to the correct </w:t>
      </w:r>
      <w:r w:rsidRPr="001543F9">
        <w:rPr>
          <w:rStyle w:val="ScreenLabels"/>
        </w:rPr>
        <w:t>National Curriculum</w:t>
      </w:r>
      <w:r w:rsidRPr="001543F9">
        <w:t xml:space="preserve"> </w:t>
      </w:r>
      <w:r w:rsidRPr="001543F9">
        <w:rPr>
          <w:rStyle w:val="ScreenLabels"/>
        </w:rPr>
        <w:t xml:space="preserve">Year Taught In </w:t>
      </w:r>
      <w:r w:rsidRPr="001543F9">
        <w:t xml:space="preserve">and then click the </w:t>
      </w:r>
      <w:r w:rsidRPr="001543F9">
        <w:rPr>
          <w:rStyle w:val="ButtonNames"/>
        </w:rPr>
        <w:t>OK</w:t>
      </w:r>
      <w:r w:rsidRPr="001543F9">
        <w:t xml:space="preserve"> button to return to the </w:t>
      </w:r>
      <w:r w:rsidRPr="001543F9">
        <w:rPr>
          <w:rStyle w:val="ScreenLabels"/>
        </w:rPr>
        <w:t>Current Academic Year Pastoral Structure</w:t>
      </w:r>
      <w:r w:rsidRPr="001543F9">
        <w:t xml:space="preserve"> page.</w:t>
      </w:r>
    </w:p>
    <w:p w:rsidR="00BD70E1" w:rsidRPr="001543F9" w:rsidRDefault="001543F9" w:rsidP="00AE6877">
      <w:pPr>
        <w:pStyle w:val="ListNumber"/>
      </w:pPr>
      <w:r w:rsidRPr="001543F9">
        <w:t>Repeat for the other curriculum years, where applicable.</w:t>
      </w:r>
    </w:p>
    <w:p w:rsidR="00BD70E1" w:rsidRPr="001543F9" w:rsidRDefault="001543F9" w:rsidP="00AE6877">
      <w:pPr>
        <w:pStyle w:val="ListNumber"/>
      </w:pPr>
      <w:r w:rsidRPr="001543F9">
        <w:t xml:space="preserve">Click </w:t>
      </w:r>
      <w:r w:rsidRPr="001543F9">
        <w:rPr>
          <w:rStyle w:val="ButtonNames"/>
        </w:rPr>
        <w:t>Save</w:t>
      </w:r>
      <w:r w:rsidRPr="001543F9">
        <w:t xml:space="preserve"> button.</w:t>
      </w:r>
    </w:p>
    <w:p w:rsidR="00BD70E1" w:rsidRPr="001543F9" w:rsidRDefault="001543F9" w:rsidP="00AE6877">
      <w:pPr>
        <w:pStyle w:val="Heading3"/>
      </w:pPr>
      <w:bookmarkStart w:id="134" w:name="O_90124"/>
      <w:bookmarkStart w:id="135" w:name="_Toc518294328"/>
      <w:bookmarkEnd w:id="134"/>
      <w:r w:rsidRPr="001543F9">
        <w:t>C</w:t>
      </w:r>
      <w:r w:rsidRPr="001543F9">
        <w:fldChar w:fldCharType="begin"/>
      </w:r>
      <w:r w:rsidR="00AE6877" w:rsidRPr="001543F9">
        <w:instrText>XE "year taught in:checking via pastoral structure:by whole school"</w:instrText>
      </w:r>
      <w:r w:rsidRPr="001543F9">
        <w:fldChar w:fldCharType="end"/>
      </w:r>
      <w:r w:rsidRPr="001543F9">
        <w:t>hecking the Year Taught In via the Pastoral Structure for the Whole School</w:t>
      </w:r>
      <w:bookmarkEnd w:id="135"/>
    </w:p>
    <w:p w:rsidR="00BD70E1" w:rsidRPr="001543F9" w:rsidRDefault="001543F9" w:rsidP="00AE6877">
      <w:pPr>
        <w:pStyle w:val="ListNumber"/>
        <w:numPr>
          <w:ilvl w:val="0"/>
          <w:numId w:val="40"/>
        </w:numPr>
      </w:pPr>
      <w:r w:rsidRPr="001543F9">
        <w:t xml:space="preserve">Select </w:t>
      </w:r>
      <w:r w:rsidRPr="001543F9">
        <w:rPr>
          <w:rStyle w:val="MenuRoutes"/>
        </w:rPr>
        <w:t>Focus | School | Pastoral Structure | Current Structure</w:t>
      </w:r>
      <w:r w:rsidRPr="001543F9">
        <w:t xml:space="preserve"> to display the </w:t>
      </w:r>
      <w:r w:rsidRPr="001543F9">
        <w:rPr>
          <w:rStyle w:val="ScreenLabels"/>
        </w:rPr>
        <w:t>Current Academic Year Pastoral Structure</w:t>
      </w:r>
      <w:r w:rsidRPr="001543F9">
        <w:t xml:space="preserve"> page.</w:t>
      </w:r>
    </w:p>
    <w:p w:rsidR="00BD70E1" w:rsidRPr="001543F9" w:rsidRDefault="001543F9" w:rsidP="00AE6877">
      <w:pPr>
        <w:pStyle w:val="ListNumber"/>
        <w:keepNext/>
      </w:pPr>
      <w:r w:rsidRPr="001543F9">
        <w:t xml:space="preserve">Click the </w:t>
      </w:r>
      <w:r w:rsidRPr="001543F9">
        <w:rPr>
          <w:rStyle w:val="ButtonNames"/>
        </w:rPr>
        <w:t>Go</w:t>
      </w:r>
      <w:r w:rsidRPr="001543F9">
        <w:t xml:space="preserve"> button.</w:t>
      </w:r>
    </w:p>
    <w:p w:rsidR="00BD70E1" w:rsidRPr="001543F9" w:rsidRDefault="00791E4D" w:rsidP="001543F9">
      <w:pPr>
        <w:pStyle w:val="GraphicsNoReplace"/>
      </w:pPr>
      <w:bookmarkStart w:id="136" w:name="O_90225"/>
      <w:r>
        <w:pict>
          <v:shape id="_x0000_i1089" type="#_x0000_t75" style="width:257.3pt;height:77pt" o:bordertopcolor="this" o:borderleftcolor="this" o:borderbottomcolor="this" o:borderrightcolor="this">
            <v:imagedata r:id="rId69" o:title=""/>
            <o:lock v:ext="edit" aspectratio="f"/>
            <w10:bordertop type="single" width="4"/>
            <w10:borderleft type="single" width="4"/>
            <w10:borderbottom type="single" width="4"/>
            <w10:borderright type="single" width="4"/>
          </v:shape>
        </w:pict>
      </w:r>
      <w:bookmarkEnd w:id="136"/>
    </w:p>
    <w:p w:rsidR="00BD70E1" w:rsidRPr="001543F9" w:rsidRDefault="001543F9" w:rsidP="00AE6877">
      <w:pPr>
        <w:pStyle w:val="ListNumber"/>
        <w:keepNext/>
      </w:pPr>
      <w:r w:rsidRPr="001543F9">
        <w:lastRenderedPageBreak/>
        <w:t xml:space="preserve">Right-click the </w:t>
      </w:r>
      <w:r w:rsidRPr="001543F9">
        <w:rPr>
          <w:rStyle w:val="ScreenLabels"/>
        </w:rPr>
        <w:t>National Curriculum Year Taught In</w:t>
      </w:r>
      <w:r w:rsidRPr="001543F9">
        <w:t xml:space="preserve"> folder and then select </w:t>
      </w:r>
      <w:r w:rsidRPr="001543F9">
        <w:rPr>
          <w:rStyle w:val="ScreenLabels"/>
        </w:rPr>
        <w:t>Members</w:t>
      </w:r>
      <w:r w:rsidRPr="001543F9">
        <w:t xml:space="preserve"> from the pop-up menu.</w:t>
      </w:r>
    </w:p>
    <w:p w:rsidR="00BD70E1" w:rsidRPr="001543F9" w:rsidRDefault="00791E4D" w:rsidP="001543F9">
      <w:pPr>
        <w:pStyle w:val="GraphicsNoReplace"/>
      </w:pPr>
      <w:bookmarkStart w:id="137" w:name="O_90232"/>
      <w:r>
        <w:pict>
          <v:shape id="_x0000_i1090" type="#_x0000_t75" style="width:253.55pt;height:86.4pt" o:bordertopcolor="this" o:borderleftcolor="this" o:borderbottomcolor="this" o:borderrightcolor="this">
            <v:imagedata r:id="rId74" o:title=""/>
            <o:lock v:ext="edit" aspectratio="f"/>
            <w10:bordertop type="single" width="4"/>
            <w10:borderleft type="single" width="4"/>
            <w10:borderbottom type="single" width="4"/>
            <w10:borderright type="single" width="4"/>
          </v:shape>
        </w:pict>
      </w:r>
      <w:bookmarkEnd w:id="137"/>
    </w:p>
    <w:p w:rsidR="00BD70E1" w:rsidRPr="001543F9" w:rsidRDefault="001543F9" w:rsidP="00AE6877">
      <w:pPr>
        <w:pStyle w:val="ListContinue"/>
        <w:keepNext/>
      </w:pPr>
      <w:r w:rsidRPr="001543F9">
        <w:t xml:space="preserve">The </w:t>
      </w:r>
      <w:r w:rsidRPr="001543F9">
        <w:rPr>
          <w:rStyle w:val="ScreenLabels"/>
        </w:rPr>
        <w:t>Allocate Students/Applicants</w:t>
      </w:r>
      <w:r w:rsidRPr="001543F9">
        <w:t xml:space="preserve"> dialog is displayed. </w:t>
      </w:r>
    </w:p>
    <w:p w:rsidR="00BD70E1" w:rsidRPr="001543F9" w:rsidRDefault="00791E4D" w:rsidP="001543F9">
      <w:pPr>
        <w:pStyle w:val="GraphicsNoReplace"/>
      </w:pPr>
      <w:bookmarkStart w:id="138" w:name="O_90233"/>
      <w:r>
        <w:pict>
          <v:shape id="_x0000_i1091" type="#_x0000_t75" style="width:383.15pt;height:262.95pt" o:bordertopcolor="this" o:borderleftcolor="this" o:borderbottomcolor="this" o:borderrightcolor="this">
            <v:imagedata r:id="rId75" o:title=""/>
            <o:lock v:ext="edit" aspectratio="f"/>
            <w10:bordertop type="single" width="4"/>
            <w10:borderleft type="single" width="4"/>
            <w10:borderbottom type="single" width="4"/>
            <w10:borderright type="single" width="4"/>
          </v:shape>
        </w:pict>
      </w:r>
      <w:bookmarkEnd w:id="138"/>
    </w:p>
    <w:p w:rsidR="00BD70E1" w:rsidRPr="001543F9" w:rsidRDefault="001543F9" w:rsidP="00AE6877">
      <w:pPr>
        <w:pStyle w:val="ListNumber"/>
      </w:pPr>
      <w:r w:rsidRPr="001543F9">
        <w:t xml:space="preserve">Ensure that the </w:t>
      </w:r>
      <w:r w:rsidRPr="001543F9">
        <w:rPr>
          <w:rStyle w:val="ScreenLabels"/>
        </w:rPr>
        <w:t>Effective Date Range</w:t>
      </w:r>
      <w:r w:rsidRPr="001543F9">
        <w:t xml:space="preserve"> is changed to </w:t>
      </w:r>
      <w:r w:rsidRPr="001543F9">
        <w:rPr>
          <w:rStyle w:val="ScreenLabels"/>
        </w:rPr>
        <w:t>Over the whole academic year</w:t>
      </w:r>
      <w:r w:rsidRPr="001543F9">
        <w:t xml:space="preserve"> by selecting the radio button.</w:t>
      </w:r>
    </w:p>
    <w:p w:rsidR="00BD70E1" w:rsidRPr="001543F9" w:rsidRDefault="001543F9" w:rsidP="00AE6877">
      <w:pPr>
        <w:pStyle w:val="ListContinue"/>
      </w:pPr>
      <w:r w:rsidRPr="001543F9">
        <w:t xml:space="preserve">By default, the records are displayed in alphabetical surname order. Sorting the names in year group order assists in locating students who do not have a </w:t>
      </w:r>
      <w:r w:rsidRPr="001543F9">
        <w:rPr>
          <w:rStyle w:val="ScreenLabels"/>
        </w:rPr>
        <w:t>Year Taught In</w:t>
      </w:r>
      <w:r w:rsidRPr="001543F9">
        <w:t xml:space="preserve"> selected.</w:t>
      </w:r>
    </w:p>
    <w:p w:rsidR="00BD70E1" w:rsidRPr="001543F9" w:rsidRDefault="001543F9" w:rsidP="00AE6877">
      <w:pPr>
        <w:pStyle w:val="ListNumber"/>
        <w:keepNext/>
      </w:pPr>
      <w:r w:rsidRPr="001543F9">
        <w:lastRenderedPageBreak/>
        <w:t xml:space="preserve">Right-click the </w:t>
      </w:r>
      <w:r w:rsidRPr="001543F9">
        <w:rPr>
          <w:rStyle w:val="ScreenLabels"/>
        </w:rPr>
        <w:t>Year Group</w:t>
      </w:r>
      <w:r w:rsidRPr="001543F9">
        <w:t xml:space="preserve"> heading then select </w:t>
      </w:r>
      <w:r w:rsidRPr="001543F9">
        <w:rPr>
          <w:rStyle w:val="ScreenLabels"/>
        </w:rPr>
        <w:t>Sort By</w:t>
      </w:r>
      <w:r w:rsidRPr="001543F9">
        <w:t xml:space="preserve"> from the pop</w:t>
      </w:r>
      <w:r w:rsidRPr="001543F9">
        <w:noBreakHyphen/>
        <w:t>up menu. Any students who have not been allocated a year taught in are displayed at the top of the list.</w:t>
      </w:r>
    </w:p>
    <w:p w:rsidR="00BD70E1" w:rsidRPr="001543F9" w:rsidRDefault="00791E4D" w:rsidP="001543F9">
      <w:pPr>
        <w:pStyle w:val="GraphicsNoReplace"/>
      </w:pPr>
      <w:bookmarkStart w:id="139" w:name="O_90234"/>
      <w:r>
        <w:pict>
          <v:shape id="_x0000_i1092" type="#_x0000_t75" style="width:383.15pt;height:262.95pt" o:bordertopcolor="this" o:borderleftcolor="this" o:borderbottomcolor="this" o:borderrightcolor="this">
            <v:imagedata r:id="rId76" o:title=""/>
            <o:lock v:ext="edit" aspectratio="f"/>
            <w10:bordertop type="single" width="4"/>
            <w10:borderleft type="single" width="4"/>
            <w10:borderbottom type="single" width="4"/>
            <w10:borderright type="single" width="4"/>
          </v:shape>
        </w:pict>
      </w:r>
      <w:bookmarkEnd w:id="139"/>
    </w:p>
    <w:p w:rsidR="00BD70E1" w:rsidRPr="001543F9" w:rsidRDefault="001543F9" w:rsidP="00AE6877">
      <w:pPr>
        <w:pStyle w:val="ListNumber"/>
      </w:pPr>
      <w:r w:rsidRPr="001543F9">
        <w:t>Indicate which year the students with missing years are taught in by clicking the applicable cell in the grid.</w:t>
      </w:r>
    </w:p>
    <w:p w:rsidR="00BD70E1" w:rsidRPr="001543F9" w:rsidRDefault="001543F9" w:rsidP="00AE6877">
      <w:pPr>
        <w:pStyle w:val="ListNumber"/>
      </w:pPr>
      <w:r w:rsidRPr="001543F9">
        <w:t>Make any required changes for the other students.</w:t>
      </w:r>
    </w:p>
    <w:p w:rsidR="00BD70E1" w:rsidRPr="001543F9" w:rsidRDefault="001543F9" w:rsidP="00AE6877">
      <w:pPr>
        <w:pStyle w:val="ListNumber"/>
      </w:pPr>
      <w:r w:rsidRPr="001543F9">
        <w:t xml:space="preserve">Click the </w:t>
      </w:r>
      <w:r w:rsidRPr="001543F9">
        <w:rPr>
          <w:rStyle w:val="ButtonNames"/>
        </w:rPr>
        <w:t>OK</w:t>
      </w:r>
      <w:r w:rsidRPr="001543F9">
        <w:t xml:space="preserve"> button then click the </w:t>
      </w:r>
      <w:r w:rsidRPr="001543F9">
        <w:rPr>
          <w:rStyle w:val="ButtonNames"/>
        </w:rPr>
        <w:t>Save</w:t>
      </w:r>
      <w:r w:rsidRPr="001543F9">
        <w:t xml:space="preserve"> button.</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93"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40" w:name="O_90114"/>
      <w:bookmarkStart w:id="141" w:name="_Toc518294329"/>
      <w:bookmarkEnd w:id="140"/>
      <w:r w:rsidRPr="001543F9">
        <w:t>C</w:t>
      </w:r>
      <w:r w:rsidRPr="001543F9">
        <w:fldChar w:fldCharType="begin"/>
      </w:r>
      <w:r w:rsidR="00AE6877" w:rsidRPr="001543F9">
        <w:instrText>XE "student level information"</w:instrText>
      </w:r>
      <w:r w:rsidRPr="001543F9">
        <w:fldChar w:fldCharType="end"/>
      </w:r>
      <w:r w:rsidRPr="001543F9">
        <w:fldChar w:fldCharType="begin"/>
      </w:r>
      <w:r w:rsidR="00AE6877" w:rsidRPr="001543F9">
        <w:instrText>XE "student’s basic detail"</w:instrText>
      </w:r>
      <w:r w:rsidRPr="001543F9">
        <w:fldChar w:fldCharType="end"/>
      </w:r>
      <w:r w:rsidRPr="001543F9">
        <w:fldChar w:fldCharType="begin"/>
      </w:r>
      <w:r w:rsidR="00AE6877" w:rsidRPr="001543F9">
        <w:instrText>XE "basic details (student)"</w:instrText>
      </w:r>
      <w:r w:rsidRPr="001543F9">
        <w:fldChar w:fldCharType="end"/>
      </w:r>
      <w:r w:rsidRPr="001543F9">
        <w:t>hecking a Student’s Basic Details</w:t>
      </w:r>
      <w:bookmarkEnd w:id="141"/>
    </w:p>
    <w:p w:rsidR="00BD70E1" w:rsidRPr="001543F9" w:rsidRDefault="001543F9" w:rsidP="00AE6877">
      <w:pPr>
        <w:pStyle w:val="BodyText"/>
      </w:pPr>
      <w:r w:rsidRPr="001543F9">
        <w:t>Ensure that basic details for all students are up-to-date and correct. It may be necessary to make changes for a number of reasons, e.g. to correct inaccurately entered information, legal adoption, change of legal surname, etc.</w:t>
      </w:r>
    </w:p>
    <w:p w:rsidR="00BD70E1" w:rsidRPr="001543F9" w:rsidRDefault="001543F9" w:rsidP="00AE6877">
      <w:pPr>
        <w:pStyle w:val="BodyText"/>
      </w:pPr>
      <w:r w:rsidRPr="001543F9">
        <w:t>The following information is collected in the return:</w:t>
      </w:r>
    </w:p>
    <w:p w:rsidR="00BD70E1" w:rsidRPr="001543F9" w:rsidRDefault="001543F9" w:rsidP="00AE6877">
      <w:pPr>
        <w:pStyle w:val="ListBullet2"/>
      </w:pPr>
      <w:r w:rsidRPr="001543F9">
        <w:rPr>
          <w:rStyle w:val="ScreenLabels"/>
        </w:rPr>
        <w:t>Legal Forename</w:t>
      </w:r>
      <w:r w:rsidRPr="001543F9">
        <w:t xml:space="preserve"> (mandatory information in SIMS)</w:t>
      </w:r>
    </w:p>
    <w:p w:rsidR="00BD70E1" w:rsidRPr="001543F9" w:rsidRDefault="001543F9" w:rsidP="00AE6877">
      <w:pPr>
        <w:pStyle w:val="ListBullet2"/>
      </w:pPr>
      <w:r w:rsidRPr="001543F9">
        <w:rPr>
          <w:rStyle w:val="ScreenLabels"/>
        </w:rPr>
        <w:t>Middle Names</w:t>
      </w:r>
    </w:p>
    <w:p w:rsidR="00BD70E1" w:rsidRPr="001543F9" w:rsidRDefault="001543F9" w:rsidP="00AE6877">
      <w:pPr>
        <w:pStyle w:val="ListBullet2"/>
      </w:pPr>
      <w:r w:rsidRPr="001543F9">
        <w:rPr>
          <w:rStyle w:val="ScreenLabels"/>
        </w:rPr>
        <w:t>Legal Surname</w:t>
      </w:r>
      <w:r w:rsidRPr="001543F9">
        <w:t xml:space="preserve"> (mandatory information in SIMS)</w:t>
      </w:r>
    </w:p>
    <w:p w:rsidR="00BD70E1" w:rsidRPr="001543F9" w:rsidRDefault="001543F9" w:rsidP="00AE6877">
      <w:pPr>
        <w:pStyle w:val="ListBullet2"/>
      </w:pPr>
      <w:r w:rsidRPr="001543F9">
        <w:rPr>
          <w:rStyle w:val="ScreenLabels"/>
        </w:rPr>
        <w:t>Former Surname</w:t>
      </w:r>
    </w:p>
    <w:p w:rsidR="00BD70E1" w:rsidRPr="001543F9" w:rsidRDefault="001543F9" w:rsidP="00AE6877">
      <w:pPr>
        <w:pStyle w:val="ListBullet2"/>
      </w:pPr>
      <w:r w:rsidRPr="001543F9">
        <w:rPr>
          <w:rStyle w:val="ScreenLabels"/>
        </w:rPr>
        <w:t>Preferred Surname</w:t>
      </w:r>
      <w:r w:rsidRPr="001543F9">
        <w:t xml:space="preserve"> (mandatory information in SIMS)</w:t>
      </w:r>
    </w:p>
    <w:p w:rsidR="00BD70E1" w:rsidRPr="001543F9" w:rsidRDefault="001543F9" w:rsidP="00AE6877">
      <w:pPr>
        <w:pStyle w:val="ListBullet2"/>
      </w:pPr>
      <w:r w:rsidRPr="001543F9">
        <w:rPr>
          <w:rStyle w:val="ScreenLabels"/>
        </w:rPr>
        <w:t>Gender</w:t>
      </w:r>
      <w:r w:rsidRPr="001543F9">
        <w:t xml:space="preserve"> (mandatory information in SIMS)</w:t>
      </w:r>
    </w:p>
    <w:p w:rsidR="00BD70E1" w:rsidRPr="001543F9" w:rsidRDefault="001543F9" w:rsidP="00AE6877">
      <w:pPr>
        <w:pStyle w:val="ListBullet2"/>
      </w:pPr>
      <w:r w:rsidRPr="001543F9">
        <w:rPr>
          <w:rStyle w:val="ScreenLabels"/>
        </w:rPr>
        <w:t>Date of Birth</w:t>
      </w:r>
      <w:r w:rsidRPr="001543F9">
        <w:t xml:space="preserve"> (mandatory information in SIMS).</w:t>
      </w:r>
    </w:p>
    <w:p w:rsidR="00BD70E1" w:rsidRPr="001543F9" w:rsidRDefault="001543F9" w:rsidP="00A403C8">
      <w:pPr>
        <w:pStyle w:val="ListNumber"/>
        <w:keepNext/>
        <w:numPr>
          <w:ilvl w:val="0"/>
          <w:numId w:val="41"/>
        </w:numPr>
      </w:pPr>
      <w:r w:rsidRPr="001543F9">
        <w:lastRenderedPageBreak/>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keepNext/>
      </w:pPr>
      <w:r w:rsidRPr="001543F9">
        <w:t>Search for then double-click the name of the required student to display the</w:t>
      </w:r>
      <w:r w:rsidRPr="001543F9">
        <w:rPr>
          <w:rStyle w:val="Bold"/>
        </w:rPr>
        <w:t xml:space="preserv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791E4D" w:rsidP="001543F9">
      <w:pPr>
        <w:pStyle w:val="GraphicsNoReplace"/>
      </w:pPr>
      <w:bookmarkStart w:id="142" w:name="O_90203"/>
      <w:r>
        <w:pict>
          <v:shape id="_x0000_i1094" type="#_x0000_t75" style="width:362.5pt;height:149pt" o:bordertopcolor="this" o:borderleftcolor="this" o:borderbottomcolor="this" o:borderrightcolor="this">
            <v:imagedata r:id="rId77" o:title=""/>
            <o:lock v:ext="edit" aspectratio="f"/>
            <w10:bordertop type="single" width="4"/>
            <w10:borderleft type="single" width="4"/>
            <w10:borderbottom type="single" width="4"/>
            <w10:borderright type="single" width="4"/>
          </v:shape>
        </w:pict>
      </w:r>
      <w:bookmarkEnd w:id="142"/>
    </w:p>
    <w:p w:rsidR="00BD70E1" w:rsidRPr="001543F9" w:rsidRDefault="001543F9" w:rsidP="00AE6877">
      <w:pPr>
        <w:pStyle w:val="ListNumber"/>
      </w:pPr>
      <w:r w:rsidRPr="001543F9">
        <w:t xml:space="preserve">Check that all the details displayed in the </w:t>
      </w:r>
      <w:r w:rsidRPr="001543F9">
        <w:rPr>
          <w:rStyle w:val="ScreenLabels"/>
        </w:rPr>
        <w:t>Basic Details</w:t>
      </w:r>
      <w:r w:rsidRPr="001543F9">
        <w:t xml:space="preserve"> panel are up</w:t>
      </w:r>
      <w:r w:rsidRPr="001543F9">
        <w:noBreakHyphen/>
        <w:t>to</w:t>
      </w:r>
      <w:r w:rsidRPr="001543F9">
        <w:noBreakHyphen/>
        <w:t>date and correct, paying particular attention to the data collected in the return (listed previously).</w:t>
      </w:r>
    </w:p>
    <w:p w:rsidR="00BD70E1" w:rsidRPr="001543F9" w:rsidRDefault="001543F9" w:rsidP="00AE6877">
      <w:pPr>
        <w:pStyle w:val="ListContinue"/>
      </w:pPr>
      <w:r w:rsidRPr="001543F9">
        <w:t xml:space="preserve">If a legal change (rather than a correction) is made to the </w:t>
      </w:r>
      <w:r w:rsidRPr="001543F9">
        <w:rPr>
          <w:rStyle w:val="ScreenLabels"/>
        </w:rPr>
        <w:t>Legal Forename</w:t>
      </w:r>
      <w:r w:rsidRPr="001543F9">
        <w:t>,</w:t>
      </w:r>
      <w:r w:rsidRPr="001543F9">
        <w:rPr>
          <w:rStyle w:val="Bold"/>
        </w:rPr>
        <w:t xml:space="preserve"> </w:t>
      </w:r>
      <w:r w:rsidRPr="001543F9">
        <w:rPr>
          <w:rStyle w:val="ScreenLabels"/>
        </w:rPr>
        <w:t>Middle Name(s)</w:t>
      </w:r>
      <w:r w:rsidRPr="001543F9">
        <w:t xml:space="preserve"> or </w:t>
      </w:r>
      <w:r w:rsidRPr="001543F9">
        <w:rPr>
          <w:rStyle w:val="ScreenLabels"/>
        </w:rPr>
        <w:t>Legal Surname</w:t>
      </w:r>
      <w:r w:rsidRPr="001543F9">
        <w:t xml:space="preserve">, a </w:t>
      </w:r>
      <w:r w:rsidRPr="001543F9">
        <w:rPr>
          <w:rStyle w:val="ScreenLabels"/>
        </w:rPr>
        <w:t>Reason</w:t>
      </w:r>
      <w:r w:rsidRPr="001543F9">
        <w:t xml:space="preserve"> and </w:t>
      </w:r>
      <w:r w:rsidRPr="001543F9">
        <w:rPr>
          <w:rStyle w:val="ScreenLabels"/>
        </w:rPr>
        <w:t>Date of Change</w:t>
      </w:r>
      <w:r w:rsidRPr="001543F9">
        <w:t xml:space="preserve"> must be recorded.</w:t>
      </w:r>
    </w:p>
    <w:p w:rsidR="00BD70E1" w:rsidRPr="001543F9" w:rsidRDefault="001543F9" w:rsidP="00AE6877">
      <w:pPr>
        <w:pStyle w:val="ListNumber"/>
      </w:pPr>
      <w:r w:rsidRPr="001543F9">
        <w:t xml:space="preserve">If you have made any changes, click the </w:t>
      </w:r>
      <w:r w:rsidRPr="001543F9">
        <w:rPr>
          <w:rStyle w:val="ButtonNames"/>
        </w:rPr>
        <w:t>Save</w:t>
      </w:r>
      <w:r w:rsidRPr="001543F9">
        <w:t xml:space="preserve"> button.</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95"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BD70E1" w:rsidP="00AE6877">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BD70E1" w:rsidRPr="001543F9" w:rsidTr="001543F9">
        <w:tc>
          <w:tcPr>
            <w:tcW w:w="22095" w:type="dxa"/>
            <w:tcBorders>
              <w:top w:val="nil"/>
              <w:left w:val="nil"/>
              <w:bottom w:val="nil"/>
              <w:right w:val="nil"/>
            </w:tcBorders>
          </w:tcPr>
          <w:p w:rsidR="00BD70E1" w:rsidRPr="001543F9" w:rsidRDefault="00830A23" w:rsidP="001543F9">
            <w:pPr>
              <w:pStyle w:val="MoreInformation"/>
            </w:pPr>
            <w:r>
              <w:rPr>
                <w:noProof/>
              </w:rPr>
              <w:pict>
                <v:shape id="_x0000_s1172" type="#_x0000_t75" style="position:absolute;margin-left:2.8pt;margin-top:0;width:23.65pt;height:23.65pt;z-index:251661312;mso-wrap-distance-left:9.35pt;mso-wrap-distance-right:9.35pt;mso-position-horizontal:absolute;mso-position-horizontal-relative:page;mso-position-vertical:absolute;mso-position-vertical-relative:page" filled="t">
                  <v:imagedata r:id="rId20" o:title=""/>
                  <w10:wrap type="square" anchorx="page" anchory="page"/>
                </v:shape>
              </w:pict>
            </w:r>
            <w:r w:rsidR="001543F9">
              <w:t>More Information:</w:t>
            </w:r>
          </w:p>
          <w:p w:rsidR="00BD70E1" w:rsidRPr="001543F9" w:rsidRDefault="00830A23" w:rsidP="00AE6877">
            <w:pPr>
              <w:pStyle w:val="MoreInformationItems"/>
            </w:pPr>
            <w:hyperlink w:anchor="O_90115" w:history="1">
              <w:r w:rsidR="001543F9" w:rsidRPr="001543F9">
                <w:t>Recording a Student’s Change of Surname</w:t>
              </w:r>
            </w:hyperlink>
            <w:r w:rsidR="001543F9" w:rsidRPr="001543F9">
              <w:rPr>
                <w:rStyle w:val="MoreInfoOnPage"/>
              </w:rPr>
              <w:t xml:space="preserve"> on page </w:t>
            </w:r>
            <w:r w:rsidR="001543F9" w:rsidRPr="001543F9">
              <w:fldChar w:fldCharType="begin"/>
            </w:r>
            <w:r w:rsidR="001543F9" w:rsidRPr="001543F9">
              <w:rPr>
                <w:rStyle w:val="MoreInfoPageNos"/>
              </w:rPr>
              <w:instrText>PAGEREF</w:instrText>
            </w:r>
            <w:r w:rsidR="00AE6877" w:rsidRPr="001543F9">
              <w:instrText xml:space="preserve"> O_90115 \h</w:instrText>
            </w:r>
            <w:r w:rsidR="001543F9" w:rsidRPr="001543F9">
              <w:fldChar w:fldCharType="separate"/>
            </w:r>
            <w:r w:rsidR="0048640B">
              <w:rPr>
                <w:rStyle w:val="MoreInfoPageNos"/>
                <w:noProof/>
              </w:rPr>
              <w:t>37</w:t>
            </w:r>
            <w:r w:rsidR="001543F9" w:rsidRPr="001543F9">
              <w:fldChar w:fldCharType="end"/>
            </w:r>
          </w:p>
        </w:tc>
      </w:tr>
    </w:tbl>
    <w:p w:rsidR="00BD70E1" w:rsidRPr="001543F9" w:rsidRDefault="001543F9" w:rsidP="00AE6877">
      <w:pPr>
        <w:pStyle w:val="Heading3"/>
      </w:pPr>
      <w:bookmarkStart w:id="143" w:name="O_90115"/>
      <w:bookmarkStart w:id="144" w:name="_Toc518294330"/>
      <w:bookmarkEnd w:id="143"/>
      <w:r w:rsidRPr="001543F9">
        <w:t>R</w:t>
      </w:r>
      <w:r w:rsidRPr="001543F9">
        <w:fldChar w:fldCharType="begin"/>
      </w:r>
      <w:r w:rsidR="00AE6877" w:rsidRPr="001543F9">
        <w:instrText>XE "surname:recording a change"</w:instrText>
      </w:r>
      <w:r w:rsidRPr="001543F9">
        <w:fldChar w:fldCharType="end"/>
      </w:r>
      <w:r w:rsidRPr="001543F9">
        <w:t>ecording a Student’s Change of Surname</w:t>
      </w:r>
      <w:bookmarkEnd w:id="144"/>
    </w:p>
    <w:p w:rsidR="00BD70E1" w:rsidRPr="001543F9" w:rsidRDefault="001543F9" w:rsidP="00AE6877">
      <w:pPr>
        <w:pStyle w:val="BodyText"/>
      </w:pPr>
      <w:r w:rsidRPr="001543F9">
        <w:t>It is a requirement of the return that a history of students’ previous surname(s) is recorded.</w:t>
      </w:r>
    </w:p>
    <w:p w:rsidR="00BD70E1" w:rsidRPr="001543F9" w:rsidRDefault="001543F9" w:rsidP="00AE6877">
      <w:pPr>
        <w:pStyle w:val="ListNumber"/>
        <w:numPr>
          <w:ilvl w:val="0"/>
          <w:numId w:val="42"/>
        </w:numPr>
      </w:pPr>
      <w:r w:rsidRPr="001543F9">
        <w:t xml:space="preserve">In the </w:t>
      </w:r>
      <w:r w:rsidRPr="001543F9">
        <w:rPr>
          <w:rStyle w:val="ScreenLabels"/>
        </w:rPr>
        <w:t>Basic Details</w:t>
      </w:r>
      <w:r w:rsidRPr="001543F9">
        <w:t xml:space="preserve"> panel, edit the student’s </w:t>
      </w:r>
      <w:r w:rsidRPr="001543F9">
        <w:rPr>
          <w:rStyle w:val="ScreenLabels"/>
        </w:rPr>
        <w:t>Legal Surname</w:t>
      </w:r>
      <w:r w:rsidRPr="001543F9">
        <w:t>.</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 The following message is displayed:</w:t>
      </w:r>
    </w:p>
    <w:p w:rsidR="00BD70E1" w:rsidRPr="001543F9" w:rsidRDefault="001543F9" w:rsidP="00AE6877">
      <w:pPr>
        <w:pStyle w:val="ListContinue"/>
      </w:pPr>
      <w:r w:rsidRPr="001543F9">
        <w:rPr>
          <w:rStyle w:val="ScreenLabels"/>
        </w:rPr>
        <w:t>Is this a correction to the name or a legal change to the student’s name? If it is a legal change, please select Yes</w:t>
      </w:r>
      <w:r w:rsidRPr="001543F9">
        <w:t>.</w:t>
      </w:r>
    </w:p>
    <w:p w:rsidR="00BD70E1" w:rsidRPr="001543F9" w:rsidRDefault="001543F9" w:rsidP="00AE6877">
      <w:pPr>
        <w:pStyle w:val="ListNumber"/>
        <w:keepNext/>
      </w:pPr>
      <w:r w:rsidRPr="001543F9">
        <w:t xml:space="preserve">Click the </w:t>
      </w:r>
      <w:r w:rsidRPr="001543F9">
        <w:rPr>
          <w:rStyle w:val="ButtonNames"/>
        </w:rPr>
        <w:t>Yes</w:t>
      </w:r>
      <w:r w:rsidRPr="001543F9">
        <w:t xml:space="preserve"> button to display the </w:t>
      </w:r>
      <w:r w:rsidRPr="001543F9">
        <w:rPr>
          <w:rStyle w:val="ScreenLabels"/>
        </w:rPr>
        <w:t>Reason For Change</w:t>
      </w:r>
      <w:r w:rsidRPr="001543F9">
        <w:t xml:space="preserve"> dialog.</w:t>
      </w:r>
    </w:p>
    <w:p w:rsidR="00BD70E1" w:rsidRPr="001543F9" w:rsidRDefault="00791E4D" w:rsidP="001543F9">
      <w:pPr>
        <w:pStyle w:val="GraphicsNoReplace"/>
      </w:pPr>
      <w:bookmarkStart w:id="145" w:name="O_109469"/>
      <w:r>
        <w:pict>
          <v:shape id="_x0000_i1096" type="#_x0000_t75" style="width:202.85pt;height:134pt" o:bordertopcolor="this" o:borderleftcolor="this" o:borderbottomcolor="this" o:borderrightcolor="this">
            <v:imagedata r:id="rId78" o:title=""/>
            <o:lock v:ext="edit" aspectratio="f"/>
            <w10:bordertop type="single" width="4"/>
            <w10:borderleft type="single" width="4"/>
            <w10:borderbottom type="single" width="4"/>
            <w10:borderright type="single" width="4"/>
          </v:shape>
        </w:pict>
      </w:r>
      <w:bookmarkEnd w:id="145"/>
    </w:p>
    <w:p w:rsidR="00BD70E1" w:rsidRPr="001543F9" w:rsidRDefault="001543F9" w:rsidP="00AE6877">
      <w:pPr>
        <w:pStyle w:val="ListNumber"/>
      </w:pPr>
      <w:r w:rsidRPr="001543F9">
        <w:lastRenderedPageBreak/>
        <w:t xml:space="preserve">Select the applicable </w:t>
      </w:r>
      <w:r w:rsidRPr="001543F9">
        <w:rPr>
          <w:rStyle w:val="ScreenLabels"/>
        </w:rPr>
        <w:t>Reason</w:t>
      </w:r>
      <w:r w:rsidRPr="001543F9">
        <w:t xml:space="preserve"> for change from the drop-down list. This entry is optional but is recommended to maintain a complete history of name changes.</w:t>
      </w:r>
    </w:p>
    <w:p w:rsidR="00BD70E1" w:rsidRPr="001543F9" w:rsidRDefault="001543F9" w:rsidP="00AE6877">
      <w:pPr>
        <w:pStyle w:val="ListNumber"/>
      </w:pPr>
      <w:r w:rsidRPr="001543F9">
        <w:t xml:space="preserve">The </w:t>
      </w:r>
      <w:r w:rsidRPr="001543F9">
        <w:rPr>
          <w:rStyle w:val="ScreenLabels"/>
        </w:rPr>
        <w:t>Date of Change</w:t>
      </w:r>
      <w:r w:rsidRPr="001543F9">
        <w:t xml:space="preserve"> defaults to today's date but can be amended by clicking the </w:t>
      </w:r>
      <w:r w:rsidRPr="001543F9">
        <w:rPr>
          <w:rStyle w:val="ButtonNames"/>
        </w:rPr>
        <w:t>Calendar</w:t>
      </w:r>
      <w:r w:rsidRPr="001543F9">
        <w:t xml:space="preserve"> button and selecting an alternative date, if required.</w:t>
      </w:r>
    </w:p>
    <w:p w:rsidR="00BD70E1" w:rsidRPr="001543F9" w:rsidRDefault="001543F9" w:rsidP="00AE6877">
      <w:pPr>
        <w:pStyle w:val="ListNumber"/>
      </w:pPr>
      <w:r w:rsidRPr="001543F9">
        <w:t xml:space="preserve">Click the </w:t>
      </w:r>
      <w:r w:rsidRPr="001543F9">
        <w:rPr>
          <w:rStyle w:val="ButtonNames"/>
        </w:rPr>
        <w:t>OK</w:t>
      </w:r>
      <w:r w:rsidRPr="001543F9">
        <w:t xml:space="preserve"> button to return to the </w:t>
      </w:r>
      <w:r w:rsidRPr="001543F9">
        <w:rPr>
          <w:rStyle w:val="ScreenLabels"/>
        </w:rPr>
        <w:t>Basic Details</w:t>
      </w:r>
      <w:r w:rsidRPr="001543F9">
        <w:t xml:space="preserve"> panel.</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w:t>
      </w:r>
    </w:p>
    <w:p w:rsidR="00BD70E1" w:rsidRPr="001543F9" w:rsidRDefault="001543F9" w:rsidP="00AE6877">
      <w:pPr>
        <w:pStyle w:val="ListNumber"/>
        <w:keepNext/>
      </w:pPr>
      <w:r w:rsidRPr="001543F9">
        <w:t xml:space="preserve">To view a list of the student’s previous names, click the </w:t>
      </w:r>
      <w:r w:rsidRPr="001543F9">
        <w:rPr>
          <w:rStyle w:val="ButtonNames"/>
        </w:rPr>
        <w:t>History</w:t>
      </w:r>
      <w:r w:rsidRPr="001543F9">
        <w:t xml:space="preserve"> button to display the </w:t>
      </w:r>
      <w:r w:rsidRPr="001543F9">
        <w:rPr>
          <w:rStyle w:val="ScreenLabels"/>
        </w:rPr>
        <w:t>Previous Names for</w:t>
      </w:r>
      <w:r w:rsidRPr="001543F9">
        <w:t xml:space="preserve"> dialog.</w:t>
      </w:r>
    </w:p>
    <w:p w:rsidR="00BD70E1" w:rsidRPr="001543F9" w:rsidRDefault="00791E4D" w:rsidP="001543F9">
      <w:pPr>
        <w:pStyle w:val="GraphicsNoReplace"/>
      </w:pPr>
      <w:bookmarkStart w:id="146" w:name="O_101002"/>
      <w:r>
        <w:pict>
          <v:shape id="_x0000_i1097" type="#_x0000_t75" style="width:382.55pt;height:2in" o:bordertopcolor="this" o:borderleftcolor="this" o:borderbottomcolor="this" o:borderrightcolor="this">
            <v:imagedata r:id="rId79" o:title=""/>
            <o:lock v:ext="edit" aspectratio="f"/>
            <w10:bordertop type="single" width="4"/>
            <w10:borderleft type="single" width="4"/>
            <w10:borderbottom type="single" width="4"/>
            <w10:borderright type="single" width="4"/>
          </v:shape>
        </w:pict>
      </w:r>
      <w:bookmarkEnd w:id="146"/>
    </w:p>
    <w:p w:rsidR="00BD70E1" w:rsidRPr="001543F9" w:rsidRDefault="001543F9" w:rsidP="00AE6877">
      <w:pPr>
        <w:pStyle w:val="ListNumber"/>
      </w:pPr>
      <w:r w:rsidRPr="001543F9">
        <w:t xml:space="preserve">Click the </w:t>
      </w:r>
      <w:r w:rsidRPr="001543F9">
        <w:rPr>
          <w:rStyle w:val="ButtonNames"/>
        </w:rPr>
        <w:t xml:space="preserve">Cancel </w:t>
      </w:r>
      <w:r w:rsidRPr="001543F9">
        <w:t xml:space="preserve">button to return to the </w:t>
      </w:r>
      <w:r w:rsidRPr="001543F9">
        <w:rPr>
          <w:rStyle w:val="ScreenLabels"/>
        </w:rPr>
        <w:t>Basic Details</w:t>
      </w:r>
      <w:r w:rsidRPr="001543F9">
        <w:t xml:space="preserve"> panel.</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098"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47" w:name="O_90116"/>
      <w:bookmarkStart w:id="148" w:name="_Toc518294331"/>
      <w:bookmarkEnd w:id="147"/>
      <w:r w:rsidRPr="001543F9">
        <w:t>C</w:t>
      </w:r>
      <w:r w:rsidRPr="001543F9">
        <w:fldChar w:fldCharType="begin"/>
      </w:r>
      <w:r w:rsidR="00AE6877" w:rsidRPr="001543F9">
        <w:instrText>XE "registration details"</w:instrText>
      </w:r>
      <w:r w:rsidRPr="001543F9">
        <w:fldChar w:fldCharType="end"/>
      </w:r>
      <w:r w:rsidRPr="001543F9">
        <w:t>hecking Registration Details</w:t>
      </w:r>
      <w:bookmarkEnd w:id="148"/>
    </w:p>
    <w:p w:rsidR="00BD70E1" w:rsidRPr="001543F9" w:rsidRDefault="001543F9" w:rsidP="00AE6877">
      <w:pPr>
        <w:pStyle w:val="BodyText"/>
      </w:pPr>
      <w:r w:rsidRPr="001543F9">
        <w:t>The following registration information is collected in the return and should therefore be checked and corrected, if necessary:</w:t>
      </w:r>
    </w:p>
    <w:p w:rsidR="00BD70E1" w:rsidRPr="001543F9" w:rsidRDefault="001543F9" w:rsidP="00AE6877">
      <w:pPr>
        <w:pStyle w:val="ListBullet2"/>
      </w:pPr>
      <w:r w:rsidRPr="001543F9">
        <w:rPr>
          <w:rStyle w:val="ScreenLabels"/>
        </w:rPr>
        <w:t>Enrolment Status</w:t>
      </w:r>
      <w:r w:rsidRPr="001543F9">
        <w:t xml:space="preserve"> (mandatory information in SIMS).</w:t>
      </w:r>
    </w:p>
    <w:p w:rsidR="00BD70E1" w:rsidRPr="001543F9" w:rsidRDefault="001543F9" w:rsidP="00AE6877">
      <w:pPr>
        <w:pStyle w:val="ListContinue2"/>
      </w:pPr>
      <w:r w:rsidRPr="001543F9">
        <w:t xml:space="preserve">The </w:t>
      </w:r>
      <w:r w:rsidRPr="001543F9">
        <w:rPr>
          <w:rStyle w:val="PupilorStudentAttendanceorLessonMonitorcomponents"/>
        </w:rPr>
        <w:t>Student</w:t>
      </w:r>
      <w:r w:rsidRPr="001543F9">
        <w:t xml:space="preserve"> area of SIMS displays read-only enrolment status information only. A student's enrolment status can be changed via </w:t>
      </w:r>
      <w:r w:rsidRPr="001543F9">
        <w:rPr>
          <w:rStyle w:val="MenuRoutes"/>
        </w:rPr>
        <w:t>Routines | Pupil | Change Enrolment Status</w:t>
      </w:r>
      <w:r w:rsidRPr="001543F9">
        <w:t>.</w:t>
      </w:r>
    </w:p>
    <w:p w:rsidR="00BD70E1" w:rsidRPr="001543F9" w:rsidRDefault="001543F9" w:rsidP="00AE6877">
      <w:pPr>
        <w:pStyle w:val="ListBullet2"/>
      </w:pPr>
      <w:r w:rsidRPr="001543F9">
        <w:rPr>
          <w:rStyle w:val="ScreenLabels"/>
        </w:rPr>
        <w:t>Admission Date</w:t>
      </w:r>
      <w:r w:rsidRPr="001543F9">
        <w:t xml:space="preserve"> (mandatory information in SIMS)</w:t>
      </w:r>
    </w:p>
    <w:p w:rsidR="00BD70E1" w:rsidRPr="001543F9" w:rsidRDefault="001543F9" w:rsidP="00AE6877">
      <w:pPr>
        <w:pStyle w:val="ListBullet2"/>
      </w:pPr>
      <w:r w:rsidRPr="001543F9">
        <w:rPr>
          <w:rStyle w:val="ScreenLabels"/>
        </w:rPr>
        <w:t>Year Taught In</w:t>
      </w:r>
      <w:r w:rsidRPr="001543F9">
        <w:t>, i.e. National Curriculum Year Group (mandatory information in SIMS)</w:t>
      </w:r>
    </w:p>
    <w:p w:rsidR="00BD70E1" w:rsidRPr="001543F9" w:rsidRDefault="001543F9" w:rsidP="00AE6877">
      <w:pPr>
        <w:pStyle w:val="ListBullet2"/>
      </w:pPr>
      <w:r w:rsidRPr="001543F9">
        <w:rPr>
          <w:rStyle w:val="ScreenLabels"/>
        </w:rPr>
        <w:t>Boarder Status</w:t>
      </w:r>
    </w:p>
    <w:p w:rsidR="00BD70E1" w:rsidRPr="001543F9" w:rsidRDefault="001543F9" w:rsidP="00AE6877">
      <w:pPr>
        <w:pStyle w:val="ListBullet2"/>
      </w:pPr>
      <w:r w:rsidRPr="001543F9">
        <w:rPr>
          <w:rStyle w:val="ScreenLabels"/>
        </w:rPr>
        <w:t>UPN</w:t>
      </w:r>
    </w:p>
    <w:p w:rsidR="00BD70E1" w:rsidRPr="001543F9" w:rsidRDefault="001543F9" w:rsidP="00AE6877">
      <w:pPr>
        <w:pStyle w:val="ListBullet2"/>
      </w:pPr>
      <w:r w:rsidRPr="001543F9">
        <w:rPr>
          <w:rStyle w:val="ScreenLabels"/>
        </w:rPr>
        <w:t>Former UPN</w:t>
      </w:r>
      <w:r w:rsidRPr="001543F9">
        <w:t xml:space="preserve"> (this is a read-only field, which is populated automatically if the UPN is changed)</w:t>
      </w:r>
    </w:p>
    <w:p w:rsidR="00BD70E1" w:rsidRPr="001543F9" w:rsidRDefault="00A403C8" w:rsidP="00AE6877">
      <w:pPr>
        <w:pStyle w:val="ListBullet2"/>
      </w:pPr>
      <w:r>
        <w:rPr>
          <w:rStyle w:val="ScreenLabels"/>
        </w:rPr>
        <w:t>Unique Learner Number</w:t>
      </w:r>
    </w:p>
    <w:p w:rsidR="00BD70E1" w:rsidRPr="001543F9" w:rsidRDefault="001543F9" w:rsidP="00AE6877">
      <w:pPr>
        <w:pStyle w:val="ListBullet2"/>
      </w:pPr>
      <w:r w:rsidRPr="001543F9">
        <w:rPr>
          <w:rStyle w:val="ScreenLabels"/>
        </w:rPr>
        <w:t>Part-Time Details</w:t>
      </w:r>
    </w:p>
    <w:p w:rsidR="00BD70E1" w:rsidRPr="001543F9" w:rsidRDefault="001543F9" w:rsidP="00AE6877">
      <w:pPr>
        <w:pStyle w:val="ListBullet2"/>
      </w:pPr>
      <w:r w:rsidRPr="001543F9">
        <w:rPr>
          <w:rStyle w:val="ScreenLabels"/>
        </w:rPr>
        <w:t>Alternative Provision Placement</w:t>
      </w:r>
      <w:r w:rsidRPr="001543F9">
        <w:t>.</w:t>
      </w:r>
    </w:p>
    <w:p w:rsidR="00BD70E1" w:rsidRPr="001543F9" w:rsidRDefault="001543F9" w:rsidP="00A403C8">
      <w:pPr>
        <w:pStyle w:val="Heading3"/>
      </w:pPr>
      <w:bookmarkStart w:id="149" w:name="O_90117"/>
      <w:bookmarkStart w:id="150" w:name="_Toc518294332"/>
      <w:bookmarkEnd w:id="149"/>
      <w:r w:rsidRPr="001543F9">
        <w:lastRenderedPageBreak/>
        <w:t>C</w:t>
      </w:r>
      <w:r w:rsidRPr="001543F9">
        <w:fldChar w:fldCharType="begin"/>
      </w:r>
      <w:r w:rsidR="00AE6877" w:rsidRPr="001543F9">
        <w:instrText>XE "admission date"</w:instrText>
      </w:r>
      <w:r w:rsidRPr="001543F9">
        <w:fldChar w:fldCharType="end"/>
      </w:r>
      <w:r w:rsidRPr="001543F9">
        <w:fldChar w:fldCharType="begin"/>
      </w:r>
      <w:r w:rsidR="00AE6877" w:rsidRPr="001543F9">
        <w:instrText>XE "boarder status"</w:instrText>
      </w:r>
      <w:r w:rsidRPr="001543F9">
        <w:fldChar w:fldCharType="end"/>
      </w:r>
      <w:r w:rsidRPr="001543F9">
        <w:fldChar w:fldCharType="begin"/>
      </w:r>
      <w:r w:rsidR="00AE6877" w:rsidRPr="001543F9">
        <w:instrText>XE "enrolment status"</w:instrText>
      </w:r>
      <w:r w:rsidRPr="001543F9">
        <w:fldChar w:fldCharType="end"/>
      </w:r>
      <w:r w:rsidRPr="001543F9">
        <w:t>hecking Enrolment Status, Admission Date and Boarder Status</w:t>
      </w:r>
      <w:bookmarkEnd w:id="150"/>
    </w:p>
    <w:p w:rsidR="00BD70E1" w:rsidRPr="001543F9" w:rsidRDefault="001543F9" w:rsidP="00A403C8">
      <w:pPr>
        <w:pStyle w:val="BodyText"/>
        <w:keepNext/>
      </w:pPr>
      <w:r w:rsidRPr="001543F9">
        <w:t>The following information is collected in the return and should therefore be checked and corrected if necessary:</w:t>
      </w:r>
    </w:p>
    <w:p w:rsidR="00BD70E1" w:rsidRPr="001543F9" w:rsidRDefault="001543F9" w:rsidP="00AE6877">
      <w:pPr>
        <w:pStyle w:val="ListBullet2"/>
      </w:pPr>
      <w:r w:rsidRPr="001543F9">
        <w:rPr>
          <w:rStyle w:val="ScreenLabels"/>
        </w:rPr>
        <w:t>Enrolment Status</w:t>
      </w:r>
      <w:r w:rsidRPr="001543F9">
        <w:t xml:space="preserve"> (mandatory information in SIMS)</w:t>
      </w:r>
    </w:p>
    <w:p w:rsidR="00BD70E1" w:rsidRPr="001543F9" w:rsidRDefault="001543F9" w:rsidP="00AE6877">
      <w:pPr>
        <w:pStyle w:val="IndNote"/>
      </w:pPr>
      <w:r w:rsidRPr="001543F9">
        <w:rPr>
          <w:rStyle w:val="NoteHeader"/>
        </w:rPr>
        <w:t>NOTE:</w:t>
      </w:r>
      <w:r w:rsidRPr="001543F9">
        <w:t xml:space="preserve"> SIMS uses the information in the enrolment status change log to determine enrolment on census day.</w:t>
      </w:r>
    </w:p>
    <w:p w:rsidR="00BD70E1" w:rsidRPr="001543F9" w:rsidRDefault="001543F9" w:rsidP="00AE6877">
      <w:pPr>
        <w:pStyle w:val="IndNote"/>
      </w:pPr>
      <w:r w:rsidRPr="001543F9">
        <w:t xml:space="preserve">From the SIMS 2018 Summer Release, changing of Enrolment Status is available via </w:t>
      </w:r>
      <w:r w:rsidRPr="001543F9">
        <w:rPr>
          <w:rStyle w:val="MenuRoutes"/>
        </w:rPr>
        <w:t xml:space="preserve">Routines | </w:t>
      </w:r>
      <w:r w:rsidRPr="001543F9">
        <w:rPr>
          <w:rStyle w:val="PupilorStudentAttendanceorLessonMonitorcomponents"/>
        </w:rPr>
        <w:t>Student</w:t>
      </w:r>
      <w:r w:rsidRPr="001543F9">
        <w:rPr>
          <w:rStyle w:val="MenuRoutes"/>
        </w:rPr>
        <w:t xml:space="preserve"> | Change Enrolment</w:t>
      </w:r>
      <w:r w:rsidRPr="001543F9">
        <w:t xml:space="preserve"> </w:t>
      </w:r>
      <w:r w:rsidRPr="00E1592D">
        <w:rPr>
          <w:rStyle w:val="MenuRoutes"/>
        </w:rPr>
        <w:t>Status</w:t>
      </w:r>
      <w:r w:rsidRPr="001543F9">
        <w:t xml:space="preserve"> only. PRUs can select </w:t>
      </w:r>
      <w:r w:rsidRPr="001543F9">
        <w:rPr>
          <w:rStyle w:val="ScreenLabels"/>
        </w:rPr>
        <w:t>FE College</w:t>
      </w:r>
      <w:r w:rsidRPr="001543F9">
        <w:t xml:space="preserve"> and </w:t>
      </w:r>
      <w:r w:rsidRPr="001543F9">
        <w:rPr>
          <w:rStyle w:val="ScreenLabels"/>
        </w:rPr>
        <w:t>Other Provider</w:t>
      </w:r>
      <w:r w:rsidRPr="001543F9">
        <w:t>, in addition to the Enrolment</w:t>
      </w:r>
      <w:r w:rsidR="00E1592D">
        <w:t>s Statuses available to non-PRU establishments</w:t>
      </w:r>
      <w:r w:rsidRPr="001543F9">
        <w:t>.</w:t>
      </w:r>
    </w:p>
    <w:p w:rsidR="00BD70E1" w:rsidRPr="001543F9" w:rsidRDefault="001543F9" w:rsidP="00AE6877">
      <w:pPr>
        <w:pStyle w:val="ListBullet2"/>
      </w:pPr>
      <w:r w:rsidRPr="001543F9">
        <w:rPr>
          <w:rStyle w:val="ScreenLabels"/>
        </w:rPr>
        <w:t>Admission Date</w:t>
      </w:r>
      <w:r w:rsidRPr="001543F9">
        <w:t xml:space="preserve"> (mandatory information in SIMS)</w:t>
      </w:r>
    </w:p>
    <w:p w:rsidR="00BD70E1" w:rsidRPr="001543F9" w:rsidRDefault="001543F9" w:rsidP="00AE6877">
      <w:pPr>
        <w:pStyle w:val="ListBullet2"/>
      </w:pPr>
      <w:r w:rsidRPr="001543F9">
        <w:rPr>
          <w:rStyle w:val="ScreenLabels"/>
        </w:rPr>
        <w:t>Boarder Status</w:t>
      </w:r>
      <w:r w:rsidRPr="001543F9">
        <w:t>.</w:t>
      </w:r>
    </w:p>
    <w:p w:rsidR="00BD70E1" w:rsidRPr="001543F9" w:rsidRDefault="001543F9" w:rsidP="00E1592D">
      <w:pPr>
        <w:pStyle w:val="ListNumber"/>
        <w:numPr>
          <w:ilvl w:val="0"/>
          <w:numId w:val="43"/>
        </w:numPr>
        <w:ind w:right="284"/>
      </w:pPr>
      <w:r w:rsidRPr="00E1592D">
        <w:rPr>
          <w:spacing w:val="-5"/>
        </w:rPr>
        <w:t xml:space="preserve">Select </w:t>
      </w:r>
      <w:r w:rsidRPr="00E1592D">
        <w:rPr>
          <w:rStyle w:val="MenuRoutes"/>
          <w:spacing w:val="-5"/>
        </w:rPr>
        <w:t xml:space="preserve">Focus | </w:t>
      </w:r>
      <w:r w:rsidRPr="00E1592D">
        <w:rPr>
          <w:rStyle w:val="PupilorStudentAttendanceorLessonMonitorcomponents"/>
          <w:spacing w:val="-5"/>
        </w:rPr>
        <w:t xml:space="preserve">Student </w:t>
      </w:r>
      <w:r w:rsidRPr="00E1592D">
        <w:rPr>
          <w:rStyle w:val="MenuRoutes"/>
          <w:spacing w:val="-5"/>
        </w:rPr>
        <w:t xml:space="preserve">| </w:t>
      </w:r>
      <w:r w:rsidRPr="00E1592D">
        <w:rPr>
          <w:rStyle w:val="PupilorStudentAttendanceorLessonMonitorcomponents"/>
          <w:spacing w:val="-5"/>
        </w:rPr>
        <w:t xml:space="preserve">Student </w:t>
      </w:r>
      <w:r w:rsidRPr="00E1592D">
        <w:rPr>
          <w:rStyle w:val="MenuRoutes"/>
          <w:spacing w:val="-5"/>
        </w:rPr>
        <w:t>Details</w:t>
      </w:r>
      <w:r w:rsidRPr="00E1592D">
        <w:rPr>
          <w:spacing w:val="-5"/>
        </w:rPr>
        <w:t xml:space="preserve"> to display the </w:t>
      </w:r>
      <w:r w:rsidRPr="00E1592D">
        <w:rPr>
          <w:rStyle w:val="ScreenLabels"/>
          <w:spacing w:val="-5"/>
        </w:rPr>
        <w:t xml:space="preserve">Find </w:t>
      </w:r>
      <w:r w:rsidRPr="00E1592D">
        <w:rPr>
          <w:rStyle w:val="PupilorStudentAttendanceorLessonMonitorcomponents"/>
          <w:spacing w:val="-5"/>
        </w:rPr>
        <w:t xml:space="preserve">Student </w:t>
      </w:r>
      <w:r w:rsidRPr="00E1592D">
        <w:rPr>
          <w:spacing w:val="-5"/>
        </w:rPr>
        <w:t>browser</w:t>
      </w:r>
      <w:r w:rsidRPr="001543F9">
        <w:t>.</w:t>
      </w:r>
    </w:p>
    <w:p w:rsidR="00BD70E1" w:rsidRPr="001543F9" w:rsidRDefault="001543F9" w:rsidP="00E1592D">
      <w:pPr>
        <w:pStyle w:val="ListNumber"/>
        <w:ind w:right="284"/>
      </w:pPr>
      <w:r w:rsidRPr="001543F9">
        <w:t xml:space="preserve">Search for then double-click the name of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E1592D">
      <w:pPr>
        <w:pStyle w:val="ListNumber"/>
        <w:keepNext/>
        <w:ind w:right="284"/>
      </w:pPr>
      <w:r w:rsidRPr="001543F9">
        <w:t xml:space="preserve">Click the </w:t>
      </w:r>
      <w:r w:rsidRPr="001543F9">
        <w:rPr>
          <w:rStyle w:val="ScreenLabels"/>
        </w:rPr>
        <w:t>Registration</w:t>
      </w:r>
      <w:r w:rsidRPr="001543F9">
        <w:t xml:space="preserve"> hyperlink to display the </w:t>
      </w:r>
      <w:r w:rsidRPr="001543F9">
        <w:rPr>
          <w:rStyle w:val="ScreenLabels"/>
        </w:rPr>
        <w:t>Registration</w:t>
      </w:r>
      <w:r w:rsidRPr="001543F9">
        <w:t xml:space="preserve"> panel.</w:t>
      </w:r>
    </w:p>
    <w:p w:rsidR="00BD70E1" w:rsidRPr="001543F9" w:rsidRDefault="00791E4D" w:rsidP="00E1592D">
      <w:pPr>
        <w:pStyle w:val="GraphicsNoReplace"/>
        <w:ind w:right="284"/>
      </w:pPr>
      <w:r>
        <w:pict>
          <v:shape id="_x0000_i1099" type="#_x0000_t75" style="width:353.75pt;height:194.7pt" o:bordertopcolor="this" o:borderleftcolor="this" o:borderbottomcolor="this" o:borderrightcolor="this">
            <v:imagedata r:id="rId68" o:title=""/>
            <w10:bordertop type="single" width="4"/>
            <w10:borderleft type="single" width="4"/>
            <w10:borderbottom type="single" width="4"/>
            <w10:borderright type="single" width="4"/>
          </v:shape>
        </w:pict>
      </w:r>
    </w:p>
    <w:p w:rsidR="00E1592D" w:rsidRPr="00F71F35" w:rsidRDefault="00F71F35" w:rsidP="00F71F35">
      <w:pPr>
        <w:pStyle w:val="ListNumber"/>
        <w:ind w:right="284"/>
        <w:rPr>
          <w:spacing w:val="-2"/>
        </w:rPr>
      </w:pPr>
      <w:r w:rsidRPr="00F71F35">
        <w:rPr>
          <w:spacing w:val="-2"/>
        </w:rPr>
        <w:t xml:space="preserve">Check the </w:t>
      </w:r>
      <w:r w:rsidR="00E1592D" w:rsidRPr="00F71F35">
        <w:rPr>
          <w:spacing w:val="-2"/>
        </w:rPr>
        <w:t xml:space="preserve">student’s </w:t>
      </w:r>
      <w:r w:rsidR="00E1592D" w:rsidRPr="00F71F35">
        <w:rPr>
          <w:rStyle w:val="ScreenLabels"/>
          <w:spacing w:val="-2"/>
        </w:rPr>
        <w:t>Enrolment Status</w:t>
      </w:r>
      <w:r w:rsidR="00E1592D" w:rsidRPr="00F71F35">
        <w:rPr>
          <w:spacing w:val="-2"/>
        </w:rPr>
        <w:t xml:space="preserve">. A history of the </w:t>
      </w:r>
      <w:r w:rsidR="00E1592D" w:rsidRPr="00F71F35">
        <w:rPr>
          <w:rStyle w:val="ScreenLabels"/>
          <w:spacing w:val="-2"/>
        </w:rPr>
        <w:t>Enrolment Status Changes</w:t>
      </w:r>
      <w:r w:rsidR="00E1592D" w:rsidRPr="00F71F35">
        <w:rPr>
          <w:spacing w:val="-2"/>
        </w:rPr>
        <w:t xml:space="preserve"> can be viewed by clicking the adjacent </w:t>
      </w:r>
      <w:r w:rsidR="00E1592D" w:rsidRPr="00F71F35">
        <w:rPr>
          <w:rStyle w:val="ButtonNames"/>
          <w:spacing w:val="-2"/>
        </w:rPr>
        <w:t xml:space="preserve">Search </w:t>
      </w:r>
      <w:r w:rsidR="00E1592D" w:rsidRPr="00F71F35">
        <w:rPr>
          <w:spacing w:val="-2"/>
        </w:rPr>
        <w:t>button. SIMS uses the information in the enrolment status change log to determine enrolment on census day.</w:t>
      </w:r>
    </w:p>
    <w:p w:rsidR="00E1592D" w:rsidRPr="00F71F35" w:rsidRDefault="00F71F35" w:rsidP="00F71F35">
      <w:pPr>
        <w:pStyle w:val="ListContinue"/>
        <w:ind w:right="284"/>
        <w:rPr>
          <w:spacing w:val="-2"/>
        </w:rPr>
      </w:pPr>
      <w:r w:rsidRPr="00F71F35">
        <w:rPr>
          <w:spacing w:val="-2"/>
        </w:rPr>
        <w:t xml:space="preserve">To change a </w:t>
      </w:r>
      <w:r w:rsidR="00E1592D" w:rsidRPr="00F71F35">
        <w:rPr>
          <w:spacing w:val="-2"/>
        </w:rPr>
        <w:t xml:space="preserve">student's Enrolment Status, select </w:t>
      </w:r>
      <w:r w:rsidR="00E1592D" w:rsidRPr="00F71F35">
        <w:rPr>
          <w:rStyle w:val="MenuRoutes"/>
          <w:spacing w:val="-2"/>
        </w:rPr>
        <w:t xml:space="preserve">Routines | </w:t>
      </w:r>
      <w:r w:rsidR="00E1592D" w:rsidRPr="00F71F35">
        <w:rPr>
          <w:rStyle w:val="PupilorStudentAttendanceorLessonMonitorcomponents"/>
          <w:spacing w:val="-2"/>
        </w:rPr>
        <w:t>Student</w:t>
      </w:r>
      <w:r w:rsidR="00E1592D" w:rsidRPr="00F71F35">
        <w:rPr>
          <w:rStyle w:val="MenuRoutes"/>
          <w:spacing w:val="-2"/>
        </w:rPr>
        <w:t xml:space="preserve"> | Change Enrolment Status</w:t>
      </w:r>
      <w:bookmarkStart w:id="151" w:name="H_127549"/>
      <w:bookmarkEnd w:id="151"/>
      <w:r w:rsidR="00E1592D" w:rsidRPr="00F71F35">
        <w:rPr>
          <w:spacing w:val="-2"/>
        </w:rPr>
        <w:t xml:space="preserve"> (please see </w:t>
      </w:r>
      <w:r w:rsidR="00E1592D" w:rsidRPr="00F71F35">
        <w:rPr>
          <w:i/>
          <w:spacing w:val="-2"/>
        </w:rPr>
        <w:fldChar w:fldCharType="begin"/>
      </w:r>
      <w:r w:rsidR="00E1592D" w:rsidRPr="00F71F35">
        <w:rPr>
          <w:i/>
          <w:spacing w:val="-2"/>
        </w:rPr>
        <w:instrText xml:space="preserve"> REF _Ref518291242 \h </w:instrText>
      </w:r>
      <w:r w:rsidR="005E4F72" w:rsidRPr="00F71F35">
        <w:rPr>
          <w:i/>
          <w:spacing w:val="-2"/>
        </w:rPr>
        <w:instrText xml:space="preserve"> \* MERGEFORMAT </w:instrText>
      </w:r>
      <w:r w:rsidR="00E1592D" w:rsidRPr="00F71F35">
        <w:rPr>
          <w:i/>
          <w:spacing w:val="-2"/>
        </w:rPr>
      </w:r>
      <w:r w:rsidR="00E1592D" w:rsidRPr="00F71F35">
        <w:rPr>
          <w:i/>
          <w:spacing w:val="-2"/>
        </w:rPr>
        <w:fldChar w:fldCharType="separate"/>
      </w:r>
      <w:r w:rsidR="0048640B" w:rsidRPr="0048640B">
        <w:rPr>
          <w:i/>
          <w:spacing w:val="-2"/>
        </w:rPr>
        <w:t>C</w:t>
      </w:r>
      <w:r w:rsidR="0048640B" w:rsidRPr="0048640B">
        <w:rPr>
          <w:spacing w:val="-2"/>
        </w:rPr>
        <w:fldChar w:fldCharType="begin"/>
      </w:r>
      <w:r w:rsidR="0048640B" w:rsidRPr="0048640B">
        <w:rPr>
          <w:spacing w:val="-2"/>
        </w:rPr>
        <w:instrText>XE "enrolment status: changing"</w:instrText>
      </w:r>
      <w:r w:rsidR="0048640B" w:rsidRPr="0048640B">
        <w:rPr>
          <w:spacing w:val="-2"/>
        </w:rPr>
        <w:fldChar w:fldCharType="end"/>
      </w:r>
      <w:r w:rsidR="0048640B" w:rsidRPr="0048640B">
        <w:rPr>
          <w:i/>
          <w:spacing w:val="-2"/>
        </w:rPr>
        <w:t>hanging an Enrolment Status</w:t>
      </w:r>
      <w:r w:rsidR="00E1592D" w:rsidRPr="00F71F35">
        <w:rPr>
          <w:i/>
          <w:spacing w:val="-2"/>
        </w:rPr>
        <w:fldChar w:fldCharType="end"/>
      </w:r>
      <w:r w:rsidR="00E1592D" w:rsidRPr="00F71F35">
        <w:rPr>
          <w:spacing w:val="-2"/>
        </w:rPr>
        <w:t xml:space="preserve"> on page </w:t>
      </w:r>
      <w:r w:rsidR="00E1592D" w:rsidRPr="00F71F35">
        <w:rPr>
          <w:spacing w:val="-2"/>
        </w:rPr>
        <w:fldChar w:fldCharType="begin"/>
      </w:r>
      <w:r w:rsidR="00E1592D" w:rsidRPr="00F71F35">
        <w:rPr>
          <w:spacing w:val="-2"/>
        </w:rPr>
        <w:instrText xml:space="preserve"> PAGEREF _Ref518291242 \h </w:instrText>
      </w:r>
      <w:r w:rsidR="00E1592D" w:rsidRPr="00F71F35">
        <w:rPr>
          <w:spacing w:val="-2"/>
        </w:rPr>
      </w:r>
      <w:r w:rsidR="00E1592D" w:rsidRPr="00F71F35">
        <w:rPr>
          <w:spacing w:val="-2"/>
        </w:rPr>
        <w:fldChar w:fldCharType="separate"/>
      </w:r>
      <w:r w:rsidR="0048640B">
        <w:rPr>
          <w:noProof/>
          <w:spacing w:val="-2"/>
        </w:rPr>
        <w:t>40</w:t>
      </w:r>
      <w:r w:rsidR="00E1592D" w:rsidRPr="00F71F35">
        <w:rPr>
          <w:spacing w:val="-2"/>
        </w:rPr>
        <w:fldChar w:fldCharType="end"/>
      </w:r>
      <w:r w:rsidR="00E1592D" w:rsidRPr="00F71F35">
        <w:rPr>
          <w:spacing w:val="-2"/>
        </w:rPr>
        <w:t>).</w:t>
      </w:r>
    </w:p>
    <w:p w:rsidR="00E1592D" w:rsidRPr="00DC7472" w:rsidRDefault="00E1592D" w:rsidP="00F71F35">
      <w:pPr>
        <w:pStyle w:val="ListNumber"/>
        <w:ind w:right="284"/>
      </w:pPr>
      <w:r w:rsidRPr="00F71F35">
        <w:rPr>
          <w:spacing w:val="-2"/>
        </w:rPr>
        <w:t xml:space="preserve">Ensure that the </w:t>
      </w:r>
      <w:r w:rsidRPr="00F71F35">
        <w:rPr>
          <w:rStyle w:val="ScreenLabels"/>
          <w:spacing w:val="-2"/>
        </w:rPr>
        <w:t>Admission Date</w:t>
      </w:r>
      <w:r w:rsidRPr="00F71F35">
        <w:rPr>
          <w:spacing w:val="-2"/>
        </w:rPr>
        <w:t xml:space="preserve"> is correct. Edit the date or click the </w:t>
      </w:r>
      <w:r w:rsidRPr="00F71F35">
        <w:rPr>
          <w:rStyle w:val="ButtonNames"/>
          <w:spacing w:val="-2"/>
        </w:rPr>
        <w:t>Calendar</w:t>
      </w:r>
      <w:r w:rsidRPr="00F71F35">
        <w:rPr>
          <w:spacing w:val="-2"/>
        </w:rPr>
        <w:t xml:space="preserve"> button and select a different date, if required</w:t>
      </w:r>
      <w:r w:rsidRPr="00DC7472">
        <w:t>.</w:t>
      </w:r>
    </w:p>
    <w:p w:rsidR="00E1592D" w:rsidRPr="00DC7472" w:rsidRDefault="00E1592D" w:rsidP="00F71F35">
      <w:pPr>
        <w:pStyle w:val="ListNumber"/>
        <w:ind w:right="142"/>
      </w:pPr>
      <w:r w:rsidRPr="00DC7472">
        <w:t xml:space="preserve">Check the </w:t>
      </w:r>
      <w:r w:rsidRPr="00DC7472">
        <w:rPr>
          <w:rStyle w:val="ScreenLabels"/>
        </w:rPr>
        <w:t>Boarder Status</w:t>
      </w:r>
      <w:r w:rsidRPr="00DC7472">
        <w:t>. Select the correct boarder status from the drop-down list, if required.</w:t>
      </w:r>
    </w:p>
    <w:p w:rsidR="00BD70E1" w:rsidRPr="001543F9" w:rsidRDefault="00E1592D" w:rsidP="00F71F35">
      <w:pPr>
        <w:pStyle w:val="ListNumber"/>
        <w:ind w:right="142"/>
      </w:pPr>
      <w:r w:rsidRPr="00DC7472">
        <w:t xml:space="preserve">Click the </w:t>
      </w:r>
      <w:r w:rsidRPr="00DC7472">
        <w:rPr>
          <w:rStyle w:val="ButtonNames"/>
        </w:rPr>
        <w:t>Save</w:t>
      </w:r>
      <w:r w:rsidRPr="00DC7472">
        <w:t xml:space="preserve"> button</w:t>
      </w:r>
      <w:r w:rsidR="001543F9" w:rsidRPr="001543F9">
        <w:t>.</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00"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E1592D" w:rsidRPr="00DC7472" w:rsidRDefault="00E1592D" w:rsidP="00E1592D">
      <w:pPr>
        <w:pStyle w:val="Heading4"/>
      </w:pPr>
      <w:bookmarkStart w:id="152" w:name="O_90118"/>
      <w:bookmarkStart w:id="153" w:name="_Ref518291242"/>
      <w:bookmarkEnd w:id="152"/>
      <w:r w:rsidRPr="00DC7472">
        <w:lastRenderedPageBreak/>
        <w:t>C</w:t>
      </w:r>
      <w:r w:rsidR="00337212" w:rsidRPr="001543F9">
        <w:fldChar w:fldCharType="begin"/>
      </w:r>
      <w:r w:rsidR="00337212" w:rsidRPr="001543F9">
        <w:instrText>XE "</w:instrText>
      </w:r>
      <w:r w:rsidR="00337212">
        <w:instrText>enrolment</w:instrText>
      </w:r>
      <w:r w:rsidR="00337212" w:rsidRPr="001543F9">
        <w:instrText xml:space="preserve"> status</w:instrText>
      </w:r>
      <w:r w:rsidR="00337212">
        <w:instrText>: changing</w:instrText>
      </w:r>
      <w:r w:rsidR="00337212" w:rsidRPr="001543F9">
        <w:instrText>"</w:instrText>
      </w:r>
      <w:r w:rsidR="00337212" w:rsidRPr="001543F9">
        <w:fldChar w:fldCharType="end"/>
      </w:r>
      <w:r w:rsidRPr="00DC7472">
        <w:t>hanging an Enrolment Status</w:t>
      </w:r>
      <w:bookmarkEnd w:id="153"/>
    </w:p>
    <w:p w:rsidR="00E1592D" w:rsidRPr="00DC7472" w:rsidRDefault="00F71F35" w:rsidP="00E1592D">
      <w:pPr>
        <w:pStyle w:val="BodyText"/>
      </w:pPr>
      <w:r>
        <w:t xml:space="preserve">A </w:t>
      </w:r>
      <w:r w:rsidR="00E1592D" w:rsidRPr="00DC7472">
        <w:t xml:space="preserve">student </w:t>
      </w:r>
      <w:r w:rsidR="00E1592D" w:rsidRPr="00DC7472">
        <w:rPr>
          <w:rStyle w:val="ScreenLabels"/>
        </w:rPr>
        <w:t>Enrolment Status</w:t>
      </w:r>
      <w:r w:rsidR="00E1592D" w:rsidRPr="00DC7472">
        <w:t xml:space="preserve"> defaults to </w:t>
      </w:r>
      <w:r w:rsidR="00E1592D" w:rsidRPr="00DC7472">
        <w:rPr>
          <w:rStyle w:val="ScreenLabels"/>
        </w:rPr>
        <w:t>Single Registration</w:t>
      </w:r>
      <w:r w:rsidR="00E1592D" w:rsidRPr="00DC7472">
        <w:t xml:space="preserve"> but can be changed, if required.</w:t>
      </w:r>
    </w:p>
    <w:p w:rsidR="00E1592D" w:rsidRPr="00DC7472" w:rsidRDefault="00E1592D" w:rsidP="00E1592D">
      <w:pPr>
        <w:pStyle w:val="BodyText"/>
      </w:pPr>
      <w:r w:rsidRPr="00DC7472">
        <w:t xml:space="preserve">The following enrolment statuses are available: </w:t>
      </w:r>
    </w:p>
    <w:p w:rsidR="00E1592D" w:rsidRPr="00DC7472" w:rsidRDefault="00E1592D" w:rsidP="00E1592D">
      <w:pPr>
        <w:pStyle w:val="ListBullet2"/>
      </w:pPr>
      <w:r w:rsidRPr="00DC7472">
        <w:rPr>
          <w:rStyle w:val="ScreenLabels"/>
        </w:rPr>
        <w:t xml:space="preserve">Single Registration </w:t>
      </w:r>
      <w:r w:rsidRPr="00DC7472">
        <w:t>- this status repre</w:t>
      </w:r>
      <w:r w:rsidR="00F71F35">
        <w:t xml:space="preserve">sents a normal, full-time </w:t>
      </w:r>
      <w:r w:rsidRPr="00DC7472">
        <w:t>student who is only registered as on-roll at your school.</w:t>
      </w:r>
    </w:p>
    <w:p w:rsidR="00E1592D" w:rsidRPr="00DC7472" w:rsidRDefault="00E1592D" w:rsidP="00E1592D">
      <w:pPr>
        <w:pStyle w:val="ListBullet2"/>
      </w:pPr>
      <w:r w:rsidRPr="00DC7472">
        <w:rPr>
          <w:rStyle w:val="ScreenLabels"/>
        </w:rPr>
        <w:t xml:space="preserve">Guest Pupil </w:t>
      </w:r>
      <w:r w:rsidRPr="00DC7472">
        <w:t>-</w:t>
      </w:r>
      <w:r w:rsidR="00F71F35">
        <w:t xml:space="preserve"> this status represents a </w:t>
      </w:r>
      <w:r w:rsidRPr="00DC7472">
        <w:t>student who is on-roll at another school, but attends your school for certain lessons. There is no need to register them as on-roll at your school.</w:t>
      </w:r>
    </w:p>
    <w:p w:rsidR="00E1592D" w:rsidRPr="00DC7472" w:rsidRDefault="00E1592D" w:rsidP="00E1592D">
      <w:pPr>
        <w:pStyle w:val="ListBullet2"/>
      </w:pPr>
      <w:r w:rsidRPr="00DC7472">
        <w:rPr>
          <w:rStyle w:val="ScreenLabels"/>
        </w:rPr>
        <w:t xml:space="preserve">Main-Dual Registration </w:t>
      </w:r>
      <w:r w:rsidRPr="00DC7472">
        <w:t>- this status indicates that the</w:t>
      </w:r>
      <w:r w:rsidR="00F71F35">
        <w:t xml:space="preserve"> </w:t>
      </w:r>
      <w:r w:rsidRPr="00DC7472">
        <w:t>student is registered at another school for some of their timetable, but the majority of their time is spent at your school. This status carries legal and financial implications and should only be used after agreement with the other school involved.</w:t>
      </w:r>
    </w:p>
    <w:p w:rsidR="00E1592D" w:rsidRPr="00DC7472" w:rsidRDefault="00E1592D" w:rsidP="00E1592D">
      <w:pPr>
        <w:pStyle w:val="ListBullet2"/>
      </w:pPr>
      <w:r w:rsidRPr="00DC7472">
        <w:rPr>
          <w:rStyle w:val="ScreenLabels"/>
        </w:rPr>
        <w:t xml:space="preserve">Subsidiary-Dual Registration </w:t>
      </w:r>
      <w:r w:rsidRPr="00DC7472">
        <w:t xml:space="preserve">- this </w:t>
      </w:r>
      <w:r w:rsidR="00F71F35">
        <w:t xml:space="preserve">status indicates that the </w:t>
      </w:r>
      <w:r w:rsidRPr="00DC7472">
        <w:t>student is registered at another school for the majority of their timetable and only a minority of their time is spent at your school. This status carries legal and financial implications and should only be used after agreement with the other school involved.</w:t>
      </w:r>
    </w:p>
    <w:p w:rsidR="00E1592D" w:rsidRPr="00DC7472" w:rsidRDefault="00E1592D" w:rsidP="00E1592D">
      <w:pPr>
        <w:pStyle w:val="ListBullet2"/>
      </w:pPr>
      <w:r w:rsidRPr="00DC7472">
        <w:rPr>
          <w:rStyle w:val="ScreenLabels"/>
        </w:rPr>
        <w:t>FE College</w:t>
      </w:r>
      <w:r w:rsidRPr="00DC7472">
        <w:t xml:space="preserve"> (</w:t>
      </w:r>
      <w:r w:rsidRPr="00DC7472">
        <w:rPr>
          <w:rStyle w:val="RedText"/>
        </w:rPr>
        <w:t>applicable to Pupil Referral Units in England only</w:t>
      </w:r>
      <w:r w:rsidRPr="00DC7472">
        <w:t xml:space="preserve">) - this </w:t>
      </w:r>
      <w:r w:rsidR="00F71F35">
        <w:t xml:space="preserve">status indicates that the </w:t>
      </w:r>
      <w:r w:rsidRPr="00DC7472">
        <w:t>student is registered at an Further Education College and only a minority of their time is spent at your school.</w:t>
      </w:r>
    </w:p>
    <w:p w:rsidR="00E1592D" w:rsidRPr="00DC7472" w:rsidRDefault="00E1592D" w:rsidP="00E1592D">
      <w:pPr>
        <w:pStyle w:val="ListBullet2"/>
      </w:pPr>
      <w:r w:rsidRPr="00DC7472">
        <w:rPr>
          <w:rStyle w:val="ScreenLabels"/>
        </w:rPr>
        <w:t>Other Provider</w:t>
      </w:r>
      <w:r w:rsidRPr="00DC7472">
        <w:t xml:space="preserve"> (</w:t>
      </w:r>
      <w:r w:rsidRPr="00DC7472">
        <w:rPr>
          <w:rStyle w:val="RedText"/>
        </w:rPr>
        <w:t>applicable to Pupil Referral Units in England only</w:t>
      </w:r>
      <w:r w:rsidRPr="00DC7472">
        <w:t xml:space="preserve">) - this </w:t>
      </w:r>
      <w:r w:rsidR="00F71F35">
        <w:t xml:space="preserve">status indicates that the </w:t>
      </w:r>
      <w:r w:rsidRPr="00DC7472">
        <w:t>student is registered at another provider and only a minority of their time is spent at your school.</w:t>
      </w:r>
    </w:p>
    <w:p w:rsidR="00E1592D" w:rsidRPr="00DC7472" w:rsidRDefault="00E1592D" w:rsidP="00E1592D">
      <w:pPr>
        <w:pStyle w:val="IndNote"/>
      </w:pPr>
      <w:r w:rsidRPr="00DC7472">
        <w:rPr>
          <w:rStyle w:val="NoteHeader"/>
        </w:rPr>
        <w:t>NOTE:</w:t>
      </w:r>
      <w:r w:rsidRPr="00DC7472">
        <w:t xml:space="preserve"> SIMS uses the information in the enrolment status change log to determine enrolment on census day.</w:t>
      </w:r>
    </w:p>
    <w:p w:rsidR="00E1592D" w:rsidRPr="00DC7472" w:rsidRDefault="00E1592D" w:rsidP="00F71F35">
      <w:pPr>
        <w:pStyle w:val="ListNumber"/>
        <w:numPr>
          <w:ilvl w:val="0"/>
          <w:numId w:val="65"/>
        </w:numPr>
      </w:pPr>
      <w:r w:rsidRPr="00DC7472">
        <w:t xml:space="preserve">Select </w:t>
      </w:r>
      <w:r w:rsidRPr="00DC7472">
        <w:rPr>
          <w:rStyle w:val="MenuRoutes"/>
        </w:rPr>
        <w:t xml:space="preserve">Routines | </w:t>
      </w:r>
      <w:r w:rsidRPr="00DC7472">
        <w:rPr>
          <w:rStyle w:val="PupilorStudentAttendanceorLessonMonitorcomponents"/>
        </w:rPr>
        <w:t>Student</w:t>
      </w:r>
      <w:r w:rsidRPr="00DC7472">
        <w:rPr>
          <w:rStyle w:val="MenuRoutes"/>
        </w:rPr>
        <w:t xml:space="preserve"> | Change Enrolment Status</w:t>
      </w:r>
      <w:r w:rsidRPr="00DC7472">
        <w:t xml:space="preserve"> to display the </w:t>
      </w:r>
      <w:r w:rsidRPr="00DC7472">
        <w:rPr>
          <w:rStyle w:val="ScreenLabels"/>
        </w:rPr>
        <w:t xml:space="preserve">Find </w:t>
      </w:r>
      <w:r w:rsidRPr="00DC7472">
        <w:rPr>
          <w:rStyle w:val="PupilorStudentAttendanceorLessonMonitorcomponents"/>
        </w:rPr>
        <w:t>Student</w:t>
      </w:r>
      <w:r w:rsidRPr="00DC7472">
        <w:rPr>
          <w:rStyle w:val="MenuRoutes"/>
        </w:rPr>
        <w:t xml:space="preserve"> </w:t>
      </w:r>
      <w:r w:rsidRPr="00DC7472">
        <w:t>browser.</w:t>
      </w:r>
    </w:p>
    <w:p w:rsidR="00E1592D" w:rsidRPr="00DC7472" w:rsidRDefault="00E1592D" w:rsidP="00E1592D">
      <w:pPr>
        <w:pStyle w:val="ListNumber"/>
      </w:pPr>
      <w:r w:rsidRPr="00DC7472">
        <w:t>Search for, then double-click</w:t>
      </w:r>
      <w:r w:rsidR="00576947">
        <w:t xml:space="preserve"> the name of the required </w:t>
      </w:r>
      <w:r w:rsidRPr="00DC7472">
        <w:t xml:space="preserve">student to display the </w:t>
      </w:r>
      <w:r w:rsidRPr="00DC7472">
        <w:rPr>
          <w:rStyle w:val="ScreenLabels"/>
        </w:rPr>
        <w:t>Change Enrolment Status</w:t>
      </w:r>
      <w:r w:rsidRPr="00DC7472">
        <w:t xml:space="preserve"> page.</w:t>
      </w:r>
    </w:p>
    <w:p w:rsidR="00E1592D" w:rsidRPr="00DC7472" w:rsidRDefault="00F71F35" w:rsidP="00E1592D">
      <w:pPr>
        <w:pStyle w:val="ListContinue"/>
      </w:pPr>
      <w:r>
        <w:t xml:space="preserve">The </w:t>
      </w:r>
      <w:r w:rsidR="00E1592D" w:rsidRPr="00DC7472">
        <w:t xml:space="preserve">student's basic details are displayed for information only. Edits to basic details can be made via </w:t>
      </w:r>
      <w:r w:rsidR="00E1592D" w:rsidRPr="00DC7472">
        <w:rPr>
          <w:rStyle w:val="MenuRoutes"/>
        </w:rPr>
        <w:t xml:space="preserve">Focus | </w:t>
      </w:r>
      <w:r w:rsidR="00E1592D" w:rsidRPr="00DC7472">
        <w:rPr>
          <w:rStyle w:val="PupilorStudentAttendanceorLessonMonitorcomponents"/>
        </w:rPr>
        <w:t>Student</w:t>
      </w:r>
      <w:r w:rsidR="00E1592D" w:rsidRPr="00DC7472">
        <w:rPr>
          <w:rStyle w:val="MenuRoutes"/>
        </w:rPr>
        <w:t xml:space="preserve"> | Basic Details</w:t>
      </w:r>
      <w:r w:rsidR="00E1592D" w:rsidRPr="00DC7472">
        <w:t>.</w:t>
      </w:r>
    </w:p>
    <w:p w:rsidR="00E1592D" w:rsidRPr="00DC7472" w:rsidRDefault="00E1592D" w:rsidP="00E1592D">
      <w:pPr>
        <w:pStyle w:val="ListNumber"/>
      </w:pPr>
      <w:r w:rsidRPr="00DC7472">
        <w:t xml:space="preserve">In the </w:t>
      </w:r>
      <w:r w:rsidRPr="00DC7472">
        <w:rPr>
          <w:rStyle w:val="ScreenLabels"/>
        </w:rPr>
        <w:t xml:space="preserve">Registration </w:t>
      </w:r>
      <w:r w:rsidRPr="00DC7472">
        <w:t xml:space="preserve">panel, select the applicable </w:t>
      </w:r>
      <w:r w:rsidRPr="00DC7472">
        <w:rPr>
          <w:rStyle w:val="ScreenLabels"/>
        </w:rPr>
        <w:t>Enrolment Status</w:t>
      </w:r>
      <w:r w:rsidRPr="00DC7472">
        <w:t xml:space="preserve"> from the drop-down list.</w:t>
      </w:r>
    </w:p>
    <w:p w:rsidR="00E1592D" w:rsidRPr="00DC7472" w:rsidRDefault="00F71F35" w:rsidP="00E1592D">
      <w:pPr>
        <w:pStyle w:val="ListNumber"/>
        <w:keepNext/>
      </w:pPr>
      <w:r>
        <w:t xml:space="preserve">If the </w:t>
      </w:r>
      <w:r w:rsidR="00E1592D" w:rsidRPr="00DC7472">
        <w:t xml:space="preserve">student's enrolment status has been changed before, a history of the </w:t>
      </w:r>
      <w:r w:rsidR="00E1592D" w:rsidRPr="00DC7472">
        <w:rPr>
          <w:rStyle w:val="ScreenLabels"/>
        </w:rPr>
        <w:t>Enrolment Status Changes</w:t>
      </w:r>
      <w:r w:rsidR="00E1592D" w:rsidRPr="00DC7472">
        <w:t xml:space="preserve"> can be viewed by clicking the adjacent </w:t>
      </w:r>
      <w:r w:rsidR="00E1592D" w:rsidRPr="00DC7472">
        <w:rPr>
          <w:rStyle w:val="ButtonNames"/>
        </w:rPr>
        <w:t xml:space="preserve">Search </w:t>
      </w:r>
      <w:r w:rsidR="00E1592D" w:rsidRPr="00DC7472">
        <w:t>button.</w:t>
      </w:r>
    </w:p>
    <w:p w:rsidR="00E1592D" w:rsidRPr="00DC7472" w:rsidRDefault="00E1592D" w:rsidP="00E1592D">
      <w:pPr>
        <w:pStyle w:val="GraphicsNoReplace"/>
      </w:pPr>
      <w:bookmarkStart w:id="154" w:name="O_126395"/>
      <w:r>
        <w:rPr>
          <w:noProof/>
        </w:rPr>
        <w:drawing>
          <wp:inline distT="0" distB="0" distL="0" distR="0">
            <wp:extent cx="4817745" cy="927735"/>
            <wp:effectExtent l="19050" t="19050" r="1905" b="57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7745" cy="927735"/>
                    </a:xfrm>
                    <a:prstGeom prst="rect">
                      <a:avLst/>
                    </a:prstGeom>
                    <a:noFill/>
                    <a:ln w="6350" cmpd="sng">
                      <a:solidFill>
                        <a:srgbClr val="000000"/>
                      </a:solidFill>
                      <a:miter lim="800000"/>
                      <a:headEnd/>
                      <a:tailEnd/>
                    </a:ln>
                    <a:effectLst/>
                  </pic:spPr>
                </pic:pic>
              </a:graphicData>
            </a:graphic>
          </wp:inline>
        </w:drawing>
      </w:r>
      <w:bookmarkEnd w:id="154"/>
    </w:p>
    <w:p w:rsidR="00E1592D" w:rsidRPr="00DC7472" w:rsidRDefault="00E1592D" w:rsidP="00E1592D">
      <w:pPr>
        <w:pStyle w:val="ListNumber"/>
      </w:pPr>
      <w:r w:rsidRPr="00DC7472">
        <w:lastRenderedPageBreak/>
        <w:t xml:space="preserve">The </w:t>
      </w:r>
      <w:r w:rsidRPr="00DC7472">
        <w:rPr>
          <w:rStyle w:val="ScreenLabels"/>
        </w:rPr>
        <w:t xml:space="preserve">Student Date of Change </w:t>
      </w:r>
      <w:r w:rsidRPr="00DC7472">
        <w:t>defaults to today's date but can be edited by selecting the required date from the adjacent Calendar. This date is for information only and does not impact any other part of SIMS.</w:t>
      </w:r>
    </w:p>
    <w:p w:rsidR="00E1592D" w:rsidRPr="00DC7472" w:rsidRDefault="00E1592D" w:rsidP="00E1592D">
      <w:pPr>
        <w:pStyle w:val="ListNumber"/>
      </w:pPr>
      <w:r w:rsidRPr="00DC7472">
        <w:t xml:space="preserve">Enter any associated </w:t>
      </w:r>
      <w:r w:rsidRPr="00DC7472">
        <w:rPr>
          <w:rStyle w:val="ScreenLabels"/>
        </w:rPr>
        <w:t>Notes</w:t>
      </w:r>
      <w:r w:rsidRPr="00DC7472">
        <w:t>.</w:t>
      </w:r>
    </w:p>
    <w:p w:rsidR="00E1592D" w:rsidRPr="00DC7472" w:rsidRDefault="00E1592D" w:rsidP="00E1592D">
      <w:pPr>
        <w:pStyle w:val="ListNumber"/>
      </w:pPr>
      <w:r w:rsidRPr="00DC7472">
        <w:t xml:space="preserve">Click the </w:t>
      </w:r>
      <w:r w:rsidRPr="00DC7472">
        <w:rPr>
          <w:rStyle w:val="ButtonNames"/>
        </w:rPr>
        <w:t>Save</w:t>
      </w:r>
      <w:r w:rsidRPr="00DC7472">
        <w:t xml:space="preserve"> button.</w:t>
      </w:r>
    </w:p>
    <w:p w:rsidR="00E1592D" w:rsidRPr="00DC7472" w:rsidRDefault="00F71F35" w:rsidP="00E1592D">
      <w:pPr>
        <w:pStyle w:val="ListContinue"/>
      </w:pPr>
      <w:r>
        <w:t xml:space="preserve">If the </w:t>
      </w:r>
      <w:r w:rsidR="00E1592D" w:rsidRPr="00DC7472">
        <w:t xml:space="preserve">student's enrolment status is changed from </w:t>
      </w:r>
      <w:r w:rsidR="00E1592D" w:rsidRPr="00DC7472">
        <w:rPr>
          <w:rStyle w:val="ScreenLabels"/>
        </w:rPr>
        <w:t xml:space="preserve">Guest </w:t>
      </w:r>
      <w:r w:rsidR="00E1592D" w:rsidRPr="00DC7472">
        <w:rPr>
          <w:rStyle w:val="PupilorStudentAttendanceorLessonMonitorcomponents"/>
        </w:rPr>
        <w:t>Student</w:t>
      </w:r>
      <w:r w:rsidR="00E1592D" w:rsidRPr="00DC7472">
        <w:t xml:space="preserve"> to </w:t>
      </w:r>
      <w:r w:rsidR="00E1592D" w:rsidRPr="00DC7472">
        <w:rPr>
          <w:rStyle w:val="ScreenLabels"/>
        </w:rPr>
        <w:t>Single Registration</w:t>
      </w:r>
      <w:r w:rsidR="00E1592D" w:rsidRPr="00DC7472">
        <w:t xml:space="preserve">, </w:t>
      </w:r>
      <w:r w:rsidR="00E1592D" w:rsidRPr="00DC7472">
        <w:rPr>
          <w:rStyle w:val="ScreenLabels"/>
        </w:rPr>
        <w:t>Main Dual Registration</w:t>
      </w:r>
      <w:r w:rsidR="00E1592D" w:rsidRPr="00DC7472">
        <w:t xml:space="preserve"> or </w:t>
      </w:r>
      <w:r w:rsidR="00E1592D" w:rsidRPr="00DC7472">
        <w:rPr>
          <w:rStyle w:val="ScreenLabels"/>
        </w:rPr>
        <w:t>Subsidiary Dual Registration</w:t>
      </w:r>
      <w:r w:rsidR="00E1592D" w:rsidRPr="00DC7472">
        <w:t xml:space="preserve">, a message dialog is displayed. </w:t>
      </w:r>
    </w:p>
    <w:p w:rsidR="00E1592D" w:rsidRPr="00DC7472" w:rsidRDefault="00E1592D" w:rsidP="00E1592D">
      <w:pPr>
        <w:pStyle w:val="ListContinue"/>
      </w:pPr>
      <w:r w:rsidRPr="00DC7472">
        <w:t xml:space="preserve">Click the </w:t>
      </w:r>
      <w:r w:rsidRPr="00DC7472">
        <w:rPr>
          <w:rStyle w:val="ButtonNames"/>
        </w:rPr>
        <w:t xml:space="preserve">Yes </w:t>
      </w:r>
      <w:r w:rsidR="00F71F35">
        <w:t xml:space="preserve">button to allocate </w:t>
      </w:r>
      <w:r w:rsidRPr="00DC7472">
        <w:t>a new admission number</w:t>
      </w:r>
      <w:r w:rsidR="00576947">
        <w:t xml:space="preserve"> to the student</w:t>
      </w:r>
      <w:r w:rsidRPr="00DC7472">
        <w:t xml:space="preserve">. </w:t>
      </w:r>
    </w:p>
    <w:p w:rsidR="00E1592D" w:rsidRPr="00DC7472" w:rsidRDefault="00E1592D" w:rsidP="00576947">
      <w:pPr>
        <w:pStyle w:val="Note"/>
      </w:pPr>
      <w:r w:rsidRPr="00DC7472">
        <w:rPr>
          <w:rStyle w:val="NoteHeader"/>
        </w:rPr>
        <w:t>NOTE:</w:t>
      </w:r>
      <w:r w:rsidRPr="00DC7472">
        <w:t xml:space="preserve"> You might need to check/correct the applicable attendance marks, if the enrolment status change has taken place during the academic year.</w:t>
      </w:r>
    </w:p>
    <w:p w:rsidR="00E1592D" w:rsidRPr="00DC7472" w:rsidRDefault="00E1592D" w:rsidP="00E1592D">
      <w:pPr>
        <w:pStyle w:val="BodyText"/>
      </w:pPr>
    </w:p>
    <w:p w:rsidR="00E1592D" w:rsidRPr="00DC7472" w:rsidRDefault="00E1592D" w:rsidP="00E1592D">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E1592D" w:rsidRPr="00DC7472" w:rsidTr="00E1592D">
        <w:tc>
          <w:tcPr>
            <w:tcW w:w="6930" w:type="dxa"/>
            <w:tcBorders>
              <w:top w:val="nil"/>
              <w:left w:val="nil"/>
              <w:bottom w:val="nil"/>
              <w:right w:val="nil"/>
            </w:tcBorders>
            <w:tcMar>
              <w:top w:w="0" w:type="dxa"/>
              <w:left w:w="62" w:type="dxa"/>
              <w:bottom w:w="0" w:type="dxa"/>
              <w:right w:w="62" w:type="dxa"/>
            </w:tcMar>
          </w:tcPr>
          <w:p w:rsidR="00E1592D" w:rsidRPr="00DC7472" w:rsidRDefault="00E1592D" w:rsidP="00E1592D">
            <w:pPr>
              <w:pStyle w:val="CheckBox-ProcessComplete"/>
            </w:pPr>
            <w:r>
              <w:rPr>
                <w:noProof/>
                <w:lang w:eastAsia="en-GB"/>
              </w:rPr>
              <w:drawing>
                <wp:inline distT="0" distB="0" distL="0" distR="0">
                  <wp:extent cx="204470" cy="20447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rsidR="00E1592D" w:rsidRPr="00DC7472" w:rsidRDefault="00E1592D" w:rsidP="00E1592D">
            <w:pPr>
              <w:pStyle w:val="BodyTextRight"/>
            </w:pPr>
            <w:r w:rsidRPr="00DC7472">
              <w:rPr>
                <w:rStyle w:val="Bold"/>
              </w:rPr>
              <w:t>Completed</w:t>
            </w:r>
          </w:p>
        </w:tc>
      </w:tr>
    </w:tbl>
    <w:p w:rsidR="00BD70E1" w:rsidRPr="001543F9" w:rsidRDefault="001543F9" w:rsidP="00AE6877">
      <w:pPr>
        <w:pStyle w:val="Heading3"/>
      </w:pPr>
      <w:bookmarkStart w:id="155" w:name="_Toc518294333"/>
      <w:r w:rsidRPr="001543F9">
        <w:t>C</w:t>
      </w:r>
      <w:r w:rsidRPr="001543F9">
        <w:fldChar w:fldCharType="begin"/>
      </w:r>
      <w:r w:rsidR="00AE6877" w:rsidRPr="001543F9">
        <w:instrText>XE "former UPN"</w:instrText>
      </w:r>
      <w:r w:rsidRPr="001543F9">
        <w:fldChar w:fldCharType="end"/>
      </w:r>
      <w:r w:rsidRPr="001543F9">
        <w:fldChar w:fldCharType="begin"/>
      </w:r>
      <w:r w:rsidR="00AE6877" w:rsidRPr="001543F9">
        <w:instrText>XE "UPN:former UPN"</w:instrText>
      </w:r>
      <w:r w:rsidRPr="001543F9">
        <w:fldChar w:fldCharType="end"/>
      </w:r>
      <w:r w:rsidRPr="001543F9">
        <w:fldChar w:fldCharType="begin"/>
      </w:r>
      <w:r w:rsidR="00AE6877" w:rsidRPr="001543F9">
        <w:instrText>XE "UPN:permanent/temporary"</w:instrText>
      </w:r>
      <w:r w:rsidRPr="001543F9">
        <w:fldChar w:fldCharType="end"/>
      </w:r>
      <w:r w:rsidRPr="001543F9">
        <w:t>hecking Unique Pupil Numbers</w:t>
      </w:r>
      <w:bookmarkEnd w:id="155"/>
    </w:p>
    <w:p w:rsidR="00BD70E1" w:rsidRPr="001543F9" w:rsidRDefault="001543F9" w:rsidP="00AE6877">
      <w:pPr>
        <w:pStyle w:val="BodyText"/>
      </w:pPr>
      <w:r w:rsidRPr="001543F9">
        <w:t>The following information is collected in the return:</w:t>
      </w:r>
    </w:p>
    <w:p w:rsidR="00BD70E1" w:rsidRPr="001543F9" w:rsidRDefault="001543F9" w:rsidP="00AE6877">
      <w:pPr>
        <w:pStyle w:val="ListBullet2"/>
      </w:pPr>
      <w:r w:rsidRPr="001543F9">
        <w:rPr>
          <w:rStyle w:val="ScreenLabels"/>
        </w:rPr>
        <w:t>UPN</w:t>
      </w:r>
    </w:p>
    <w:p w:rsidR="00BD70E1" w:rsidRPr="001543F9" w:rsidRDefault="001543F9" w:rsidP="00AE6877">
      <w:pPr>
        <w:pStyle w:val="ListBullet2"/>
      </w:pPr>
      <w:r w:rsidRPr="001543F9">
        <w:rPr>
          <w:rStyle w:val="ScreenLabels"/>
        </w:rPr>
        <w:t>Former UPN</w:t>
      </w:r>
      <w:r w:rsidRPr="001543F9">
        <w:t xml:space="preserve"> (this is a read-only field, which is automatically populated if the UPN is changed).</w:t>
      </w:r>
    </w:p>
    <w:p w:rsidR="00BD70E1" w:rsidRPr="001543F9" w:rsidRDefault="001543F9" w:rsidP="00AE6877">
      <w:pPr>
        <w:pStyle w:val="BodyText"/>
      </w:pPr>
      <w:r w:rsidRPr="001543F9">
        <w:t>Ensure that all students have a UPN recorded and that all UPNs are in the correct format. A temporary UPN is acceptable in some circumstances.</w:t>
      </w:r>
    </w:p>
    <w:p w:rsidR="00BD70E1" w:rsidRPr="001543F9" w:rsidRDefault="001543F9" w:rsidP="00AE6877">
      <w:pPr>
        <w:pStyle w:val="ListNumber"/>
        <w:numPr>
          <w:ilvl w:val="0"/>
          <w:numId w:val="44"/>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name of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Registration</w:t>
      </w:r>
      <w:r w:rsidRPr="001543F9">
        <w:t xml:space="preserve"> hyperlink to display the </w:t>
      </w:r>
      <w:r w:rsidRPr="001543F9">
        <w:rPr>
          <w:rStyle w:val="ScreenLabels"/>
        </w:rPr>
        <w:t>Registration</w:t>
      </w:r>
      <w:r w:rsidRPr="001543F9">
        <w:t xml:space="preserve"> panel.</w:t>
      </w:r>
    </w:p>
    <w:p w:rsidR="00BD70E1" w:rsidRPr="001543F9" w:rsidRDefault="00791E4D" w:rsidP="001543F9">
      <w:pPr>
        <w:pStyle w:val="GraphicsNoReplace"/>
      </w:pPr>
      <w:r>
        <w:pict>
          <v:shape id="_x0000_i1101" type="#_x0000_t75" style="width:363.15pt;height:211pt" o:bordertopcolor="this" o:borderleftcolor="this" o:borderbottomcolor="this" o:borderrightcolor="this">
            <v:imagedata r:id="rId68" o:title=""/>
            <o:lock v:ext="edit" aspectratio="f"/>
            <w10:bordertop type="single" width="4"/>
            <w10:borderleft type="single" width="4"/>
            <w10:borderbottom type="single" width="4"/>
            <w10:borderright type="single" width="4"/>
          </v:shape>
        </w:pict>
      </w:r>
    </w:p>
    <w:p w:rsidR="00BD70E1" w:rsidRPr="001543F9" w:rsidRDefault="001543F9" w:rsidP="00AE6877">
      <w:pPr>
        <w:pStyle w:val="ListContinue"/>
      </w:pPr>
      <w:r w:rsidRPr="001543F9">
        <w:lastRenderedPageBreak/>
        <w:t xml:space="preserve">UPNs should be entered in the </w:t>
      </w:r>
      <w:r w:rsidRPr="001543F9">
        <w:rPr>
          <w:rStyle w:val="ScreenLabels"/>
        </w:rPr>
        <w:t>UPN</w:t>
      </w:r>
      <w:r w:rsidRPr="001543F9">
        <w:t xml:space="preserve"> field. Ensure that the format is valid (the field will turn red if invalid).</w:t>
      </w:r>
    </w:p>
    <w:p w:rsidR="00BD70E1" w:rsidRPr="001543F9" w:rsidRDefault="001543F9" w:rsidP="00AE6877">
      <w:pPr>
        <w:pStyle w:val="ListBullet2"/>
      </w:pPr>
      <w:r w:rsidRPr="001543F9">
        <w:rPr>
          <w:rStyle w:val="ScreenLabels"/>
        </w:rPr>
        <w:t>Permanent UPNs</w:t>
      </w:r>
      <w:r w:rsidRPr="001543F9">
        <w:t xml:space="preserve"> are issued to a new student only when it is believed that they have never previously been allocated a UPN or to replace a temporary UPN.</w:t>
      </w:r>
    </w:p>
    <w:p w:rsidR="00BD70E1" w:rsidRPr="001543F9" w:rsidRDefault="001543F9" w:rsidP="00AE6877">
      <w:pPr>
        <w:pStyle w:val="ListBullet2"/>
      </w:pPr>
      <w:r w:rsidRPr="001543F9">
        <w:rPr>
          <w:rStyle w:val="ScreenLabels"/>
        </w:rPr>
        <w:t>Temporary UPNs</w:t>
      </w:r>
      <w:r w:rsidRPr="001543F9">
        <w:t xml:space="preserve"> are issued to a student when the permanent UPN is not known to the school, e.g. awaiting transfer file/applicant’s information. A temporary UPN can be recognised by the letter after the UPN number, e.g. H82020010701</w:t>
      </w:r>
      <w:r w:rsidRPr="001543F9">
        <w:rPr>
          <w:rStyle w:val="ScreenLabels"/>
        </w:rPr>
        <w:t>A</w:t>
      </w:r>
      <w:r w:rsidRPr="001543F9">
        <w:t>.</w:t>
      </w:r>
    </w:p>
    <w:p w:rsidR="00BD70E1" w:rsidRPr="001543F9" w:rsidRDefault="001543F9" w:rsidP="00A403C8">
      <w:pPr>
        <w:pStyle w:val="ListNumber"/>
        <w:keepNext/>
      </w:pPr>
      <w:r w:rsidRPr="001543F9">
        <w:t xml:space="preserve">If necessary, issue a new UPN by clicking the </w:t>
      </w:r>
      <w:r w:rsidRPr="001543F9">
        <w:rPr>
          <w:rStyle w:val="ButtonNames"/>
        </w:rPr>
        <w:t>Generate UPN</w:t>
      </w:r>
      <w:r w:rsidRPr="001543F9">
        <w:t xml:space="preserve"> button adjacent to the </w:t>
      </w:r>
      <w:r w:rsidRPr="001543F9">
        <w:rPr>
          <w:rStyle w:val="ScreenLabels"/>
        </w:rPr>
        <w:t>UPN</w:t>
      </w:r>
      <w:r w:rsidRPr="001543F9">
        <w:t xml:space="preserve"> field to display the </w:t>
      </w:r>
      <w:r w:rsidRPr="001543F9">
        <w:rPr>
          <w:rStyle w:val="ScreenLabels"/>
        </w:rPr>
        <w:t>Issue UPN</w:t>
      </w:r>
      <w:r w:rsidRPr="001543F9">
        <w:t xml:space="preserve"> dialog.</w:t>
      </w:r>
    </w:p>
    <w:tbl>
      <w:tblPr>
        <w:tblW w:w="0" w:type="auto"/>
        <w:tblInd w:w="1420" w:type="dxa"/>
        <w:tblLayout w:type="fixed"/>
        <w:tblCellMar>
          <w:left w:w="62" w:type="dxa"/>
          <w:right w:w="62" w:type="dxa"/>
        </w:tblCellMar>
        <w:tblLook w:val="0000" w:firstRow="0" w:lastRow="0" w:firstColumn="0" w:lastColumn="0" w:noHBand="0" w:noVBand="0"/>
      </w:tblPr>
      <w:tblGrid>
        <w:gridCol w:w="850"/>
        <w:gridCol w:w="6031"/>
      </w:tblGrid>
      <w:tr w:rsidR="00BD70E1" w:rsidRPr="001543F9" w:rsidTr="00AE6877">
        <w:tc>
          <w:tcPr>
            <w:tcW w:w="850" w:type="dxa"/>
            <w:tcBorders>
              <w:top w:val="nil"/>
              <w:left w:val="nil"/>
              <w:bottom w:val="nil"/>
              <w:right w:val="nil"/>
            </w:tcBorders>
            <w:tcMar>
              <w:top w:w="0" w:type="dxa"/>
              <w:left w:w="62" w:type="dxa"/>
              <w:bottom w:w="0" w:type="dxa"/>
              <w:right w:w="62" w:type="dxa"/>
            </w:tcMar>
            <w:vAlign w:val="center"/>
          </w:tcPr>
          <w:p w:rsidR="00BD70E1" w:rsidRPr="001543F9" w:rsidRDefault="00791E4D" w:rsidP="00A403C8">
            <w:pPr>
              <w:pStyle w:val="ButtonLabels"/>
              <w:keepNext/>
              <w:rPr>
                <w:lang w:val="en-NZ"/>
              </w:rPr>
            </w:pPr>
            <w:bookmarkStart w:id="156" w:name="O_89246"/>
            <w:r>
              <w:pict>
                <v:shape id="_x0000_i1102" type="#_x0000_t75" style="width:22.55pt;height:14.4pt" o:bordertopcolor="this" o:borderleftcolor="this" o:borderbottomcolor="this" o:borderrightcolor="this">
                  <v:imagedata r:id="rId82" o:title=""/>
                  <o:lock v:ext="edit" aspectratio="f"/>
                  <w10:bordertop type="single" width="4"/>
                  <w10:borderleft type="single" width="4"/>
                  <w10:borderbottom type="single" width="4"/>
                  <w10:borderright type="single" width="4"/>
                </v:shape>
              </w:pict>
            </w:r>
            <w:bookmarkEnd w:id="156"/>
          </w:p>
        </w:tc>
        <w:tc>
          <w:tcPr>
            <w:tcW w:w="6031" w:type="dxa"/>
            <w:tcBorders>
              <w:top w:val="nil"/>
              <w:left w:val="nil"/>
              <w:bottom w:val="nil"/>
              <w:right w:val="nil"/>
            </w:tcBorders>
            <w:tcMar>
              <w:top w:w="0" w:type="dxa"/>
              <w:left w:w="62" w:type="dxa"/>
              <w:bottom w:w="0" w:type="dxa"/>
              <w:right w:w="62" w:type="dxa"/>
            </w:tcMar>
            <w:vAlign w:val="center"/>
          </w:tcPr>
          <w:p w:rsidR="00BD70E1" w:rsidRPr="001543F9" w:rsidRDefault="001543F9" w:rsidP="00A403C8">
            <w:pPr>
              <w:pStyle w:val="ButtonLabels"/>
              <w:keepNext/>
            </w:pPr>
            <w:r w:rsidRPr="001543F9">
              <w:t>Generate UPN button</w:t>
            </w:r>
          </w:p>
        </w:tc>
      </w:tr>
    </w:tbl>
    <w:p w:rsidR="00BD70E1" w:rsidRPr="001543F9" w:rsidRDefault="00791E4D" w:rsidP="001543F9">
      <w:pPr>
        <w:pStyle w:val="GraphicsNoReplace"/>
      </w:pPr>
      <w:bookmarkStart w:id="157" w:name="O_90216"/>
      <w:r>
        <w:pict>
          <v:shape id="_x0000_i1103" type="#_x0000_t75" style="width:147.75pt;height:115.85pt" o:bordertopcolor="this" o:borderleftcolor="this" o:borderbottomcolor="this" o:borderrightcolor="this">
            <v:imagedata r:id="rId83" o:title=""/>
            <o:lock v:ext="edit" aspectratio="f"/>
            <w10:bordertop type="single" width="4"/>
            <w10:borderleft type="single" width="4"/>
            <w10:borderbottom type="single" width="4"/>
            <w10:borderright type="single" width="4"/>
          </v:shape>
        </w:pict>
      </w:r>
      <w:bookmarkEnd w:id="157"/>
    </w:p>
    <w:p w:rsidR="00BD70E1" w:rsidRPr="001543F9" w:rsidRDefault="001543F9" w:rsidP="00AE6877">
      <w:pPr>
        <w:pStyle w:val="ListNumber"/>
      </w:pPr>
      <w:r w:rsidRPr="001543F9">
        <w:t xml:space="preserve">Select either the </w:t>
      </w:r>
      <w:r w:rsidRPr="001543F9">
        <w:rPr>
          <w:rStyle w:val="ScreenLabels"/>
        </w:rPr>
        <w:t>Issue Permanent UPN</w:t>
      </w:r>
      <w:r w:rsidRPr="001543F9">
        <w:t xml:space="preserve"> or </w:t>
      </w:r>
      <w:r w:rsidRPr="001543F9">
        <w:rPr>
          <w:rStyle w:val="ScreenLabels"/>
        </w:rPr>
        <w:t>Issue Temporary UPN</w:t>
      </w:r>
      <w:r w:rsidRPr="001543F9">
        <w:t xml:space="preserve"> radio button.</w:t>
      </w:r>
    </w:p>
    <w:p w:rsidR="00BD70E1" w:rsidRPr="001543F9" w:rsidRDefault="001543F9" w:rsidP="00AE6877">
      <w:pPr>
        <w:pStyle w:val="ListNumber"/>
      </w:pPr>
      <w:r w:rsidRPr="001543F9">
        <w:t xml:space="preserve">Click the </w:t>
      </w:r>
      <w:r w:rsidRPr="001543F9">
        <w:rPr>
          <w:rStyle w:val="ButtonNames"/>
        </w:rPr>
        <w:t>OK</w:t>
      </w:r>
      <w:r w:rsidRPr="001543F9">
        <w:t xml:space="preserve"> button to return to the </w:t>
      </w:r>
      <w:r w:rsidRPr="001543F9">
        <w:rPr>
          <w:rStyle w:val="ScreenLabels"/>
        </w:rPr>
        <w:t>Registration</w:t>
      </w:r>
      <w:r w:rsidRPr="001543F9">
        <w:t xml:space="preserve"> panel. </w:t>
      </w:r>
    </w:p>
    <w:p w:rsidR="00BD70E1" w:rsidRPr="001543F9" w:rsidRDefault="001543F9" w:rsidP="00AE6877">
      <w:pPr>
        <w:pStyle w:val="ListContinue"/>
      </w:pPr>
      <w:r w:rsidRPr="001543F9">
        <w:t xml:space="preserve">The UPN is generated automatically when the record is saved and the previous UPN is displayed in the </w:t>
      </w:r>
      <w:r w:rsidRPr="001543F9">
        <w:rPr>
          <w:rStyle w:val="ScreenLabels"/>
        </w:rPr>
        <w:t>Former UPN</w:t>
      </w:r>
      <w:r w:rsidRPr="001543F9">
        <w:t xml:space="preserve"> field, if applicable.</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w:t>
      </w:r>
    </w:p>
    <w:p w:rsidR="00BD70E1" w:rsidRPr="001543F9" w:rsidRDefault="001543F9" w:rsidP="00AE6877">
      <w:pPr>
        <w:pStyle w:val="Note"/>
      </w:pPr>
      <w:r w:rsidRPr="001543F9">
        <w:rPr>
          <w:rStyle w:val="NoteHeader"/>
        </w:rPr>
        <w:t>NOTE:</w:t>
      </w:r>
      <w:r w:rsidRPr="001543F9">
        <w:t xml:space="preserve"> A student who is adopted after being allocated a UPN is often issued with a new permanent UPN. However, the exact process may vary depending on the circumstances and the guidance issued by your LA/DfE.</w:t>
      </w:r>
    </w:p>
    <w:p w:rsidR="00BD70E1" w:rsidRPr="001543F9" w:rsidRDefault="001543F9" w:rsidP="00AE6877">
      <w:pPr>
        <w:pStyle w:val="Note"/>
      </w:pPr>
      <w:r w:rsidRPr="001543F9">
        <w:t xml:space="preserve">For information about issuing a new UPN for an adopted child, please seek advice from your LA, if applicable. </w:t>
      </w:r>
    </w:p>
    <w:p w:rsidR="00BD70E1" w:rsidRPr="001543F9" w:rsidRDefault="001543F9" w:rsidP="00AE6877">
      <w:pPr>
        <w:pStyle w:val="Note"/>
      </w:pPr>
      <w:r w:rsidRPr="001543F9">
        <w:t xml:space="preserve">DfE guidance is also available on the GOV.UK </w:t>
      </w:r>
      <w:r w:rsidRPr="001543F9">
        <w:rPr>
          <w:rStyle w:val="HotSpot"/>
        </w:rPr>
        <w:t>website</w:t>
      </w:r>
      <w:bookmarkStart w:id="158" w:name="H_110695"/>
      <w:bookmarkEnd w:id="158"/>
      <w:r w:rsidRPr="001543F9">
        <w:t xml:space="preserve"> (</w:t>
      </w:r>
      <w:hyperlink r:id="rId84" w:history="1">
        <w:r w:rsidRPr="001543F9">
          <w:rPr>
            <w:rStyle w:val="Hyperlink"/>
          </w:rPr>
          <w:t>https://www.gov.uk/government/publications/unique-pupil-numbers</w:t>
        </w:r>
      </w:hyperlink>
      <w:r w:rsidR="00A403C8">
        <w:t>).</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04"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403C8">
      <w:pPr>
        <w:pStyle w:val="Heading3"/>
      </w:pPr>
      <w:bookmarkStart w:id="159" w:name="O_90119"/>
      <w:bookmarkStart w:id="160" w:name="_Toc518294334"/>
      <w:bookmarkEnd w:id="159"/>
      <w:r w:rsidRPr="001543F9">
        <w:lastRenderedPageBreak/>
        <w:t>C</w:t>
      </w:r>
      <w:r w:rsidRPr="001543F9">
        <w:fldChar w:fldCharType="begin"/>
      </w:r>
      <w:r w:rsidR="00AE6877" w:rsidRPr="001543F9">
        <w:instrText>XE "unique learner number"</w:instrText>
      </w:r>
      <w:r w:rsidRPr="001543F9">
        <w:fldChar w:fldCharType="end"/>
      </w:r>
      <w:r w:rsidRPr="001543F9">
        <w:t>hecking Unique Learner Numbers</w:t>
      </w:r>
      <w:bookmarkEnd w:id="160"/>
    </w:p>
    <w:p w:rsidR="00BD70E1" w:rsidRPr="001543F9" w:rsidRDefault="001543F9" w:rsidP="00A403C8">
      <w:pPr>
        <w:pStyle w:val="BodyText"/>
        <w:keepNext/>
      </w:pPr>
      <w:r w:rsidRPr="001543F9">
        <w:rPr>
          <w:rStyle w:val="RedText"/>
        </w:rPr>
        <w:t xml:space="preserve">Applicable to Secondary/middle deemed Secondary, All-Through and Special schools, and Pupil Referral Units that have a Secondary phase </w:t>
      </w:r>
    </w:p>
    <w:p w:rsidR="00BD70E1" w:rsidRPr="001543F9" w:rsidRDefault="001543F9" w:rsidP="00A403C8">
      <w:pPr>
        <w:pStyle w:val="BodyText"/>
        <w:keepNext/>
      </w:pPr>
      <w:r w:rsidRPr="001543F9">
        <w:t>A Unique Learner Number (ULN) is a 10-digit identifier that is retained and stays with the student’s learning record throughout their lives. Currently, this applies to students over the age of 14 involved in UK education or training.</w:t>
      </w:r>
    </w:p>
    <w:p w:rsidR="00BD70E1" w:rsidRPr="001543F9" w:rsidRDefault="001543F9" w:rsidP="00A403C8">
      <w:pPr>
        <w:pStyle w:val="BodyText"/>
        <w:keepNext/>
      </w:pPr>
      <w:r w:rsidRPr="001543F9">
        <w:t>Learning Records Service (previously known as the Managing Information Across Partners Programme) issues and maintains a ULN record for applicable students. ULNs can be obtained in one or more of the following ways:</w:t>
      </w:r>
    </w:p>
    <w:p w:rsidR="00BD70E1" w:rsidRPr="001543F9" w:rsidRDefault="001543F9" w:rsidP="00F71F35">
      <w:pPr>
        <w:pStyle w:val="ListBullet2"/>
        <w:keepNext/>
        <w:ind w:right="639"/>
      </w:pPr>
      <w:r w:rsidRPr="001543F9">
        <w:t xml:space="preserve">The DfE ULN service to upload a CTF file via a web page on the </w:t>
      </w:r>
      <w:r w:rsidRPr="001543F9">
        <w:rPr>
          <w:rStyle w:val="ScreenLabels"/>
        </w:rPr>
        <w:t>S2S</w:t>
      </w:r>
      <w:r w:rsidRPr="001543F9">
        <w:rPr>
          <w:rStyle w:val="HotSpot"/>
        </w:rPr>
        <w:t xml:space="preserve"> website</w:t>
      </w:r>
      <w:bookmarkStart w:id="161" w:name="H_109470"/>
      <w:bookmarkEnd w:id="161"/>
      <w:r w:rsidRPr="001543F9">
        <w:t xml:space="preserve"> (</w:t>
      </w:r>
      <w:hyperlink r:id="rId85" w:history="1">
        <w:r w:rsidRPr="001543F9">
          <w:rPr>
            <w:rStyle w:val="Hyperlink"/>
          </w:rPr>
          <w:t>http://www.education.gov.uk/researchandstatistics/datatdatam/s2s/a0064650/school-to-school-s2s</w:t>
        </w:r>
      </w:hyperlink>
      <w:r w:rsidRPr="001543F9">
        <w:t>).</w:t>
      </w:r>
    </w:p>
    <w:p w:rsidR="00BD70E1" w:rsidRPr="001543F9" w:rsidRDefault="001543F9" w:rsidP="00AE6877">
      <w:pPr>
        <w:pStyle w:val="ListBullet2"/>
      </w:pPr>
      <w:r w:rsidRPr="001543F9">
        <w:t xml:space="preserve">The </w:t>
      </w:r>
      <w:r w:rsidRPr="001543F9">
        <w:rPr>
          <w:rStyle w:val="ScreenLabels"/>
        </w:rPr>
        <w:t>Learner Registration Service</w:t>
      </w:r>
      <w:r w:rsidRPr="001543F9">
        <w:t xml:space="preserve"> Web Portal to obtain </w:t>
      </w:r>
      <w:r w:rsidRPr="001543F9">
        <w:rPr>
          <w:rStyle w:val="HotSpot"/>
        </w:rPr>
        <w:t>individual ULNs</w:t>
      </w:r>
      <w:bookmarkStart w:id="162" w:name="H_113432"/>
      <w:bookmarkEnd w:id="162"/>
      <w:r w:rsidRPr="001543F9">
        <w:t xml:space="preserve"> (</w:t>
      </w:r>
      <w:hyperlink r:id="rId86" w:history="1">
        <w:r w:rsidRPr="001543F9">
          <w:rPr>
            <w:rStyle w:val="Hyperlink"/>
          </w:rPr>
          <w:t>https://www.gov.uk/government/collections/learning-records-service</w:t>
        </w:r>
      </w:hyperlink>
      <w:r w:rsidRPr="001543F9">
        <w:t>).</w:t>
      </w:r>
    </w:p>
    <w:p w:rsidR="00BD70E1" w:rsidRPr="001543F9" w:rsidRDefault="001543F9" w:rsidP="00AE6877">
      <w:pPr>
        <w:pStyle w:val="ListBullet2"/>
      </w:pPr>
      <w:r w:rsidRPr="001543F9">
        <w:t xml:space="preserve">The </w:t>
      </w:r>
      <w:r w:rsidRPr="001543F9">
        <w:rPr>
          <w:rStyle w:val="ScreenLabels"/>
        </w:rPr>
        <w:t>Key to Success</w:t>
      </w:r>
      <w:r w:rsidRPr="001543F9">
        <w:t xml:space="preserve"> </w:t>
      </w:r>
      <w:r w:rsidRPr="001543F9">
        <w:rPr>
          <w:rStyle w:val="HotSpot"/>
        </w:rPr>
        <w:t>website</w:t>
      </w:r>
      <w:bookmarkStart w:id="163" w:name="H_93683"/>
      <w:bookmarkEnd w:id="163"/>
      <w:r w:rsidRPr="001543F9">
        <w:t xml:space="preserve"> (</w:t>
      </w:r>
      <w:hyperlink r:id="rId87" w:history="1">
        <w:r w:rsidRPr="001543F9">
          <w:rPr>
            <w:rStyle w:val="Hyperlink"/>
          </w:rPr>
          <w:t>https://www.keytosuccess.education.gov.uk/</w:t>
        </w:r>
      </w:hyperlink>
      <w:r w:rsidRPr="001543F9">
        <w:t>).</w:t>
      </w:r>
    </w:p>
    <w:p w:rsidR="00BD70E1" w:rsidRPr="001543F9" w:rsidRDefault="001543F9" w:rsidP="00AE6877">
      <w:pPr>
        <w:pStyle w:val="BodyText"/>
      </w:pPr>
      <w:r w:rsidRPr="001543F9">
        <w:t>If available, enter a ULN for each student over the age of 14.</w:t>
      </w:r>
    </w:p>
    <w:p w:rsidR="00BD70E1" w:rsidRPr="001543F9" w:rsidRDefault="001543F9" w:rsidP="00AE6877">
      <w:pPr>
        <w:pStyle w:val="ListNumber"/>
        <w:numPr>
          <w:ilvl w:val="0"/>
          <w:numId w:val="45"/>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name of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Registration</w:t>
      </w:r>
      <w:r w:rsidRPr="001543F9">
        <w:t xml:space="preserve"> hyperlink to display the </w:t>
      </w:r>
      <w:r w:rsidRPr="001543F9">
        <w:rPr>
          <w:rStyle w:val="ScreenLabels"/>
        </w:rPr>
        <w:t>Registration</w:t>
      </w:r>
      <w:r w:rsidRPr="001543F9">
        <w:t xml:space="preserve"> panel.</w:t>
      </w:r>
    </w:p>
    <w:p w:rsidR="00BD70E1" w:rsidRPr="001543F9" w:rsidRDefault="00791E4D" w:rsidP="001543F9">
      <w:pPr>
        <w:pStyle w:val="GraphicsNoReplace"/>
      </w:pPr>
      <w:r>
        <w:pict>
          <v:shape id="_x0000_i1105" type="#_x0000_t75" style="width:384.4pt;height:222.25pt" o:bordertopcolor="this" o:borderleftcolor="this" o:borderbottomcolor="this" o:borderrightcolor="this">
            <v:imagedata r:id="rId68" o:title=""/>
            <o:lock v:ext="edit" aspectratio="f"/>
            <w10:bordertop type="single" width="4"/>
            <w10:borderleft type="single" width="4"/>
            <w10:borderbottom type="single" width="4"/>
            <w10:borderright type="single" width="4"/>
          </v:shape>
        </w:pict>
      </w:r>
    </w:p>
    <w:p w:rsidR="00BD70E1" w:rsidRPr="001543F9" w:rsidRDefault="001543F9" w:rsidP="00A403C8">
      <w:pPr>
        <w:pStyle w:val="ListNumber"/>
        <w:keepNext/>
      </w:pPr>
      <w:r w:rsidRPr="001543F9">
        <w:lastRenderedPageBreak/>
        <w:t xml:space="preserve">Check the content of the </w:t>
      </w:r>
      <w:r w:rsidRPr="001543F9">
        <w:rPr>
          <w:rStyle w:val="ScreenLabels"/>
        </w:rPr>
        <w:t>Unique Learner Number</w:t>
      </w:r>
      <w:r w:rsidRPr="001543F9">
        <w:t xml:space="preserve"> field. Enter the 10</w:t>
      </w:r>
      <w:r w:rsidRPr="001543F9">
        <w:noBreakHyphen/>
        <w:t>digit identifier, if not currently displayed.</w:t>
      </w:r>
    </w:p>
    <w:p w:rsidR="00BD70E1" w:rsidRPr="001543F9" w:rsidRDefault="001543F9" w:rsidP="00AE6877">
      <w:pPr>
        <w:pStyle w:val="Note"/>
      </w:pPr>
      <w:r w:rsidRPr="001543F9">
        <w:rPr>
          <w:rStyle w:val="NoteHeader"/>
        </w:rPr>
        <w:t>NOTE:</w:t>
      </w:r>
      <w:r w:rsidRPr="001543F9">
        <w:t xml:space="preserve"> The </w:t>
      </w:r>
      <w:r w:rsidRPr="001543F9">
        <w:rPr>
          <w:rStyle w:val="ScreenLabels"/>
        </w:rPr>
        <w:t>UCI</w:t>
      </w:r>
      <w:r w:rsidRPr="001543F9">
        <w:t xml:space="preserve"> (Unique Candidate Identifier) and </w:t>
      </w:r>
      <w:r w:rsidRPr="001543F9">
        <w:rPr>
          <w:rStyle w:val="ScreenLabels"/>
        </w:rPr>
        <w:t>Exam Number</w:t>
      </w:r>
      <w:r w:rsidRPr="001543F9">
        <w:t xml:space="preserve"> information is read only. The fields are populated with data held in Examinations Organiser.</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 to save any changes, if applicable.</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06"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3"/>
      </w:pPr>
      <w:bookmarkStart w:id="164" w:name="O_90120"/>
      <w:bookmarkStart w:id="165" w:name="_Toc518294335"/>
      <w:bookmarkEnd w:id="164"/>
      <w:r w:rsidRPr="001543F9">
        <w:t>C</w:t>
      </w:r>
      <w:r w:rsidRPr="001543F9">
        <w:fldChar w:fldCharType="begin"/>
      </w:r>
      <w:r w:rsidR="00AE6877" w:rsidRPr="001543F9">
        <w:instrText>XE "part-time student information"</w:instrText>
      </w:r>
      <w:r w:rsidRPr="001543F9">
        <w:fldChar w:fldCharType="end"/>
      </w:r>
      <w:r w:rsidRPr="001543F9">
        <w:t>hecking Student's Part-Time Details</w:t>
      </w:r>
      <w:bookmarkEnd w:id="165"/>
    </w:p>
    <w:p w:rsidR="00BD70E1" w:rsidRPr="001543F9" w:rsidRDefault="001543F9" w:rsidP="00AE6877">
      <w:pPr>
        <w:pStyle w:val="BodyText"/>
      </w:pPr>
      <w:r w:rsidRPr="001543F9">
        <w:t xml:space="preserve">Part-time details apply mostly to Nursery schools (or schools with nursery age children) and Primary schools with Reception years. However, any student can be marked as part-time if their attendance is anything less than 10 sessions per week. </w:t>
      </w:r>
    </w:p>
    <w:p w:rsidR="00BD70E1" w:rsidRPr="001543F9" w:rsidRDefault="001543F9" w:rsidP="00AE6877">
      <w:pPr>
        <w:pStyle w:val="BodyText"/>
      </w:pPr>
      <w:r w:rsidRPr="001543F9">
        <w:t xml:space="preserve">For dual registered students, time in other schools should be taken into account. For example, three full days in one school and two full days in another school should </w:t>
      </w:r>
      <w:r w:rsidRPr="001543F9">
        <w:rPr>
          <w:rStyle w:val="Emphasis"/>
        </w:rPr>
        <w:t>not</w:t>
      </w:r>
      <w:r w:rsidRPr="001543F9">
        <w:t xml:space="preserve"> be classified by either school as part-time.</w:t>
      </w:r>
    </w:p>
    <w:p w:rsidR="00BD70E1" w:rsidRPr="001543F9" w:rsidRDefault="001543F9" w:rsidP="00AE6877">
      <w:pPr>
        <w:pStyle w:val="ListNumber"/>
        <w:numPr>
          <w:ilvl w:val="0"/>
          <w:numId w:val="46"/>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name of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Registration</w:t>
      </w:r>
      <w:r w:rsidRPr="001543F9">
        <w:t xml:space="preserve"> hyperlink to display the </w:t>
      </w:r>
      <w:r w:rsidRPr="001543F9">
        <w:rPr>
          <w:rStyle w:val="ScreenLabels"/>
        </w:rPr>
        <w:t>Registration</w:t>
      </w:r>
      <w:r w:rsidRPr="001543F9">
        <w:t xml:space="preserve"> panel.</w:t>
      </w:r>
    </w:p>
    <w:p w:rsidR="00BD70E1" w:rsidRPr="001543F9" w:rsidRDefault="00791E4D" w:rsidP="001543F9">
      <w:pPr>
        <w:pStyle w:val="GraphicsNoReplace"/>
      </w:pPr>
      <w:bookmarkStart w:id="166" w:name="O_90209"/>
      <w:r>
        <w:pict>
          <v:shape id="_x0000_i1107" type="#_x0000_t75" style="width:363.15pt;height:211pt" o:bordertopcolor="this" o:borderleftcolor="this" o:borderbottomcolor="this" o:borderrightcolor="this">
            <v:imagedata r:id="rId68" o:title=""/>
            <o:lock v:ext="edit" aspectratio="f"/>
            <w10:bordertop type="single" width="4"/>
            <w10:borderleft type="single" width="4"/>
            <w10:borderbottom type="single" width="4"/>
            <w10:borderright type="single" width="4"/>
          </v:shape>
        </w:pict>
      </w:r>
      <w:bookmarkEnd w:id="166"/>
    </w:p>
    <w:p w:rsidR="00BD70E1" w:rsidRPr="001543F9" w:rsidRDefault="001543F9" w:rsidP="00AE6877">
      <w:pPr>
        <w:pStyle w:val="ListNumber"/>
      </w:pPr>
      <w:r w:rsidRPr="001543F9">
        <w:t xml:space="preserve">Check the details displayed in the </w:t>
      </w:r>
      <w:r w:rsidRPr="001543F9">
        <w:rPr>
          <w:rStyle w:val="ScreenLabels"/>
        </w:rPr>
        <w:t>Part Time Details</w:t>
      </w:r>
      <w:r w:rsidRPr="001543F9">
        <w:t xml:space="preserve"> section. A minimum of a </w:t>
      </w:r>
      <w:r w:rsidRPr="001543F9">
        <w:rPr>
          <w:rStyle w:val="ScreenLabels"/>
        </w:rPr>
        <w:t>Start Date</w:t>
      </w:r>
      <w:r w:rsidRPr="001543F9">
        <w:t xml:space="preserve"> must be displayed for each record.</w:t>
      </w:r>
    </w:p>
    <w:p w:rsidR="00BD70E1" w:rsidRPr="001543F9" w:rsidRDefault="001543F9" w:rsidP="00AE6877">
      <w:pPr>
        <w:pStyle w:val="ListNumber"/>
        <w:keepNext/>
      </w:pPr>
      <w:r w:rsidRPr="001543F9">
        <w:lastRenderedPageBreak/>
        <w:t xml:space="preserve">Part-time details can be added by clicking the </w:t>
      </w:r>
      <w:r w:rsidRPr="001543F9">
        <w:rPr>
          <w:rStyle w:val="ButtonNames"/>
        </w:rPr>
        <w:t>New</w:t>
      </w:r>
      <w:r w:rsidRPr="001543F9">
        <w:t xml:space="preserve"> button to display the </w:t>
      </w:r>
      <w:r w:rsidRPr="001543F9">
        <w:rPr>
          <w:rStyle w:val="ScreenLabels"/>
        </w:rPr>
        <w:t>Add Part-time Attendance</w:t>
      </w:r>
      <w:r w:rsidRPr="001543F9">
        <w:t xml:space="preserve"> dialog.</w:t>
      </w:r>
    </w:p>
    <w:p w:rsidR="00BD70E1" w:rsidRPr="001543F9" w:rsidRDefault="00791E4D" w:rsidP="001543F9">
      <w:pPr>
        <w:pStyle w:val="GraphicsNoReplace"/>
      </w:pPr>
      <w:bookmarkStart w:id="167" w:name="O_90220"/>
      <w:r>
        <w:pict>
          <v:shape id="_x0000_i1108" type="#_x0000_t75" style="width:168.4pt;height:97.65pt" o:bordertopcolor="this" o:borderleftcolor="this" o:borderbottomcolor="this" o:borderrightcolor="this">
            <v:imagedata r:id="rId88" o:title=""/>
            <o:lock v:ext="edit" aspectratio="f"/>
            <w10:bordertop type="single" width="4"/>
            <w10:borderleft type="single" width="4"/>
            <w10:borderbottom type="single" width="4"/>
            <w10:borderright type="single" width="4"/>
          </v:shape>
        </w:pict>
      </w:r>
      <w:bookmarkEnd w:id="167"/>
    </w:p>
    <w:p w:rsidR="00BD70E1" w:rsidRPr="001543F9" w:rsidRDefault="001543F9" w:rsidP="00AE6877">
      <w:pPr>
        <w:pStyle w:val="ListNumber"/>
      </w:pPr>
      <w:r w:rsidRPr="001543F9">
        <w:t xml:space="preserve">Enter a minimum of the </w:t>
      </w:r>
      <w:r w:rsidRPr="001543F9">
        <w:rPr>
          <w:rStyle w:val="ScreenLabels"/>
        </w:rPr>
        <w:t>Start Date</w:t>
      </w:r>
      <w:r w:rsidRPr="001543F9">
        <w:t xml:space="preserve"> then click the </w:t>
      </w:r>
      <w:r w:rsidRPr="001543F9">
        <w:rPr>
          <w:rStyle w:val="ButtonNames"/>
        </w:rPr>
        <w:t>OK</w:t>
      </w:r>
      <w:r w:rsidRPr="001543F9">
        <w:t xml:space="preserve"> button to return to the </w:t>
      </w:r>
      <w:r w:rsidRPr="001543F9">
        <w:rPr>
          <w:rStyle w:val="ScreenLabels"/>
        </w:rPr>
        <w:t>Registration</w:t>
      </w:r>
      <w:r w:rsidRPr="001543F9">
        <w:t xml:space="preserve"> panel.</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w:t>
      </w:r>
    </w:p>
    <w:p w:rsidR="00BD70E1" w:rsidRPr="001543F9" w:rsidRDefault="001543F9" w:rsidP="00AE6877">
      <w:pPr>
        <w:pStyle w:val="ImportantNote"/>
      </w:pPr>
      <w:r w:rsidRPr="001543F9">
        <w:rPr>
          <w:rStyle w:val="ImportantNoteHeader"/>
        </w:rPr>
        <w:t xml:space="preserve">IMPORTANT NOTE: </w:t>
      </w:r>
      <w:r w:rsidRPr="001543F9">
        <w:t>It is equally important to edit the details of any students who are no longer part</w:t>
      </w:r>
      <w:r w:rsidRPr="001543F9">
        <w:noBreakHyphen/>
        <w:t xml:space="preserve">time. This is achieved by highlighting the student’s </w:t>
      </w:r>
      <w:r w:rsidRPr="001543F9">
        <w:rPr>
          <w:rStyle w:val="ScreenLabels"/>
        </w:rPr>
        <w:t>Part Time Details</w:t>
      </w:r>
      <w:r w:rsidRPr="001543F9">
        <w:t xml:space="preserve"> record then clicking the </w:t>
      </w:r>
      <w:r w:rsidRPr="001543F9">
        <w:rPr>
          <w:rStyle w:val="ButtonNames"/>
        </w:rPr>
        <w:t>Open</w:t>
      </w:r>
      <w:r w:rsidRPr="001543F9">
        <w:t xml:space="preserve"> button to display the </w:t>
      </w:r>
      <w:r w:rsidRPr="001543F9">
        <w:rPr>
          <w:rStyle w:val="ScreenLabels"/>
        </w:rPr>
        <w:t>Add Part</w:t>
      </w:r>
      <w:r w:rsidRPr="001543F9">
        <w:rPr>
          <w:rStyle w:val="ScreenLabels"/>
        </w:rPr>
        <w:noBreakHyphen/>
        <w:t>time Attendance</w:t>
      </w:r>
      <w:r w:rsidRPr="001543F9">
        <w:t xml:space="preserve"> dialog. Enter the correct </w:t>
      </w:r>
      <w:r w:rsidRPr="001543F9">
        <w:rPr>
          <w:rStyle w:val="ScreenLabels"/>
        </w:rPr>
        <w:t>End Date</w:t>
      </w:r>
      <w:r w:rsidRPr="001543F9">
        <w:t xml:space="preserve"> then click the </w:t>
      </w:r>
      <w:r w:rsidRPr="001543F9">
        <w:rPr>
          <w:rStyle w:val="ButtonNames"/>
        </w:rPr>
        <w:t>OK</w:t>
      </w:r>
      <w:r w:rsidRPr="001543F9">
        <w:t xml:space="preserve"> button to return to the </w:t>
      </w:r>
      <w:r w:rsidRPr="001543F9">
        <w:rPr>
          <w:rStyle w:val="ScreenLabels"/>
        </w:rPr>
        <w:t>Registration</w:t>
      </w:r>
      <w:r w:rsidRPr="001543F9">
        <w:t xml:space="preserve"> panel.</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09"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68" w:name="O_90125"/>
      <w:bookmarkStart w:id="169" w:name="_Toc518294336"/>
      <w:bookmarkEnd w:id="168"/>
      <w:r w:rsidRPr="001543F9">
        <w:t>C</w:t>
      </w:r>
      <w:r w:rsidRPr="001543F9">
        <w:fldChar w:fldCharType="begin"/>
      </w:r>
      <w:r w:rsidR="00AE6877" w:rsidRPr="001543F9">
        <w:instrText>XE "home address (student)"</w:instrText>
      </w:r>
      <w:r w:rsidRPr="001543F9">
        <w:fldChar w:fldCharType="end"/>
      </w:r>
      <w:r w:rsidRPr="001543F9">
        <w:t>hecking Home Address Information</w:t>
      </w:r>
      <w:bookmarkEnd w:id="169"/>
    </w:p>
    <w:p w:rsidR="00BD70E1" w:rsidRPr="001543F9" w:rsidRDefault="001543F9" w:rsidP="00AE6877">
      <w:pPr>
        <w:pStyle w:val="BodyText"/>
      </w:pPr>
      <w:r w:rsidRPr="001543F9">
        <w:t>A student’s current home address is required for the return. Where a student has multiple current addresses, details of all addresses should be recorded.</w:t>
      </w:r>
    </w:p>
    <w:p w:rsidR="00BD70E1" w:rsidRPr="001543F9" w:rsidRDefault="001543F9" w:rsidP="00AE6877">
      <w:pPr>
        <w:pStyle w:val="BodyText"/>
      </w:pPr>
      <w:r w:rsidRPr="001543F9">
        <w:t xml:space="preserve">All aspects of the address are collected and therefore all address details should be recorded in order to avoid validation errors. It is particularly important to check that a </w:t>
      </w:r>
      <w:r w:rsidRPr="001543F9">
        <w:rPr>
          <w:rStyle w:val="ScreenLabels"/>
        </w:rPr>
        <w:t>House Name</w:t>
      </w:r>
      <w:r w:rsidRPr="001543F9">
        <w:t xml:space="preserve"> or </w:t>
      </w:r>
      <w:r w:rsidRPr="001543F9">
        <w:rPr>
          <w:rStyle w:val="ScreenLabels"/>
        </w:rPr>
        <w:t>House Number</w:t>
      </w:r>
      <w:r w:rsidRPr="001543F9">
        <w:t xml:space="preserve"> and a </w:t>
      </w:r>
      <w:r w:rsidRPr="001543F9">
        <w:rPr>
          <w:rStyle w:val="ScreenLabels"/>
        </w:rPr>
        <w:t>Post Code</w:t>
      </w:r>
      <w:r w:rsidRPr="001543F9">
        <w:t xml:space="preserve"> are entered in the correct fields.</w:t>
      </w:r>
    </w:p>
    <w:p w:rsidR="00BD70E1" w:rsidRPr="001543F9" w:rsidRDefault="001543F9" w:rsidP="00AE6877">
      <w:pPr>
        <w:pStyle w:val="BodyText"/>
      </w:pPr>
      <w:r w:rsidRPr="001543F9">
        <w:t>Post codes must be entered in the correct format. A validation error is generated if a post code has not been entered (although it is understood that in some instances, such as Traveller children, a post code is not available).</w:t>
      </w:r>
    </w:p>
    <w:p w:rsidR="00BD70E1" w:rsidRPr="001543F9" w:rsidRDefault="001543F9" w:rsidP="00AE6877">
      <w:pPr>
        <w:pStyle w:val="BodyText"/>
      </w:pPr>
      <w:r w:rsidRPr="001543F9">
        <w:t>The Unique Property Reference Number (</w:t>
      </w:r>
      <w:r w:rsidRPr="001543F9">
        <w:rPr>
          <w:rStyle w:val="ScreenLabels"/>
        </w:rPr>
        <w:t>UPRN</w:t>
      </w:r>
      <w:r w:rsidRPr="001543F9">
        <w:t>) is a unique identifier that links together related address records across different software programmes. This enables organisations to collate and share information based on a common reference number.</w:t>
      </w:r>
    </w:p>
    <w:p w:rsidR="00BD70E1" w:rsidRPr="001543F9" w:rsidRDefault="001543F9" w:rsidP="00AE6877">
      <w:pPr>
        <w:pStyle w:val="ListNumber"/>
        <w:numPr>
          <w:ilvl w:val="0"/>
          <w:numId w:val="47"/>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name of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lastRenderedPageBreak/>
        <w:t xml:space="preserve">Click the </w:t>
      </w:r>
      <w:r w:rsidRPr="001543F9">
        <w:rPr>
          <w:rStyle w:val="ScreenLabels"/>
        </w:rPr>
        <w:t>Addresses</w:t>
      </w:r>
      <w:r w:rsidRPr="001543F9">
        <w:t xml:space="preserve"> hyperlink to display the </w:t>
      </w:r>
      <w:r w:rsidRPr="001543F9">
        <w:rPr>
          <w:rStyle w:val="ScreenLabels"/>
        </w:rPr>
        <w:t>Addresses</w:t>
      </w:r>
      <w:r w:rsidRPr="001543F9">
        <w:t xml:space="preserve"> panel.</w:t>
      </w:r>
    </w:p>
    <w:p w:rsidR="00BD70E1" w:rsidRPr="001543F9" w:rsidRDefault="00791E4D" w:rsidP="001543F9">
      <w:pPr>
        <w:pStyle w:val="GraphicsNoReplace"/>
      </w:pPr>
      <w:bookmarkStart w:id="170" w:name="O_90236"/>
      <w:r>
        <w:pict>
          <v:shape id="_x0000_i1110" type="#_x0000_t75" style="width:362.5pt;height:170.3pt" o:bordertopcolor="this" o:borderleftcolor="this" o:borderbottomcolor="this" o:borderrightcolor="this">
            <v:imagedata r:id="rId89" o:title=""/>
            <o:lock v:ext="edit" aspectratio="f"/>
            <w10:bordertop type="single" width="4"/>
            <w10:borderleft type="single" width="4"/>
            <w10:borderbottom type="single" width="4"/>
            <w10:borderright type="single" width="4"/>
          </v:shape>
        </w:pict>
      </w:r>
      <w:bookmarkEnd w:id="170"/>
    </w:p>
    <w:p w:rsidR="00BD70E1" w:rsidRPr="001543F9" w:rsidRDefault="001543F9" w:rsidP="00AE6877">
      <w:pPr>
        <w:pStyle w:val="ListNumber"/>
      </w:pPr>
      <w:r w:rsidRPr="001543F9">
        <w:t xml:space="preserve">Check that the </w:t>
      </w:r>
      <w:r w:rsidRPr="001543F9">
        <w:rPr>
          <w:rStyle w:val="ScreenLabels"/>
        </w:rPr>
        <w:t>Post Code</w:t>
      </w:r>
      <w:r w:rsidRPr="001543F9">
        <w:t xml:space="preserve"> and </w:t>
      </w:r>
      <w:r w:rsidRPr="001543F9">
        <w:rPr>
          <w:rStyle w:val="ScreenLabels"/>
        </w:rPr>
        <w:t>House Number/Name</w:t>
      </w:r>
      <w:r w:rsidRPr="001543F9">
        <w:t xml:space="preserve"> exist and that they are valid. If you have Internet Explorer</w:t>
      </w:r>
      <w:r w:rsidRPr="001543F9">
        <w:rPr>
          <w:rStyle w:val="Superscript"/>
        </w:rPr>
        <w:t>®</w:t>
      </w:r>
      <w:r w:rsidRPr="001543F9">
        <w:t xml:space="preserve">, these details can be checked by clicking the </w:t>
      </w:r>
      <w:r w:rsidRPr="001543F9">
        <w:rPr>
          <w:rStyle w:val="ButtonNames"/>
        </w:rPr>
        <w:t>Address</w:t>
      </w:r>
      <w:r w:rsidRPr="001543F9">
        <w:t xml:space="preserve"> button to display the address location on a map.</w:t>
      </w:r>
    </w:p>
    <w:p w:rsidR="00BD70E1" w:rsidRPr="001543F9" w:rsidRDefault="001543F9" w:rsidP="00AE6877">
      <w:pPr>
        <w:pStyle w:val="Note"/>
      </w:pPr>
      <w:r w:rsidRPr="001543F9">
        <w:rPr>
          <w:rStyle w:val="NoteHeader"/>
        </w:rPr>
        <w:t xml:space="preserve">NOTE: </w:t>
      </w:r>
      <w:r w:rsidRPr="001543F9">
        <w:t>British Forces Post Office numbers can be added as post codes.</w:t>
      </w:r>
    </w:p>
    <w:p w:rsidR="00BD70E1" w:rsidRPr="001543F9" w:rsidRDefault="001543F9" w:rsidP="00AE6877">
      <w:pPr>
        <w:pStyle w:val="ListNumber"/>
      </w:pPr>
      <w:r w:rsidRPr="001543F9">
        <w:t>If the Unique Property Reference Number (</w:t>
      </w:r>
      <w:r w:rsidRPr="001543F9">
        <w:rPr>
          <w:rStyle w:val="ScreenLabels"/>
        </w:rPr>
        <w:t>UPRN</w:t>
      </w:r>
      <w:r w:rsidRPr="001543F9">
        <w:t xml:space="preserve">) is not displayed below the </w:t>
      </w:r>
      <w:r w:rsidRPr="001543F9">
        <w:rPr>
          <w:rStyle w:val="ScreenLabels"/>
        </w:rPr>
        <w:t>Current Home Address Details</w:t>
      </w:r>
      <w:r w:rsidRPr="001543F9">
        <w:t xml:space="preserve">, </w:t>
      </w:r>
    </w:p>
    <w:p w:rsidR="00BD70E1" w:rsidRPr="001543F9" w:rsidRDefault="001543F9" w:rsidP="00AE6877">
      <w:pPr>
        <w:pStyle w:val="ListNumber2"/>
        <w:numPr>
          <w:ilvl w:val="0"/>
          <w:numId w:val="48"/>
        </w:numPr>
      </w:pPr>
      <w:r w:rsidRPr="001543F9">
        <w:t xml:space="preserve">Click the </w:t>
      </w:r>
      <w:r w:rsidRPr="001543F9">
        <w:rPr>
          <w:rStyle w:val="ButtonNames"/>
        </w:rPr>
        <w:t xml:space="preserve">Validate </w:t>
      </w:r>
      <w:r w:rsidRPr="001543F9">
        <w:t xml:space="preserve">button to display the </w:t>
      </w:r>
      <w:r w:rsidRPr="001543F9">
        <w:rPr>
          <w:rStyle w:val="ScreenLabels"/>
        </w:rPr>
        <w:t>Find Matching Addresses</w:t>
      </w:r>
      <w:r w:rsidRPr="001543F9">
        <w:t xml:space="preserve"> dialog. </w:t>
      </w:r>
    </w:p>
    <w:p w:rsidR="00BD70E1" w:rsidRPr="001543F9" w:rsidRDefault="001543F9" w:rsidP="00AE6877">
      <w:pPr>
        <w:pStyle w:val="ListNumber2"/>
      </w:pPr>
      <w:r w:rsidRPr="001543F9">
        <w:t xml:space="preserve">Highlight the required address then click the </w:t>
      </w:r>
      <w:r w:rsidRPr="001543F9">
        <w:rPr>
          <w:rStyle w:val="ButtonNames"/>
        </w:rPr>
        <w:t>OK</w:t>
      </w:r>
      <w:r w:rsidRPr="001543F9">
        <w:t xml:space="preserve"> button to return to the </w:t>
      </w:r>
      <w:r w:rsidRPr="001543F9">
        <w:rPr>
          <w:rStyle w:val="ScreenLabels"/>
        </w:rPr>
        <w:t xml:space="preserve">Addresses </w:t>
      </w:r>
      <w:r w:rsidRPr="001543F9">
        <w:t xml:space="preserve">panel, where the </w:t>
      </w:r>
      <w:r w:rsidRPr="001543F9">
        <w:rPr>
          <w:rStyle w:val="ScreenLabels"/>
        </w:rPr>
        <w:t>UPRN</w:t>
      </w:r>
      <w:r w:rsidRPr="001543F9">
        <w:t xml:space="preserve"> is displayed below the address.</w:t>
      </w:r>
    </w:p>
    <w:p w:rsidR="00BD70E1" w:rsidRPr="001543F9" w:rsidRDefault="001543F9" w:rsidP="00AE6877">
      <w:pPr>
        <w:pStyle w:val="ListNumber"/>
      </w:pPr>
      <w:r w:rsidRPr="001543F9">
        <w:t xml:space="preserve">If you have edited the address, click the </w:t>
      </w:r>
      <w:r w:rsidRPr="001543F9">
        <w:rPr>
          <w:rStyle w:val="ButtonNames"/>
        </w:rPr>
        <w:t>Save</w:t>
      </w:r>
      <w:r w:rsidRPr="001543F9">
        <w:t xml:space="preserve"> button.</w:t>
      </w:r>
    </w:p>
    <w:p w:rsidR="00BD70E1" w:rsidRPr="001543F9" w:rsidRDefault="001543F9" w:rsidP="00AE6877">
      <w:pPr>
        <w:pStyle w:val="ListNumber"/>
      </w:pPr>
      <w:r w:rsidRPr="001543F9">
        <w:t xml:space="preserve">If the student has an additional </w:t>
      </w:r>
      <w:r w:rsidRPr="001543F9">
        <w:rPr>
          <w:rStyle w:val="Emphasis"/>
        </w:rPr>
        <w:t>current</w:t>
      </w:r>
      <w:r w:rsidRPr="001543F9">
        <w:t xml:space="preserve"> address, i.e. a </w:t>
      </w:r>
      <w:r w:rsidRPr="001543F9">
        <w:rPr>
          <w:rStyle w:val="ScreenLabels"/>
        </w:rPr>
        <w:t>Second Home</w:t>
      </w:r>
      <w:r w:rsidRPr="001543F9">
        <w:t xml:space="preserve">, enter the additional address then click the </w:t>
      </w:r>
      <w:r w:rsidRPr="001543F9">
        <w:rPr>
          <w:rStyle w:val="ButtonNames"/>
        </w:rPr>
        <w:t>Continue</w:t>
      </w:r>
      <w:r w:rsidRPr="001543F9">
        <w:t xml:space="preserve"> button (adjacent to the address) to display the </w:t>
      </w:r>
      <w:r w:rsidRPr="001543F9">
        <w:rPr>
          <w:rStyle w:val="ScreenLabels"/>
        </w:rPr>
        <w:t>New Address Details</w:t>
      </w:r>
      <w:r w:rsidRPr="001543F9">
        <w:t xml:space="preserve"> panel.</w:t>
      </w:r>
    </w:p>
    <w:p w:rsidR="00BD70E1" w:rsidRPr="001543F9" w:rsidRDefault="001543F9" w:rsidP="00AE6877">
      <w:pPr>
        <w:pStyle w:val="ListNumber"/>
      </w:pPr>
      <w:r w:rsidRPr="001543F9">
        <w:t xml:space="preserve">Enter the remaining address details and the </w:t>
      </w:r>
      <w:r w:rsidRPr="001543F9">
        <w:rPr>
          <w:rStyle w:val="ScreenLabels"/>
        </w:rPr>
        <w:t>Address Type</w:t>
      </w:r>
      <w:r w:rsidRPr="001543F9">
        <w:t xml:space="preserve"> then click the </w:t>
      </w:r>
      <w:r w:rsidRPr="001543F9">
        <w:rPr>
          <w:rStyle w:val="ButtonNames"/>
        </w:rPr>
        <w:t>Save</w:t>
      </w:r>
      <w:r w:rsidRPr="001543F9">
        <w:t xml:space="preserve"> button to refresh the display.</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11"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71" w:name="O_90126"/>
      <w:bookmarkStart w:id="172" w:name="_Toc518294337"/>
      <w:bookmarkEnd w:id="171"/>
      <w:r w:rsidRPr="001543F9">
        <w:t>C</w:t>
      </w:r>
      <w:r w:rsidRPr="001543F9">
        <w:fldChar w:fldCharType="begin"/>
      </w:r>
      <w:r w:rsidR="00AE6877" w:rsidRPr="001543F9">
        <w:instrText>XE "free school meals eligibility"</w:instrText>
      </w:r>
      <w:r w:rsidRPr="001543F9">
        <w:fldChar w:fldCharType="end"/>
      </w:r>
      <w:r w:rsidRPr="001543F9">
        <w:fldChar w:fldCharType="begin"/>
      </w:r>
      <w:r w:rsidR="00AE6877" w:rsidRPr="001543F9">
        <w:instrText>XE "school meals"</w:instrText>
      </w:r>
      <w:r w:rsidRPr="001543F9">
        <w:fldChar w:fldCharType="end"/>
      </w:r>
      <w:r w:rsidRPr="001543F9">
        <w:t>hecking Free School Meals Eligibility</w:t>
      </w:r>
      <w:bookmarkEnd w:id="172"/>
    </w:p>
    <w:p w:rsidR="00BD70E1" w:rsidRPr="001543F9" w:rsidRDefault="001543F9" w:rsidP="00AE6877">
      <w:pPr>
        <w:pStyle w:val="BodyText"/>
      </w:pPr>
      <w:r w:rsidRPr="001543F9">
        <w:t>Only students who have been approved by the LA to receive a free school meal should be recorded in SIMS as being eligible. It is advisable to check that all eligible students are recorded.</w:t>
      </w:r>
    </w:p>
    <w:p w:rsidR="00BD70E1" w:rsidRPr="001543F9" w:rsidRDefault="001543F9" w:rsidP="00AE3AD3">
      <w:pPr>
        <w:pStyle w:val="BodyText"/>
        <w:ind w:right="499"/>
      </w:pPr>
      <w:r w:rsidRPr="001543F9">
        <w:t xml:space="preserve">Free school meal guidance for schools and Local Authorities is available from the GOV.UK </w:t>
      </w:r>
      <w:r w:rsidRPr="001543F9">
        <w:rPr>
          <w:rStyle w:val="HotSpot"/>
        </w:rPr>
        <w:t>website</w:t>
      </w:r>
      <w:bookmarkStart w:id="173" w:name="H_127556"/>
      <w:bookmarkEnd w:id="173"/>
      <w:r w:rsidRPr="001543F9">
        <w:t xml:space="preserve"> (</w:t>
      </w:r>
      <w:hyperlink r:id="rId90" w:history="1">
        <w:r w:rsidR="00AE3AD3" w:rsidRPr="001F46C4">
          <w:rPr>
            <w:rStyle w:val="Hyperlink"/>
          </w:rPr>
          <w:t>https://www.gov.uk/government/publications/free-school-meals-guidance-for-schools-and-local-authorities</w:t>
        </w:r>
      </w:hyperlink>
      <w:r w:rsidRPr="001543F9">
        <w:t>).</w:t>
      </w:r>
    </w:p>
    <w:p w:rsidR="00BD70E1" w:rsidRPr="001543F9" w:rsidRDefault="001543F9" w:rsidP="00AE3AD3">
      <w:pPr>
        <w:pStyle w:val="BodyText"/>
        <w:keepNext/>
      </w:pPr>
      <w:r w:rsidRPr="001543F9">
        <w:lastRenderedPageBreak/>
        <w:t>The following free school meal eligibility related data is collected in for the return:</w:t>
      </w:r>
    </w:p>
    <w:p w:rsidR="00BD70E1" w:rsidRPr="001543F9" w:rsidRDefault="001543F9" w:rsidP="00AE6877">
      <w:pPr>
        <w:pStyle w:val="ListBullet2"/>
      </w:pPr>
      <w:r w:rsidRPr="001543F9">
        <w:rPr>
          <w:rStyle w:val="ScreenLabels"/>
        </w:rPr>
        <w:t>Start Date</w:t>
      </w:r>
    </w:p>
    <w:p w:rsidR="00BD70E1" w:rsidRPr="001543F9" w:rsidRDefault="001543F9" w:rsidP="00AE6877">
      <w:pPr>
        <w:pStyle w:val="ListBullet2"/>
      </w:pPr>
      <w:r w:rsidRPr="001543F9">
        <w:rPr>
          <w:rStyle w:val="ScreenLabels"/>
        </w:rPr>
        <w:t>End Date</w:t>
      </w:r>
      <w:r w:rsidRPr="001543F9">
        <w:t xml:space="preserve"> (if known)</w:t>
      </w:r>
    </w:p>
    <w:p w:rsidR="00BD70E1" w:rsidRPr="001543F9" w:rsidRDefault="001543F9" w:rsidP="00AE6877">
      <w:pPr>
        <w:pStyle w:val="ListBullet2"/>
      </w:pPr>
      <w:r w:rsidRPr="001543F9">
        <w:t xml:space="preserve">UK </w:t>
      </w:r>
      <w:r w:rsidRPr="001543F9">
        <w:rPr>
          <w:rStyle w:val="ScreenLabels"/>
        </w:rPr>
        <w:t xml:space="preserve">Country </w:t>
      </w:r>
      <w:r w:rsidRPr="001543F9">
        <w:t>in which the eligibility applies.</w:t>
      </w:r>
    </w:p>
    <w:p w:rsidR="00BD70E1" w:rsidRPr="001543F9" w:rsidRDefault="001543F9" w:rsidP="00AE6877">
      <w:pPr>
        <w:pStyle w:val="BodyText"/>
      </w:pPr>
      <w:r w:rsidRPr="001543F9">
        <w:rPr>
          <w:rStyle w:val="ScreenLabels"/>
        </w:rPr>
        <w:t>Meal Patterns</w:t>
      </w:r>
      <w:r w:rsidRPr="001543F9">
        <w:t xml:space="preserve"> are not required for the return but can be recorded for information purposes only. It is perfectly acceptable, for example, for a student to be eligible for free school meals, but to bring sandwiches (</w:t>
      </w:r>
      <w:r w:rsidRPr="001543F9">
        <w:rPr>
          <w:rStyle w:val="ScreenLabels"/>
        </w:rPr>
        <w:t>PL</w:t>
      </w:r>
      <w:r w:rsidRPr="001543F9">
        <w:t xml:space="preserve"> (packed lunch)) or to go home (</w:t>
      </w:r>
      <w:r w:rsidRPr="001543F9">
        <w:rPr>
          <w:rStyle w:val="ScreenLabels"/>
        </w:rPr>
        <w:t>HO</w:t>
      </w:r>
      <w:r w:rsidRPr="001543F9">
        <w:t xml:space="preserve"> (home)).</w:t>
      </w:r>
    </w:p>
    <w:p w:rsidR="00BD70E1" w:rsidRPr="001543F9" w:rsidRDefault="001543F9" w:rsidP="00AE6877">
      <w:pPr>
        <w:pStyle w:val="ListNumber"/>
        <w:numPr>
          <w:ilvl w:val="0"/>
          <w:numId w:val="49"/>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Dietary</w:t>
      </w:r>
      <w:r w:rsidRPr="001543F9">
        <w:t xml:space="preserve"> hyperlink to display the </w:t>
      </w:r>
      <w:r w:rsidRPr="001543F9">
        <w:rPr>
          <w:rStyle w:val="ScreenLabels"/>
        </w:rPr>
        <w:t>Dietary</w:t>
      </w:r>
      <w:r w:rsidRPr="001543F9">
        <w:t xml:space="preserve"> panel.</w:t>
      </w:r>
    </w:p>
    <w:p w:rsidR="00BD70E1" w:rsidRPr="001543F9" w:rsidRDefault="00791E4D" w:rsidP="001543F9">
      <w:pPr>
        <w:pStyle w:val="GraphicsNoReplace"/>
      </w:pPr>
      <w:bookmarkStart w:id="174" w:name="O_90238"/>
      <w:r>
        <w:pict>
          <v:shape id="_x0000_i1112" type="#_x0000_t75" style="width:362.5pt;height:123.35pt" o:bordertopcolor="this" o:borderleftcolor="this" o:borderbottomcolor="this" o:borderrightcolor="this">
            <v:imagedata r:id="rId91" o:title=""/>
            <o:lock v:ext="edit" aspectratio="f"/>
            <w10:bordertop type="single" width="4"/>
            <w10:borderleft type="single" width="4"/>
            <w10:borderbottom type="single" width="4"/>
            <w10:borderright type="single" width="4"/>
          </v:shape>
        </w:pict>
      </w:r>
      <w:bookmarkEnd w:id="174"/>
    </w:p>
    <w:p w:rsidR="00BD70E1" w:rsidRPr="001543F9" w:rsidRDefault="001543F9" w:rsidP="00AE6877">
      <w:pPr>
        <w:pStyle w:val="ListNumber"/>
      </w:pPr>
      <w:r w:rsidRPr="001543F9">
        <w:t xml:space="preserve">Ensure the minimum of a </w:t>
      </w:r>
      <w:r w:rsidRPr="001543F9">
        <w:rPr>
          <w:rStyle w:val="ScreenLabels"/>
        </w:rPr>
        <w:t>Start Date</w:t>
      </w:r>
      <w:r w:rsidRPr="001543F9">
        <w:t xml:space="preserve"> and </w:t>
      </w:r>
      <w:r w:rsidRPr="001543F9">
        <w:rPr>
          <w:rStyle w:val="ScreenLabels"/>
        </w:rPr>
        <w:t xml:space="preserve">Country </w:t>
      </w:r>
      <w:r w:rsidRPr="001543F9">
        <w:t xml:space="preserve">are displayed in the </w:t>
      </w:r>
      <w:r w:rsidRPr="001543F9">
        <w:rPr>
          <w:rStyle w:val="ScreenLabels"/>
        </w:rPr>
        <w:t>Eligible for Free Meals</w:t>
      </w:r>
      <w:r w:rsidRPr="001543F9">
        <w:t xml:space="preserve"> panel. If you need to edit the data, highlight the required record then click the </w:t>
      </w:r>
      <w:r w:rsidRPr="001543F9">
        <w:rPr>
          <w:rStyle w:val="ButtonNames"/>
        </w:rPr>
        <w:t xml:space="preserve">Open </w:t>
      </w:r>
      <w:r w:rsidRPr="001543F9">
        <w:t>button.</w:t>
      </w:r>
    </w:p>
    <w:p w:rsidR="00BD70E1" w:rsidRPr="001543F9" w:rsidRDefault="001543F9" w:rsidP="00AE6877">
      <w:pPr>
        <w:pStyle w:val="ListContinue"/>
        <w:keepNext/>
      </w:pPr>
      <w:r w:rsidRPr="001543F9">
        <w:t xml:space="preserve">If a new record is required, click the adjacent </w:t>
      </w:r>
      <w:r w:rsidRPr="001543F9">
        <w:rPr>
          <w:rStyle w:val="ButtonNames"/>
        </w:rPr>
        <w:t>New</w:t>
      </w:r>
      <w:r w:rsidRPr="001543F9">
        <w:t xml:space="preserve"> button to display the </w:t>
      </w:r>
      <w:r w:rsidRPr="001543F9">
        <w:rPr>
          <w:rStyle w:val="ScreenLabels"/>
        </w:rPr>
        <w:t>Add Student Free Meals Details</w:t>
      </w:r>
      <w:r w:rsidRPr="001543F9">
        <w:t xml:space="preserve"> dialog.</w:t>
      </w:r>
    </w:p>
    <w:p w:rsidR="00BD70E1" w:rsidRPr="001543F9" w:rsidRDefault="00791E4D" w:rsidP="001543F9">
      <w:pPr>
        <w:pStyle w:val="GraphicsNoReplace"/>
      </w:pPr>
      <w:bookmarkStart w:id="175" w:name="O_90239"/>
      <w:r>
        <w:pict>
          <v:shape id="_x0000_i1113" type="#_x0000_t75" style="width:211pt;height:183.45pt" o:bordertopcolor="this" o:borderleftcolor="this" o:borderbottomcolor="this" o:borderrightcolor="this">
            <v:imagedata r:id="rId92" o:title=""/>
            <o:lock v:ext="edit" aspectratio="f"/>
            <w10:bordertop type="single" width="4"/>
            <w10:borderleft type="single" width="4"/>
            <w10:borderbottom type="single" width="4"/>
            <w10:borderright type="single" width="4"/>
          </v:shape>
        </w:pict>
      </w:r>
      <w:bookmarkEnd w:id="175"/>
    </w:p>
    <w:p w:rsidR="00BD70E1" w:rsidRPr="001543F9" w:rsidRDefault="001543F9" w:rsidP="00AE6877">
      <w:pPr>
        <w:pStyle w:val="ListNumber"/>
      </w:pPr>
      <w:r w:rsidRPr="001543F9">
        <w:t xml:space="preserve">Enter the </w:t>
      </w:r>
      <w:r w:rsidRPr="001543F9">
        <w:rPr>
          <w:rStyle w:val="ScreenLabels"/>
        </w:rPr>
        <w:t>Start Date</w:t>
      </w:r>
      <w:r w:rsidRPr="001543F9">
        <w:t xml:space="preserve"> (and </w:t>
      </w:r>
      <w:r w:rsidRPr="001543F9">
        <w:rPr>
          <w:rStyle w:val="ScreenLabels"/>
        </w:rPr>
        <w:t>End Date</w:t>
      </w:r>
      <w:r w:rsidRPr="001543F9">
        <w:t xml:space="preserve"> if available) for the free meal period, as supplied by your Local Authority.</w:t>
      </w:r>
    </w:p>
    <w:p w:rsidR="00BD70E1" w:rsidRPr="001543F9" w:rsidRDefault="001543F9" w:rsidP="00AE6877">
      <w:pPr>
        <w:pStyle w:val="ListNumber"/>
      </w:pPr>
      <w:r w:rsidRPr="001543F9">
        <w:lastRenderedPageBreak/>
        <w:t xml:space="preserve">Ensure that the UK </w:t>
      </w:r>
      <w:r w:rsidRPr="001543F9">
        <w:rPr>
          <w:rStyle w:val="ScreenLabels"/>
        </w:rPr>
        <w:t xml:space="preserve">Country </w:t>
      </w:r>
      <w:r w:rsidRPr="001543F9">
        <w:t>in which the eligibility applies is correct. Select from the drop-down list, if required.</w:t>
      </w:r>
    </w:p>
    <w:p w:rsidR="00BD70E1" w:rsidRPr="001543F9" w:rsidRDefault="001543F9" w:rsidP="00AE6877">
      <w:pPr>
        <w:pStyle w:val="ListNumber"/>
      </w:pPr>
      <w:r w:rsidRPr="001543F9">
        <w:t>Notes can be entered, if required.</w:t>
      </w:r>
    </w:p>
    <w:p w:rsidR="00BD70E1" w:rsidRPr="001543F9" w:rsidRDefault="001543F9" w:rsidP="00AE6877">
      <w:pPr>
        <w:pStyle w:val="ListNumber"/>
      </w:pPr>
      <w:r w:rsidRPr="001543F9">
        <w:t xml:space="preserve">Click the </w:t>
      </w:r>
      <w:r w:rsidRPr="001543F9">
        <w:rPr>
          <w:rStyle w:val="ButtonNames"/>
        </w:rPr>
        <w:t>OK</w:t>
      </w:r>
      <w:r w:rsidRPr="001543F9">
        <w:t xml:space="preserve"> button to return to the </w:t>
      </w:r>
      <w:r w:rsidRPr="001543F9">
        <w:rPr>
          <w:rStyle w:val="ScreenLabels"/>
        </w:rPr>
        <w:t>Dietary</w:t>
      </w:r>
      <w:r w:rsidRPr="001543F9">
        <w:t xml:space="preserve"> panel, where the new information is displayed.</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w:t>
      </w:r>
    </w:p>
    <w:p w:rsidR="00BD70E1" w:rsidRPr="001543F9" w:rsidRDefault="001543F9" w:rsidP="00AE6877">
      <w:pPr>
        <w:pStyle w:val="BodyText"/>
      </w:pPr>
      <w:r w:rsidRPr="001543F9">
        <w:t>Ensure that this information is checked/amended on a regular basis.</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14"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76" w:name="O_90127"/>
      <w:bookmarkStart w:id="177" w:name="_Toc518294338"/>
      <w:bookmarkEnd w:id="176"/>
      <w:r w:rsidRPr="001543F9">
        <w:t>C</w:t>
      </w:r>
      <w:r w:rsidRPr="001543F9">
        <w:fldChar w:fldCharType="begin"/>
      </w:r>
      <w:r w:rsidR="00AE6877" w:rsidRPr="001543F9">
        <w:instrText>XE "ethnic and cultural information"</w:instrText>
      </w:r>
      <w:r w:rsidRPr="001543F9">
        <w:fldChar w:fldCharType="end"/>
      </w:r>
      <w:r w:rsidRPr="001543F9">
        <w:t>hecking Ethnic and Cultural Information</w:t>
      </w:r>
      <w:bookmarkEnd w:id="177"/>
    </w:p>
    <w:p w:rsidR="00BD70E1" w:rsidRPr="00AE3AD3" w:rsidRDefault="001543F9" w:rsidP="00AE3AD3">
      <w:pPr>
        <w:pStyle w:val="BodyText"/>
      </w:pPr>
      <w:r w:rsidRPr="001543F9">
        <w:t>The</w:t>
      </w:r>
      <w:r w:rsidRPr="00AE3AD3">
        <w:t xml:space="preserve"> following ethnic and cultural information is collected in the return:</w:t>
      </w:r>
    </w:p>
    <w:p w:rsidR="00BD70E1" w:rsidRPr="001543F9" w:rsidRDefault="001543F9" w:rsidP="00AE3AD3">
      <w:pPr>
        <w:pStyle w:val="BodyText"/>
      </w:pPr>
      <w:r w:rsidRPr="00AE3AD3">
        <w:rPr>
          <w:rStyle w:val="ScreenLabels"/>
        </w:rPr>
        <w:t>First</w:t>
      </w:r>
      <w:r w:rsidRPr="001543F9">
        <w:rPr>
          <w:rStyle w:val="ScreenLabels"/>
        </w:rPr>
        <w:t xml:space="preserve"> Language</w:t>
      </w:r>
    </w:p>
    <w:p w:rsidR="00BD70E1" w:rsidRPr="001543F9" w:rsidRDefault="001543F9" w:rsidP="00AE3AD3">
      <w:pPr>
        <w:pStyle w:val="ListBullet2"/>
      </w:pPr>
      <w:r w:rsidRPr="001543F9">
        <w:t>A First Language other than English should be recorded where a student was exposed to the language during early development and continues to be exposed to this language at home or in the community.</w:t>
      </w:r>
    </w:p>
    <w:p w:rsidR="00BD70E1" w:rsidRPr="001543F9" w:rsidRDefault="001543F9" w:rsidP="00AE3AD3">
      <w:pPr>
        <w:pStyle w:val="ListBullet2"/>
      </w:pPr>
      <w:r w:rsidRPr="001543F9">
        <w:t>If the child was exposed to more than one language (which may include English) during early development, the language other than English should be recorded, irrespective of the student’s proficiency in English.</w:t>
      </w:r>
    </w:p>
    <w:p w:rsidR="00BD70E1" w:rsidRPr="001543F9" w:rsidRDefault="001543F9" w:rsidP="00AE6877">
      <w:pPr>
        <w:pStyle w:val="ListNumber"/>
        <w:numPr>
          <w:ilvl w:val="0"/>
          <w:numId w:val="50"/>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Ethnic/Cultural</w:t>
      </w:r>
      <w:r w:rsidRPr="001543F9">
        <w:t xml:space="preserve"> hyperlink to display the </w:t>
      </w:r>
      <w:r w:rsidRPr="001543F9">
        <w:rPr>
          <w:rStyle w:val="ScreenLabels"/>
        </w:rPr>
        <w:t>Ethnic/Cultural</w:t>
      </w:r>
      <w:r w:rsidRPr="001543F9">
        <w:t xml:space="preserve"> panel.</w:t>
      </w:r>
    </w:p>
    <w:p w:rsidR="00BD70E1" w:rsidRPr="001543F9" w:rsidRDefault="00791E4D" w:rsidP="001543F9">
      <w:pPr>
        <w:pStyle w:val="GraphicsNoReplace"/>
      </w:pPr>
      <w:bookmarkStart w:id="178" w:name="O_90242"/>
      <w:r>
        <w:pict>
          <v:shape id="_x0000_i1115" type="#_x0000_t75" style="width:362.5pt;height:214.1pt" o:bordertopcolor="this" o:borderleftcolor="this" o:borderbottomcolor="this" o:borderrightcolor="this">
            <v:imagedata r:id="rId93" o:title=""/>
            <o:lock v:ext="edit" aspectratio="f"/>
            <w10:bordertop type="single" width="4"/>
            <w10:borderleft type="single" width="4"/>
            <w10:borderbottom type="single" width="4"/>
            <w10:borderright type="single" width="4"/>
          </v:shape>
        </w:pict>
      </w:r>
      <w:bookmarkEnd w:id="178"/>
    </w:p>
    <w:p w:rsidR="00BD70E1" w:rsidRPr="001543F9" w:rsidRDefault="001543F9" w:rsidP="00AE6877">
      <w:pPr>
        <w:pStyle w:val="ListNumber"/>
      </w:pPr>
      <w:r w:rsidRPr="001543F9">
        <w:t xml:space="preserve">Select the student’s </w:t>
      </w:r>
      <w:r w:rsidRPr="001543F9">
        <w:rPr>
          <w:rStyle w:val="ScreenLabels"/>
        </w:rPr>
        <w:t>First Language</w:t>
      </w:r>
      <w:r w:rsidRPr="001543F9">
        <w:t xml:space="preserve"> from the drop-down list.</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w:t>
      </w:r>
    </w:p>
    <w:p w:rsidR="00BD70E1" w:rsidRPr="001543F9" w:rsidRDefault="001543F9" w:rsidP="00AE3AD3">
      <w:pPr>
        <w:pStyle w:val="Tip"/>
        <w:keepNext/>
      </w:pPr>
      <w:r w:rsidRPr="001543F9">
        <w:rPr>
          <w:rStyle w:val="TipHeader"/>
        </w:rPr>
        <w:lastRenderedPageBreak/>
        <w:t>TIPS:</w:t>
      </w:r>
      <w:r w:rsidRPr="001543F9">
        <w:t xml:space="preserve"> </w:t>
      </w:r>
    </w:p>
    <w:p w:rsidR="00BD70E1" w:rsidRPr="001543F9" w:rsidRDefault="001543F9" w:rsidP="00AE6877">
      <w:pPr>
        <w:pStyle w:val="Tip"/>
      </w:pPr>
      <w:r w:rsidRPr="001543F9">
        <w:t xml:space="preserve">It is possible to bulk update </w:t>
      </w:r>
      <w:r w:rsidRPr="001543F9">
        <w:rPr>
          <w:rStyle w:val="ScreenLabels"/>
        </w:rPr>
        <w:t>First Language</w:t>
      </w:r>
      <w:r w:rsidRPr="001543F9">
        <w:t xml:space="preserve"> for a selected group of students by selecting the relevant option from the </w:t>
      </w:r>
      <w:r w:rsidRPr="001543F9">
        <w:rPr>
          <w:rStyle w:val="ScreenLabels"/>
        </w:rPr>
        <w:t>Data Item</w:t>
      </w:r>
      <w:r w:rsidRPr="001543F9">
        <w:t xml:space="preserve"> drop-down list via </w:t>
      </w:r>
      <w:r w:rsidRPr="001543F9">
        <w:rPr>
          <w:rStyle w:val="MenuRoutes"/>
        </w:rPr>
        <w:t xml:space="preserve">Routines | </w:t>
      </w:r>
      <w:r w:rsidRPr="001543F9">
        <w:rPr>
          <w:rStyle w:val="PupilorStudentAttendanceorLessonMonitorcomponents"/>
        </w:rPr>
        <w:t>Student</w:t>
      </w:r>
      <w:r w:rsidRPr="001543F9">
        <w:rPr>
          <w:rStyle w:val="MenuRoutes"/>
        </w:rPr>
        <w:t xml:space="preserve"> | Bulk Update</w:t>
      </w:r>
      <w:r w:rsidRPr="001543F9">
        <w:t>.</w:t>
      </w:r>
    </w:p>
    <w:p w:rsidR="00BD70E1" w:rsidRPr="001543F9" w:rsidRDefault="001543F9" w:rsidP="00AE6877">
      <w:pPr>
        <w:pStyle w:val="Tip"/>
      </w:pPr>
      <w:r w:rsidRPr="001543F9">
        <w:t xml:space="preserve">Home language is no longer collected in the School Census. Users with School Administrator permissions can remove the </w:t>
      </w:r>
      <w:r w:rsidRPr="001543F9">
        <w:rPr>
          <w:rStyle w:val="ScreenLabels"/>
        </w:rPr>
        <w:t>Home Language</w:t>
      </w:r>
      <w:r w:rsidRPr="001543F9">
        <w:t xml:space="preserve"> field from the </w:t>
      </w:r>
      <w:r w:rsidRPr="001543F9">
        <w:rPr>
          <w:rStyle w:val="ScreenLabels"/>
        </w:rPr>
        <w:t xml:space="preserve">Student Details </w:t>
      </w:r>
      <w:r w:rsidRPr="001543F9">
        <w:t xml:space="preserve">and </w:t>
      </w:r>
      <w:r w:rsidRPr="001543F9">
        <w:rPr>
          <w:rStyle w:val="ScreenLabels"/>
        </w:rPr>
        <w:t xml:space="preserve">Application </w:t>
      </w:r>
      <w:r w:rsidRPr="001543F9">
        <w:t xml:space="preserve">pages, if required. This is achieved by selecting the </w:t>
      </w:r>
      <w:r w:rsidRPr="001543F9">
        <w:rPr>
          <w:rStyle w:val="ButtonNames"/>
        </w:rPr>
        <w:t>Hide Home Language</w:t>
      </w:r>
      <w:r w:rsidRPr="001543F9">
        <w:t xml:space="preserve"> check box in the </w:t>
      </w:r>
      <w:r w:rsidRPr="001543F9">
        <w:rPr>
          <w:rStyle w:val="ScreenLabels"/>
        </w:rPr>
        <w:t>School Options</w:t>
      </w:r>
      <w:r w:rsidRPr="001543F9">
        <w:t xml:space="preserve"> panel via </w:t>
      </w:r>
      <w:r w:rsidRPr="001543F9">
        <w:rPr>
          <w:rStyle w:val="MenuRoutes"/>
        </w:rPr>
        <w:t>Tools | Setups | School Options</w:t>
      </w:r>
      <w:r w:rsidRPr="001543F9">
        <w:t xml:space="preserve">. </w:t>
      </w:r>
    </w:p>
    <w:p w:rsidR="00BD70E1" w:rsidRPr="001543F9" w:rsidRDefault="001543F9" w:rsidP="00AE6877">
      <w:pPr>
        <w:pStyle w:val="Tip"/>
      </w:pPr>
      <w:r w:rsidRPr="001543F9">
        <w:t xml:space="preserve">Home language is always included in CTF imports, CTF exports and the Reporting Dictionary, even if it is </w:t>
      </w:r>
      <w:r w:rsidRPr="001543F9">
        <w:rPr>
          <w:rStyle w:val="Emphasis"/>
        </w:rPr>
        <w:t>not</w:t>
      </w:r>
      <w:r w:rsidRPr="001543F9">
        <w:t xml:space="preserve"> displayed on the </w:t>
      </w:r>
      <w:r w:rsidRPr="001543F9">
        <w:rPr>
          <w:rStyle w:val="ScreenLabels"/>
        </w:rPr>
        <w:t xml:space="preserve">Student Details </w:t>
      </w:r>
      <w:r w:rsidRPr="001543F9">
        <w:t xml:space="preserve">and </w:t>
      </w:r>
      <w:r w:rsidRPr="001543F9">
        <w:rPr>
          <w:rStyle w:val="ScreenLabels"/>
        </w:rPr>
        <w:t xml:space="preserve">Application </w:t>
      </w:r>
      <w:r w:rsidRPr="001543F9">
        <w:t>pages.</w:t>
      </w:r>
    </w:p>
    <w:p w:rsidR="00BD70E1" w:rsidRPr="001543F9" w:rsidRDefault="00BD70E1" w:rsidP="00AE6877">
      <w:pPr>
        <w:pStyle w:val="AlignTable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16"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79" w:name="O_90128"/>
      <w:bookmarkStart w:id="180" w:name="_Toc518294339"/>
      <w:bookmarkEnd w:id="179"/>
      <w:r w:rsidRPr="001543F9">
        <w:t>C</w:t>
      </w:r>
      <w:r w:rsidRPr="001543F9">
        <w:fldChar w:fldCharType="begin"/>
      </w:r>
      <w:r w:rsidR="00AE6877" w:rsidRPr="001543F9">
        <w:instrText>XE "learner support code"</w:instrText>
      </w:r>
      <w:r w:rsidRPr="001543F9">
        <w:fldChar w:fldCharType="end"/>
      </w:r>
      <w:r w:rsidRPr="001543F9">
        <w:fldChar w:fldCharType="begin"/>
      </w:r>
      <w:r w:rsidR="00AE6877" w:rsidRPr="001543F9">
        <w:instrText>XE "service children in care"</w:instrText>
      </w:r>
      <w:r w:rsidRPr="001543F9">
        <w:fldChar w:fldCharType="end"/>
      </w:r>
      <w:r w:rsidRPr="001543F9">
        <w:fldChar w:fldCharType="begin"/>
      </w:r>
      <w:r w:rsidR="00AE6877" w:rsidRPr="001543F9">
        <w:instrText>XE "youth support services agreement"</w:instrText>
      </w:r>
      <w:r w:rsidRPr="001543F9">
        <w:fldChar w:fldCharType="end"/>
      </w:r>
      <w:r w:rsidRPr="001543F9">
        <w:t>hecking Additional Information</w:t>
      </w:r>
      <w:bookmarkEnd w:id="180"/>
    </w:p>
    <w:p w:rsidR="00BD70E1" w:rsidRPr="001543F9" w:rsidRDefault="001543F9" w:rsidP="00AE6877">
      <w:pPr>
        <w:pStyle w:val="BodyText"/>
      </w:pPr>
      <w:r w:rsidRPr="001543F9">
        <w:t>Ensure that the following additional information is recorded in SIMS:</w:t>
      </w:r>
    </w:p>
    <w:p w:rsidR="00BD70E1" w:rsidRPr="001543F9" w:rsidRDefault="001543F9" w:rsidP="00AE6877">
      <w:pPr>
        <w:pStyle w:val="ListBullet2"/>
      </w:pPr>
      <w:r w:rsidRPr="001543F9">
        <w:rPr>
          <w:rStyle w:val="ScreenLabels"/>
        </w:rPr>
        <w:t>Youth Support Services Agreement</w:t>
      </w:r>
      <w:r w:rsidRPr="001543F9">
        <w:t xml:space="preserve"> (</w:t>
      </w:r>
      <w:r w:rsidR="00AE3AD3">
        <w:t xml:space="preserve">YSSA) status </w:t>
      </w:r>
    </w:p>
    <w:p w:rsidR="00BD70E1" w:rsidRPr="001543F9" w:rsidRDefault="001543F9" w:rsidP="00AE6877">
      <w:pPr>
        <w:pStyle w:val="ListContinue2"/>
      </w:pPr>
      <w:r w:rsidRPr="001543F9">
        <w:t>The YSSA applies to students between age 12 and 25 with special educational needs and students between age 12 and 20 with no special educational needs.</w:t>
      </w:r>
    </w:p>
    <w:p w:rsidR="00BD70E1" w:rsidRPr="001543F9" w:rsidRDefault="001543F9" w:rsidP="00AE6877">
      <w:pPr>
        <w:pStyle w:val="ListBullet2"/>
      </w:pPr>
      <w:r w:rsidRPr="001543F9">
        <w:rPr>
          <w:rStyle w:val="ScreenLabels"/>
        </w:rPr>
        <w:t>Service Children in Education</w:t>
      </w:r>
      <w:r w:rsidRPr="001543F9">
        <w:t xml:space="preserve"> information. </w:t>
      </w:r>
    </w:p>
    <w:p w:rsidR="00BD70E1" w:rsidRPr="001543F9" w:rsidRDefault="001543F9" w:rsidP="00AE6877">
      <w:pPr>
        <w:pStyle w:val="BodyText"/>
      </w:pPr>
      <w:r w:rsidRPr="001543F9">
        <w:t xml:space="preserve">The Bulk Update routine can be used to assign and edit these values for a specific selection of students at the </w:t>
      </w:r>
      <w:r w:rsidRPr="001543F9">
        <w:rPr>
          <w:rStyle w:val="HotSpot"/>
        </w:rPr>
        <w:t>same time, if required</w:t>
      </w:r>
      <w:bookmarkStart w:id="181" w:name="H_93676"/>
      <w:bookmarkEnd w:id="181"/>
      <w:r w:rsidRPr="001543F9">
        <w:t xml:space="preserve"> (</w:t>
      </w:r>
      <w:r>
        <w:t xml:space="preserve">please see </w:t>
      </w:r>
      <w:hyperlink w:anchor="O_90107" w:history="1">
        <w:r w:rsidRPr="00F266FB">
          <w:rPr>
            <w:rStyle w:val="HotSpot"/>
            <w:i/>
          </w:rPr>
          <w:t>Updating Information Using the Bulk Update Routine</w:t>
        </w:r>
      </w:hyperlink>
      <w:r>
        <w:t xml:space="preserve"> on page</w:t>
      </w:r>
      <w:r w:rsidRPr="001543F9">
        <w:t xml:space="preserve"> </w:t>
      </w:r>
      <w:r w:rsidRPr="00F266FB">
        <w:rPr>
          <w:i/>
          <w:color w:val="000000"/>
          <w:szCs w:val="24"/>
        </w:rPr>
        <w:fldChar w:fldCharType="begin"/>
      </w:r>
      <w:r w:rsidR="00AE6877" w:rsidRPr="00F266FB">
        <w:rPr>
          <w:i/>
          <w:color w:val="000000"/>
          <w:szCs w:val="24"/>
        </w:rPr>
        <w:instrText>PAGEREF O_90107 \h</w:instrText>
      </w:r>
      <w:r w:rsidRPr="00F266FB">
        <w:rPr>
          <w:i/>
          <w:color w:val="000000"/>
          <w:szCs w:val="24"/>
        </w:rPr>
      </w:r>
      <w:r w:rsidRPr="00F266FB">
        <w:rPr>
          <w:i/>
          <w:color w:val="000000"/>
          <w:szCs w:val="24"/>
        </w:rPr>
        <w:fldChar w:fldCharType="separate"/>
      </w:r>
      <w:r w:rsidR="0048640B">
        <w:rPr>
          <w:i/>
          <w:noProof/>
          <w:color w:val="000000"/>
          <w:szCs w:val="24"/>
        </w:rPr>
        <w:t>22</w:t>
      </w:r>
      <w:r w:rsidRPr="00F266FB">
        <w:rPr>
          <w:i/>
          <w:color w:val="000000"/>
          <w:szCs w:val="24"/>
        </w:rPr>
        <w:fldChar w:fldCharType="end"/>
      </w:r>
      <w:r w:rsidRPr="001543F9">
        <w:t>).</w:t>
      </w:r>
    </w:p>
    <w:p w:rsidR="00BD70E1" w:rsidRPr="001543F9" w:rsidRDefault="001543F9" w:rsidP="00AE6877">
      <w:pPr>
        <w:pStyle w:val="ListNumber"/>
        <w:numPr>
          <w:ilvl w:val="0"/>
          <w:numId w:val="52"/>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xml:space="preserve">| </w:t>
      </w:r>
      <w:r w:rsidRPr="001543F9">
        <w:rPr>
          <w:rStyle w:val="PupilorStudentAttendanceorLessonMonitorcomponents"/>
        </w:rPr>
        <w:t xml:space="preserve">Student </w:t>
      </w:r>
      <w:r w:rsidRPr="001543F9">
        <w:rPr>
          <w:rStyle w:val="MenuRoutes"/>
        </w:rPr>
        <w:t>Details</w:t>
      </w:r>
      <w:r w:rsidRPr="001543F9">
        <w:t xml:space="preserve"> to display the </w:t>
      </w:r>
      <w:r w:rsidRPr="001543F9">
        <w:rPr>
          <w:rStyle w:val="ScreenLabels"/>
        </w:rPr>
        <w:t xml:space="preserve">Find </w:t>
      </w:r>
      <w:r w:rsidRPr="001543F9">
        <w:rPr>
          <w:rStyle w:val="PupilorStudentAttendanceorLessonMonitorcomponents"/>
        </w:rPr>
        <w:t xml:space="preserve">Student </w:t>
      </w:r>
      <w:r w:rsidRPr="001543F9">
        <w:t>browser.</w:t>
      </w:r>
    </w:p>
    <w:p w:rsidR="00BD70E1" w:rsidRPr="001543F9" w:rsidRDefault="001543F9" w:rsidP="00AE6877">
      <w:pPr>
        <w:pStyle w:val="ListNumber"/>
      </w:pPr>
      <w:r w:rsidRPr="001543F9">
        <w:t xml:space="preserve">Search for, then double-click the required student to display the </w:t>
      </w:r>
      <w:r w:rsidRPr="001543F9">
        <w:rPr>
          <w:rStyle w:val="PupilorStudentAttendanceorLessonMonitorcomponents"/>
        </w:rPr>
        <w:t xml:space="preserve">Student </w:t>
      </w:r>
      <w:r w:rsidRPr="001543F9">
        <w:rPr>
          <w:rStyle w:val="ScreenLabels"/>
        </w:rPr>
        <w:t>Details</w:t>
      </w:r>
      <w:r w:rsidRPr="001543F9">
        <w:t xml:space="preserve"> page.</w:t>
      </w:r>
    </w:p>
    <w:p w:rsidR="00BD70E1" w:rsidRPr="001543F9" w:rsidRDefault="001543F9" w:rsidP="00AE6877">
      <w:pPr>
        <w:pStyle w:val="ListNumber"/>
      </w:pPr>
      <w:r w:rsidRPr="001543F9">
        <w:t xml:space="preserve">Click the </w:t>
      </w:r>
      <w:r w:rsidRPr="001543F9">
        <w:rPr>
          <w:rStyle w:val="ScreenLabels"/>
        </w:rPr>
        <w:t>Additional Information</w:t>
      </w:r>
      <w:r w:rsidRPr="001543F9">
        <w:t xml:space="preserve"> hyperlink to display the </w:t>
      </w:r>
      <w:r w:rsidRPr="001543F9">
        <w:rPr>
          <w:rStyle w:val="ScreenLabels"/>
        </w:rPr>
        <w:t>Additional Information</w:t>
      </w:r>
      <w:r w:rsidRPr="001543F9">
        <w:t xml:space="preserve"> panel.</w:t>
      </w:r>
    </w:p>
    <w:p w:rsidR="00BD70E1" w:rsidRPr="001543F9" w:rsidRDefault="00791E4D" w:rsidP="001543F9">
      <w:pPr>
        <w:pStyle w:val="GraphicsNoReplace"/>
      </w:pPr>
      <w:bookmarkStart w:id="182" w:name="O_90246"/>
      <w:r>
        <w:pict>
          <v:shape id="_x0000_i1117" type="#_x0000_t75" style="width:371.25pt;height:169.05pt" o:bordertopcolor="this" o:borderleftcolor="this" o:borderbottomcolor="this" o:borderrightcolor="this">
            <v:imagedata r:id="rId94" o:title=""/>
            <o:lock v:ext="edit" aspectratio="f"/>
            <w10:bordertop type="single" width="4"/>
            <w10:borderleft type="single" width="4"/>
            <w10:borderbottom type="single" width="4"/>
            <w10:borderright type="single" width="4"/>
          </v:shape>
        </w:pict>
      </w:r>
      <w:bookmarkEnd w:id="182"/>
    </w:p>
    <w:p w:rsidR="00BD70E1" w:rsidRPr="001543F9" w:rsidRDefault="001543F9" w:rsidP="00AE6877">
      <w:pPr>
        <w:pStyle w:val="Note"/>
      </w:pPr>
      <w:r w:rsidRPr="001543F9">
        <w:rPr>
          <w:rStyle w:val="NoteHeader"/>
        </w:rPr>
        <w:lastRenderedPageBreak/>
        <w:t>NOTE:</w:t>
      </w:r>
      <w:r w:rsidRPr="001543F9">
        <w:t xml:space="preserve"> The </w:t>
      </w:r>
      <w:r w:rsidRPr="001543F9">
        <w:rPr>
          <w:rStyle w:val="ScreenLabels"/>
        </w:rPr>
        <w:t>Meals</w:t>
      </w:r>
      <w:r w:rsidRPr="001543F9">
        <w:t xml:space="preserve"> section will be removed in a future release because the meal information is now entered via the </w:t>
      </w:r>
      <w:r w:rsidRPr="001543F9">
        <w:rPr>
          <w:rStyle w:val="ScreenLabels"/>
        </w:rPr>
        <w:t xml:space="preserve">Dietary </w:t>
      </w:r>
      <w:r w:rsidRPr="001543F9">
        <w:t>panel.</w:t>
      </w:r>
    </w:p>
    <w:p w:rsidR="00BD70E1" w:rsidRPr="001543F9" w:rsidRDefault="001543F9" w:rsidP="00AE6877">
      <w:pPr>
        <w:pStyle w:val="ListNumber"/>
      </w:pPr>
      <w:r w:rsidRPr="001543F9">
        <w:t xml:space="preserve">Select the applicable </w:t>
      </w:r>
      <w:r w:rsidRPr="001543F9">
        <w:rPr>
          <w:rStyle w:val="ScreenLabels"/>
        </w:rPr>
        <w:t>Youth Support Services Agreement</w:t>
      </w:r>
      <w:r w:rsidRPr="001543F9">
        <w:t xml:space="preserve"> (YSSA) status from the drop-down list. </w:t>
      </w:r>
    </w:p>
    <w:p w:rsidR="00BD70E1" w:rsidRPr="001543F9" w:rsidRDefault="001543F9" w:rsidP="00AE6877">
      <w:pPr>
        <w:pStyle w:val="ListNumber"/>
      </w:pPr>
      <w:r w:rsidRPr="001543F9">
        <w:t xml:space="preserve">If the student is the child of a parent(s) in the armed forces, ensure that the correct value is selected from the </w:t>
      </w:r>
      <w:r w:rsidRPr="001543F9">
        <w:rPr>
          <w:rStyle w:val="ScreenLabels"/>
        </w:rPr>
        <w:t>Service Children in Education</w:t>
      </w:r>
      <w:r w:rsidRPr="001543F9">
        <w:t xml:space="preserve"> drop-down list. </w:t>
      </w:r>
    </w:p>
    <w:p w:rsidR="00BD70E1" w:rsidRPr="001543F9" w:rsidRDefault="001543F9" w:rsidP="00AE6877">
      <w:pPr>
        <w:pStyle w:val="ListNumber"/>
      </w:pPr>
      <w:r w:rsidRPr="001543F9">
        <w:t xml:space="preserve">Select how the school was notified about the </w:t>
      </w:r>
      <w:r w:rsidRPr="001543F9">
        <w:rPr>
          <w:rStyle w:val="ScreenLabels"/>
        </w:rPr>
        <w:t>Service Children in Education</w:t>
      </w:r>
      <w:r w:rsidRPr="001543F9">
        <w:t xml:space="preserve"> information by selecting from the </w:t>
      </w:r>
      <w:r w:rsidRPr="001543F9">
        <w:rPr>
          <w:rStyle w:val="ScreenLabels"/>
        </w:rPr>
        <w:t>Source of Service Children in Education</w:t>
      </w:r>
      <w:r w:rsidRPr="001543F9">
        <w:t xml:space="preserve"> drop-down list. </w:t>
      </w:r>
    </w:p>
    <w:p w:rsidR="00BD70E1" w:rsidRPr="001543F9" w:rsidRDefault="001543F9" w:rsidP="00AE6877">
      <w:pPr>
        <w:pStyle w:val="ListNumber"/>
      </w:pPr>
      <w:r w:rsidRPr="001543F9">
        <w:t xml:space="preserve">Ensure that the </w:t>
      </w:r>
      <w:r w:rsidRPr="001543F9">
        <w:rPr>
          <w:rStyle w:val="ScreenLabels"/>
        </w:rPr>
        <w:t>Pupil Premium Indicator for year 2017/2018</w:t>
      </w:r>
      <w:r w:rsidRPr="001543F9">
        <w:t xml:space="preserve"> check box is selected, if applicable. To enter a note related to the applicable year, click the </w:t>
      </w:r>
      <w:r w:rsidRPr="001543F9">
        <w:rPr>
          <w:rStyle w:val="ButtonNames"/>
        </w:rPr>
        <w:t xml:space="preserve">Search </w:t>
      </w:r>
      <w:r w:rsidRPr="001543F9">
        <w:t xml:space="preserve">button adjacent to the </w:t>
      </w:r>
      <w:r w:rsidRPr="001543F9">
        <w:rPr>
          <w:rStyle w:val="ScreenLabels"/>
        </w:rPr>
        <w:t xml:space="preserve">Notes </w:t>
      </w:r>
      <w:r w:rsidRPr="001543F9">
        <w:t>field.</w:t>
      </w:r>
    </w:p>
    <w:p w:rsidR="00BD70E1" w:rsidRPr="001543F9" w:rsidRDefault="001543F9" w:rsidP="00A819A4">
      <w:pPr>
        <w:pStyle w:val="ListContinue"/>
      </w:pPr>
      <w:r w:rsidRPr="001543F9">
        <w:t>Although Pupil Premium information is not collected in the return, it is important for schools that are in receipt of this funding, which is allocated to children from low-income families, to be able to give a full account of its use. The national school performance tables now include information about the progress of students in receipt of Pupil Premium and information is required to be sent to parents about how it has been used and what impact it has had on student progress.</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18"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83" w:name="O_90130"/>
      <w:bookmarkStart w:id="184" w:name="_Toc518294340"/>
      <w:bookmarkEnd w:id="183"/>
      <w:r w:rsidRPr="001543F9">
        <w:t>C</w:t>
      </w:r>
      <w:r w:rsidRPr="001543F9">
        <w:fldChar w:fldCharType="begin"/>
      </w:r>
      <w:r w:rsidR="00AE6877" w:rsidRPr="001543F9">
        <w:instrText>XE "special educational needs"</w:instrText>
      </w:r>
      <w:r w:rsidRPr="001543F9">
        <w:fldChar w:fldCharType="end"/>
      </w:r>
      <w:r w:rsidRPr="001543F9">
        <w:t>hecking Special Educational Needs Information</w:t>
      </w:r>
      <w:bookmarkEnd w:id="184"/>
    </w:p>
    <w:p w:rsidR="00BD70E1" w:rsidRPr="001543F9" w:rsidRDefault="001543F9" w:rsidP="00AE6877">
      <w:pPr>
        <w:pStyle w:val="BodyText"/>
      </w:pPr>
      <w:r w:rsidRPr="001543F9">
        <w:t>The following Special Educational Needs (SEN) items are collected in the return:</w:t>
      </w:r>
    </w:p>
    <w:p w:rsidR="00BD70E1" w:rsidRPr="001543F9" w:rsidRDefault="001543F9" w:rsidP="00AE6877">
      <w:pPr>
        <w:pStyle w:val="ListBullet2"/>
      </w:pPr>
      <w:r w:rsidRPr="001543F9">
        <w:t xml:space="preserve">SEN </w:t>
      </w:r>
      <w:r w:rsidRPr="001543F9">
        <w:rPr>
          <w:rStyle w:val="ScreenLabels"/>
        </w:rPr>
        <w:t>Status</w:t>
      </w:r>
      <w:r w:rsidRPr="001543F9">
        <w:t xml:space="preserve"> (SEN Provision)</w:t>
      </w:r>
    </w:p>
    <w:p w:rsidR="00BD70E1" w:rsidRPr="001543F9" w:rsidRDefault="001543F9" w:rsidP="00AE6877">
      <w:pPr>
        <w:pStyle w:val="ListBullet3"/>
      </w:pPr>
      <w:r w:rsidRPr="001543F9">
        <w:rPr>
          <w:rStyle w:val="ScreenLabels"/>
        </w:rPr>
        <w:t>E</w:t>
      </w:r>
      <w:r w:rsidRPr="001543F9">
        <w:t xml:space="preserve"> – </w:t>
      </w:r>
      <w:r w:rsidRPr="001543F9">
        <w:rPr>
          <w:rStyle w:val="ScreenLabels"/>
        </w:rPr>
        <w:t xml:space="preserve">Education, Health and Care Plan </w:t>
      </w:r>
      <w:r w:rsidRPr="001543F9">
        <w:t>(EHCP) – the LA has reviewed the student and a plan has been issued.</w:t>
      </w:r>
    </w:p>
    <w:p w:rsidR="00BD70E1" w:rsidRPr="001543F9" w:rsidRDefault="001543F9" w:rsidP="00AE6877">
      <w:pPr>
        <w:pStyle w:val="ListBullet3"/>
      </w:pPr>
      <w:r w:rsidRPr="001543F9">
        <w:rPr>
          <w:rStyle w:val="ScreenLabels"/>
        </w:rPr>
        <w:t>N</w:t>
      </w:r>
      <w:r w:rsidRPr="001543F9">
        <w:t xml:space="preserve"> – </w:t>
      </w:r>
      <w:r w:rsidRPr="001543F9">
        <w:rPr>
          <w:rStyle w:val="ScreenLabels"/>
        </w:rPr>
        <w:t>No Special Educational Need</w:t>
      </w:r>
      <w:r w:rsidRPr="001543F9">
        <w:t xml:space="preserve"> - No special educational need has been identified.</w:t>
      </w:r>
    </w:p>
    <w:p w:rsidR="00BD70E1" w:rsidRPr="001543F9" w:rsidRDefault="001543F9" w:rsidP="00AE6877">
      <w:pPr>
        <w:pStyle w:val="ListBullet3"/>
      </w:pPr>
      <w:r w:rsidRPr="001543F9">
        <w:rPr>
          <w:rStyle w:val="ScreenLabels"/>
        </w:rPr>
        <w:t>K</w:t>
      </w:r>
      <w:r w:rsidRPr="001543F9">
        <w:t xml:space="preserve"> – </w:t>
      </w:r>
      <w:r w:rsidRPr="001543F9">
        <w:rPr>
          <w:rStyle w:val="ScreenLabels"/>
        </w:rPr>
        <w:t>SEN Support</w:t>
      </w:r>
      <w:r w:rsidRPr="001543F9">
        <w:t xml:space="preserve"> – actions have been put in place or will be put in place to support the student with their need, once a SEN need or potential SEN need has been identified.</w:t>
      </w:r>
    </w:p>
    <w:p w:rsidR="00BD70E1" w:rsidRPr="001543F9" w:rsidRDefault="001543F9" w:rsidP="00AE6877">
      <w:pPr>
        <w:pStyle w:val="ListBullet3"/>
      </w:pPr>
      <w:r w:rsidRPr="001543F9">
        <w:rPr>
          <w:rStyle w:val="ScreenLabels"/>
        </w:rPr>
        <w:t>S</w:t>
      </w:r>
      <w:r w:rsidRPr="001543F9">
        <w:t xml:space="preserve"> – </w:t>
      </w:r>
      <w:r w:rsidRPr="001543F9">
        <w:rPr>
          <w:rStyle w:val="ScreenLabels"/>
        </w:rPr>
        <w:t xml:space="preserve">Statement </w:t>
      </w:r>
      <w:r w:rsidRPr="001543F9">
        <w:t>– the LA has reviewed the student and</w:t>
      </w:r>
      <w:bookmarkStart w:id="185" w:name="_GoBack"/>
      <w:bookmarkEnd w:id="185"/>
      <w:r w:rsidRPr="001543F9">
        <w:t xml:space="preserve"> a statement has been issued</w:t>
      </w:r>
      <w:r w:rsidR="00791E4D">
        <w:t xml:space="preserve"> </w:t>
      </w:r>
      <w:r w:rsidR="00791E4D">
        <w:rPr>
          <w:rFonts w:cs="Verdana"/>
          <w:color w:val="000000"/>
        </w:rPr>
        <w:t>(collected for exclusions only)</w:t>
      </w:r>
      <w:r w:rsidRPr="001543F9">
        <w:t>.</w:t>
      </w:r>
    </w:p>
    <w:p w:rsidR="00BD70E1" w:rsidRPr="001543F9" w:rsidRDefault="001543F9" w:rsidP="00AE6877">
      <w:pPr>
        <w:pStyle w:val="IndImportantNote"/>
      </w:pPr>
      <w:r w:rsidRPr="001543F9">
        <w:rPr>
          <w:rStyle w:val="ImportantNoteHeader"/>
        </w:rPr>
        <w:t>IMPORTANT NOTE:</w:t>
      </w:r>
      <w:r w:rsidRPr="001543F9">
        <w:t xml:space="preserve"> SEN Provisions/Statuses A and P are no longer valid.</w:t>
      </w:r>
      <w:r w:rsidRPr="001543F9">
        <w:rPr>
          <w:rStyle w:val="ScreenLabels"/>
        </w:rPr>
        <w:t xml:space="preserve"> </w:t>
      </w:r>
    </w:p>
    <w:p w:rsidR="00BD70E1" w:rsidRPr="001543F9" w:rsidRDefault="001543F9" w:rsidP="00337212">
      <w:pPr>
        <w:pStyle w:val="ListBullet2"/>
        <w:spacing w:before="120"/>
        <w:ind w:right="284"/>
      </w:pPr>
      <w:r w:rsidRPr="001543F9">
        <w:rPr>
          <w:rStyle w:val="ScreenLabels"/>
        </w:rPr>
        <w:t xml:space="preserve">Provision Type </w:t>
      </w:r>
      <w:r w:rsidRPr="001543F9">
        <w:t>(</w:t>
      </w:r>
      <w:r w:rsidRPr="001543F9">
        <w:rPr>
          <w:rStyle w:val="RedText"/>
        </w:rPr>
        <w:t>not applicable to Pupil Referral Units or Special schools</w:t>
      </w:r>
      <w:r w:rsidRPr="001543F9">
        <w:t>)</w:t>
      </w:r>
    </w:p>
    <w:p w:rsidR="00BD70E1" w:rsidRPr="001543F9" w:rsidRDefault="001543F9" w:rsidP="00AE6877">
      <w:pPr>
        <w:pStyle w:val="ListBullet3"/>
      </w:pPr>
      <w:r w:rsidRPr="001543F9">
        <w:rPr>
          <w:rStyle w:val="ScreenLabels"/>
        </w:rPr>
        <w:t>Time in SEN Unit</w:t>
      </w:r>
      <w:r w:rsidRPr="001543F9">
        <w:t xml:space="preserve"> - member of SEN Unit</w:t>
      </w:r>
    </w:p>
    <w:p w:rsidR="00BD70E1" w:rsidRPr="001543F9" w:rsidRDefault="001543F9" w:rsidP="00AE6877">
      <w:pPr>
        <w:pStyle w:val="ListBullet3"/>
      </w:pPr>
      <w:r w:rsidRPr="001543F9">
        <w:rPr>
          <w:rStyle w:val="ScreenLabels"/>
        </w:rPr>
        <w:t>Resourced Provision</w:t>
      </w:r>
    </w:p>
    <w:p w:rsidR="00BD70E1" w:rsidRPr="001543F9" w:rsidRDefault="001543F9" w:rsidP="00A819A4">
      <w:pPr>
        <w:pStyle w:val="ListNumber"/>
        <w:keepNext/>
        <w:numPr>
          <w:ilvl w:val="0"/>
          <w:numId w:val="54"/>
        </w:numPr>
      </w:pPr>
      <w:r w:rsidRPr="001543F9">
        <w:lastRenderedPageBreak/>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Special Educational Needs</w:t>
      </w:r>
      <w:r w:rsidRPr="001543F9">
        <w:t xml:space="preserve"> to display the </w:t>
      </w:r>
      <w:r w:rsidRPr="001543F9">
        <w:rPr>
          <w:rStyle w:val="ScreenLabels"/>
        </w:rPr>
        <w:t>Find SEN Student</w:t>
      </w:r>
      <w:r w:rsidRPr="001543F9">
        <w:t xml:space="preserve"> browser.</w:t>
      </w:r>
    </w:p>
    <w:p w:rsidR="00BD70E1" w:rsidRPr="001543F9" w:rsidRDefault="001543F9" w:rsidP="00AE6877">
      <w:pPr>
        <w:pStyle w:val="ListNumber"/>
      </w:pPr>
      <w:r w:rsidRPr="001543F9">
        <w:t xml:space="preserve">Select the required </w:t>
      </w:r>
      <w:r w:rsidRPr="001543F9">
        <w:rPr>
          <w:rStyle w:val="ScreenLabels"/>
        </w:rPr>
        <w:t>SEN Status</w:t>
      </w:r>
      <w:r w:rsidRPr="001543F9">
        <w:t xml:space="preserve"> from the drop-down list. Additional search criteria can be selected, if required, e.g. </w:t>
      </w:r>
      <w:r w:rsidRPr="001543F9">
        <w:rPr>
          <w:rStyle w:val="ScreenLabels"/>
        </w:rPr>
        <w:t>Year Group</w:t>
      </w:r>
      <w:r w:rsidRPr="001543F9">
        <w:t>.</w:t>
      </w:r>
    </w:p>
    <w:p w:rsidR="00BD70E1" w:rsidRPr="001543F9" w:rsidRDefault="001543F9" w:rsidP="00AE6877">
      <w:pPr>
        <w:pStyle w:val="ListNumber"/>
      </w:pPr>
      <w:r w:rsidRPr="001543F9">
        <w:t xml:space="preserve">Click the </w:t>
      </w:r>
      <w:r w:rsidRPr="001543F9">
        <w:rPr>
          <w:rStyle w:val="ButtonNames"/>
        </w:rPr>
        <w:t>Search</w:t>
      </w:r>
      <w:r w:rsidRPr="001543F9">
        <w:t xml:space="preserve"> button to display a list of students who match the criteria.</w:t>
      </w:r>
    </w:p>
    <w:p w:rsidR="00BD70E1" w:rsidRPr="001543F9" w:rsidRDefault="00791E4D" w:rsidP="001543F9">
      <w:pPr>
        <w:pStyle w:val="GraphicsNoReplace"/>
      </w:pPr>
      <w:bookmarkStart w:id="186" w:name="O_90249"/>
      <w:r>
        <w:pict>
          <v:shape id="_x0000_i1119" type="#_x0000_t75" style="width:381.3pt;height:93.3pt" o:bordertopcolor="this" o:borderleftcolor="this" o:borderbottomcolor="this" o:borderrightcolor="this">
            <v:imagedata r:id="rId95" o:title=""/>
            <o:lock v:ext="edit" aspectratio="f"/>
            <w10:bordertop type="single" width="4"/>
            <w10:borderleft type="single" width="4"/>
            <w10:borderbottom type="single" width="4"/>
            <w10:borderright type="single" width="4"/>
          </v:shape>
        </w:pict>
      </w:r>
      <w:bookmarkEnd w:id="186"/>
    </w:p>
    <w:p w:rsidR="00BD70E1" w:rsidRPr="001543F9" w:rsidRDefault="001543F9" w:rsidP="00AE6877">
      <w:pPr>
        <w:pStyle w:val="ListNumber"/>
      </w:pPr>
      <w:r w:rsidRPr="001543F9">
        <w:t xml:space="preserve">Double-click the name of the required student to display the </w:t>
      </w:r>
      <w:r w:rsidRPr="001543F9">
        <w:rPr>
          <w:rStyle w:val="ScreenLabels"/>
        </w:rPr>
        <w:t>Student SEN details</w:t>
      </w:r>
      <w:r w:rsidRPr="001543F9">
        <w:t xml:space="preserve"> page.</w:t>
      </w:r>
    </w:p>
    <w:p w:rsidR="00BD70E1" w:rsidRPr="001543F9" w:rsidRDefault="001543F9" w:rsidP="00AE6877">
      <w:pPr>
        <w:pStyle w:val="ListNumber"/>
        <w:keepNext/>
      </w:pPr>
      <w:r w:rsidRPr="001543F9">
        <w:t xml:space="preserve">Click the </w:t>
      </w:r>
      <w:r w:rsidRPr="001543F9">
        <w:rPr>
          <w:rStyle w:val="ScreenLabels"/>
        </w:rPr>
        <w:t>Basic SEN Details</w:t>
      </w:r>
      <w:r w:rsidRPr="001543F9">
        <w:t xml:space="preserve"> hyperlink to display the </w:t>
      </w:r>
      <w:r w:rsidRPr="001543F9">
        <w:rPr>
          <w:rStyle w:val="ScreenLabels"/>
        </w:rPr>
        <w:t>Basic SEN Details</w:t>
      </w:r>
      <w:r w:rsidRPr="001543F9">
        <w:t xml:space="preserve"> panel. </w:t>
      </w:r>
    </w:p>
    <w:p w:rsidR="00BD70E1" w:rsidRPr="001543F9" w:rsidRDefault="00791E4D" w:rsidP="001543F9">
      <w:pPr>
        <w:pStyle w:val="GraphicsNoReplace"/>
      </w:pPr>
      <w:bookmarkStart w:id="187" w:name="O_90250"/>
      <w:r>
        <w:pict>
          <v:shape id="_x0000_i1120" type="#_x0000_t75" style="width:381.3pt;height:262.35pt" o:bordertopcolor="this" o:borderleftcolor="this" o:borderbottomcolor="this" o:borderrightcolor="this">
            <v:imagedata r:id="rId96" o:title=""/>
            <o:lock v:ext="edit" aspectratio="f"/>
            <w10:bordertop type="single" width="4"/>
            <w10:borderleft type="single" width="4"/>
            <w10:borderbottom type="single" width="4"/>
            <w10:borderright type="single" width="4"/>
          </v:shape>
        </w:pict>
      </w:r>
      <w:bookmarkEnd w:id="187"/>
    </w:p>
    <w:p w:rsidR="00BD70E1" w:rsidRPr="001543F9" w:rsidRDefault="001543F9" w:rsidP="00AE6877">
      <w:pPr>
        <w:pStyle w:val="ListNumber"/>
      </w:pPr>
      <w:r w:rsidRPr="001543F9">
        <w:t xml:space="preserve">Ensure that the SEN </w:t>
      </w:r>
      <w:r w:rsidRPr="001543F9">
        <w:rPr>
          <w:rStyle w:val="ScreenLabels"/>
        </w:rPr>
        <w:t xml:space="preserve">Status </w:t>
      </w:r>
      <w:r w:rsidRPr="001543F9">
        <w:t xml:space="preserve">and </w:t>
      </w:r>
      <w:r w:rsidRPr="001543F9">
        <w:rPr>
          <w:rStyle w:val="ScreenLabels"/>
        </w:rPr>
        <w:t>Start Date</w:t>
      </w:r>
      <w:r w:rsidRPr="001543F9">
        <w:t xml:space="preserve"> are correct.</w:t>
      </w:r>
    </w:p>
    <w:p w:rsidR="00BD70E1" w:rsidRPr="001543F9" w:rsidRDefault="001543F9" w:rsidP="00AE6877">
      <w:pPr>
        <w:pStyle w:val="ListContinue"/>
      </w:pPr>
      <w:r w:rsidRPr="001543F9">
        <w:t xml:space="preserve">To amend an error in the current </w:t>
      </w:r>
      <w:r w:rsidRPr="001543F9">
        <w:rPr>
          <w:rStyle w:val="ScreenLabels"/>
        </w:rPr>
        <w:t xml:space="preserve">Status </w:t>
      </w:r>
      <w:r w:rsidRPr="001543F9">
        <w:t xml:space="preserve">or </w:t>
      </w:r>
      <w:r w:rsidRPr="001543F9">
        <w:rPr>
          <w:rStyle w:val="ScreenLabels"/>
        </w:rPr>
        <w:t>Start Date</w:t>
      </w:r>
      <w:r w:rsidRPr="001543F9">
        <w:t xml:space="preserve">, click the </w:t>
      </w:r>
      <w:r w:rsidRPr="001543F9">
        <w:rPr>
          <w:rStyle w:val="ButtonNames"/>
        </w:rPr>
        <w:t xml:space="preserve">Edit </w:t>
      </w:r>
      <w:r w:rsidRPr="001543F9">
        <w:t xml:space="preserve">button. Select the required </w:t>
      </w:r>
      <w:r w:rsidRPr="001543F9">
        <w:rPr>
          <w:rStyle w:val="ScreenLabels"/>
        </w:rPr>
        <w:t xml:space="preserve">Status </w:t>
      </w:r>
      <w:r w:rsidRPr="001543F9">
        <w:t xml:space="preserve">from the drop-down list and edit the </w:t>
      </w:r>
      <w:r w:rsidRPr="001543F9">
        <w:rPr>
          <w:rStyle w:val="ScreenLabels"/>
        </w:rPr>
        <w:t>Start Date</w:t>
      </w:r>
      <w:r w:rsidRPr="001543F9">
        <w:t xml:space="preserve">, if required. </w:t>
      </w:r>
    </w:p>
    <w:p w:rsidR="00BD70E1" w:rsidRPr="001543F9" w:rsidRDefault="001543F9" w:rsidP="00AE6877">
      <w:pPr>
        <w:pStyle w:val="ListContinue"/>
      </w:pPr>
      <w:r w:rsidRPr="001543F9">
        <w:t xml:space="preserve">Alternatively, click the </w:t>
      </w:r>
      <w:r w:rsidRPr="001543F9">
        <w:rPr>
          <w:rStyle w:val="ButtonNames"/>
        </w:rPr>
        <w:t xml:space="preserve">New </w:t>
      </w:r>
      <w:r w:rsidRPr="001543F9">
        <w:t xml:space="preserve">button. This removes the original </w:t>
      </w:r>
      <w:r w:rsidRPr="001543F9">
        <w:rPr>
          <w:rStyle w:val="ScreenLabels"/>
        </w:rPr>
        <w:t xml:space="preserve">Status </w:t>
      </w:r>
      <w:r w:rsidRPr="001543F9">
        <w:t xml:space="preserve">and the </w:t>
      </w:r>
      <w:r w:rsidRPr="001543F9">
        <w:rPr>
          <w:rStyle w:val="ScreenLabels"/>
        </w:rPr>
        <w:t>Start Date</w:t>
      </w:r>
      <w:r w:rsidRPr="001543F9">
        <w:t xml:space="preserve"> defaults to today's date. Select the applicable </w:t>
      </w:r>
      <w:r w:rsidRPr="001543F9">
        <w:rPr>
          <w:rStyle w:val="ScreenLabels"/>
        </w:rPr>
        <w:t xml:space="preserve">Status </w:t>
      </w:r>
      <w:r w:rsidRPr="001543F9">
        <w:t xml:space="preserve">and change the </w:t>
      </w:r>
      <w:r w:rsidRPr="001543F9">
        <w:rPr>
          <w:rStyle w:val="ScreenLabels"/>
        </w:rPr>
        <w:t>Start Date</w:t>
      </w:r>
      <w:r w:rsidRPr="001543F9">
        <w:t>, if required.</w:t>
      </w:r>
    </w:p>
    <w:p w:rsidR="00BD70E1" w:rsidRPr="001543F9" w:rsidRDefault="001543F9" w:rsidP="00AE6877">
      <w:pPr>
        <w:pStyle w:val="Note"/>
      </w:pPr>
      <w:r w:rsidRPr="001543F9">
        <w:rPr>
          <w:rStyle w:val="NoteHeader"/>
        </w:rPr>
        <w:lastRenderedPageBreak/>
        <w:t xml:space="preserve">NOTE: </w:t>
      </w:r>
      <w:r w:rsidRPr="001543F9">
        <w:t xml:space="preserve">At least one Special Educational Need, e.g. </w:t>
      </w:r>
      <w:r w:rsidRPr="001543F9">
        <w:rPr>
          <w:rStyle w:val="ScreenLabels"/>
        </w:rPr>
        <w:t>Visual Impairment</w:t>
      </w:r>
      <w:r w:rsidRPr="001543F9">
        <w:t xml:space="preserve">, must be recorded for all students with a SEN Status of </w:t>
      </w:r>
      <w:r w:rsidRPr="001543F9">
        <w:rPr>
          <w:rStyle w:val="Bold"/>
        </w:rPr>
        <w:t>E – Education, Health and Care Plan (EHCP)</w:t>
      </w:r>
      <w:r w:rsidRPr="001543F9">
        <w:t xml:space="preserve">, </w:t>
      </w:r>
      <w:r w:rsidRPr="001543F9">
        <w:rPr>
          <w:rStyle w:val="Bold"/>
        </w:rPr>
        <w:t xml:space="preserve">K – SEN Support </w:t>
      </w:r>
      <w:r w:rsidRPr="001543F9">
        <w:t xml:space="preserve">and </w:t>
      </w:r>
      <w:r w:rsidRPr="001543F9">
        <w:rPr>
          <w:rStyle w:val="ScreenLabels"/>
        </w:rPr>
        <w:t>S - Statemen</w:t>
      </w:r>
      <w:r w:rsidRPr="001543F9">
        <w:rPr>
          <w:rStyle w:val="Bold"/>
        </w:rPr>
        <w:t>t</w:t>
      </w:r>
      <w:r w:rsidRPr="001543F9">
        <w:t>.</w:t>
      </w:r>
    </w:p>
    <w:p w:rsidR="00BD70E1" w:rsidRPr="001543F9" w:rsidRDefault="001543F9" w:rsidP="00AE6877">
      <w:pPr>
        <w:pStyle w:val="ListContinue"/>
      </w:pPr>
      <w:r w:rsidRPr="001543F9">
        <w:t xml:space="preserve">To view changes that have taken place to the student's SEN Status, click the </w:t>
      </w:r>
      <w:r w:rsidRPr="001543F9">
        <w:rPr>
          <w:rStyle w:val="ButtonNames"/>
        </w:rPr>
        <w:t>Status History</w:t>
      </w:r>
      <w:r w:rsidRPr="001543F9">
        <w:t xml:space="preserve"> button to display the </w:t>
      </w:r>
      <w:r w:rsidRPr="001543F9">
        <w:rPr>
          <w:rStyle w:val="ScreenLabels"/>
        </w:rPr>
        <w:t>Status History</w:t>
      </w:r>
      <w:r w:rsidRPr="001543F9">
        <w:t xml:space="preserve"> page. </w:t>
      </w:r>
    </w:p>
    <w:p w:rsidR="00BD70E1" w:rsidRPr="001543F9" w:rsidRDefault="001543F9" w:rsidP="00AE6877">
      <w:pPr>
        <w:pStyle w:val="ListNumber"/>
        <w:keepNext/>
      </w:pPr>
      <w:r w:rsidRPr="001543F9">
        <w:t xml:space="preserve">Click the </w:t>
      </w:r>
      <w:r w:rsidRPr="001543F9">
        <w:rPr>
          <w:rStyle w:val="ScreenLabels"/>
        </w:rPr>
        <w:t xml:space="preserve">Provisions </w:t>
      </w:r>
      <w:r w:rsidRPr="001543F9">
        <w:t xml:space="preserve">hyperlink to display the </w:t>
      </w:r>
      <w:r w:rsidRPr="001543F9">
        <w:rPr>
          <w:rStyle w:val="ScreenLabels"/>
        </w:rPr>
        <w:t xml:space="preserve">Provisions </w:t>
      </w:r>
      <w:r w:rsidRPr="001543F9">
        <w:t>panel.</w:t>
      </w:r>
    </w:p>
    <w:p w:rsidR="00BD70E1" w:rsidRPr="001543F9" w:rsidRDefault="00791E4D" w:rsidP="001543F9">
      <w:pPr>
        <w:pStyle w:val="GraphicsNoReplace"/>
      </w:pPr>
      <w:bookmarkStart w:id="188" w:name="O_119920"/>
      <w:r>
        <w:pict>
          <v:shape id="_x0000_i1121" type="#_x0000_t75" style="width:362.5pt;height:57.6pt" o:bordertopcolor="this" o:borderleftcolor="this" o:borderbottomcolor="this" o:borderrightcolor="this">
            <v:imagedata r:id="rId97" o:title=""/>
            <o:lock v:ext="edit" aspectratio="f"/>
            <w10:bordertop type="single" width="4"/>
            <w10:borderleft type="single" width="4"/>
            <w10:borderbottom type="single" width="4"/>
            <w10:borderright type="single" width="4"/>
          </v:shape>
        </w:pict>
      </w:r>
      <w:bookmarkEnd w:id="188"/>
    </w:p>
    <w:p w:rsidR="00BD70E1" w:rsidRPr="001543F9" w:rsidRDefault="001543F9" w:rsidP="00AE6877">
      <w:pPr>
        <w:pStyle w:val="ListNumber"/>
      </w:pPr>
      <w:r w:rsidRPr="001543F9">
        <w:t xml:space="preserve">Ensure that records with a </w:t>
      </w:r>
      <w:r w:rsidRPr="001543F9">
        <w:rPr>
          <w:rStyle w:val="ScreenLabels"/>
        </w:rPr>
        <w:t>Provision Type</w:t>
      </w:r>
      <w:r w:rsidRPr="001543F9">
        <w:t xml:space="preserve"> of </w:t>
      </w:r>
      <w:r w:rsidRPr="001543F9">
        <w:rPr>
          <w:rStyle w:val="ScreenLabels"/>
        </w:rPr>
        <w:t>Time in Unit</w:t>
      </w:r>
      <w:r w:rsidRPr="001543F9">
        <w:t xml:space="preserve"> or </w:t>
      </w:r>
      <w:r w:rsidRPr="001543F9">
        <w:rPr>
          <w:rStyle w:val="ScreenLabels"/>
        </w:rPr>
        <w:t>Resourced Provision</w:t>
      </w:r>
      <w:r w:rsidRPr="001543F9">
        <w:t xml:space="preserve"> are recorded correctly. To edit an existing record, highlight the required record and then click the </w:t>
      </w:r>
      <w:r w:rsidRPr="001543F9">
        <w:rPr>
          <w:rStyle w:val="ButtonNames"/>
        </w:rPr>
        <w:t xml:space="preserve">Open </w:t>
      </w:r>
      <w:r w:rsidRPr="001543F9">
        <w:t xml:space="preserve">button. </w:t>
      </w:r>
    </w:p>
    <w:p w:rsidR="00BD70E1" w:rsidRPr="001543F9" w:rsidRDefault="001543F9" w:rsidP="00AE6877">
      <w:pPr>
        <w:pStyle w:val="ListContinue"/>
        <w:keepNext/>
      </w:pPr>
      <w:r w:rsidRPr="001543F9">
        <w:t xml:space="preserve">Alternatively, to create a new record, click the </w:t>
      </w:r>
      <w:r w:rsidRPr="001543F9">
        <w:rPr>
          <w:rStyle w:val="ButtonNames"/>
        </w:rPr>
        <w:t xml:space="preserve">New </w:t>
      </w:r>
      <w:r w:rsidRPr="001543F9">
        <w:t xml:space="preserve">button to display the </w:t>
      </w:r>
      <w:r w:rsidRPr="001543F9">
        <w:rPr>
          <w:rStyle w:val="ScreenLabels"/>
        </w:rPr>
        <w:t>Add/Edit SEN Provision</w:t>
      </w:r>
      <w:r w:rsidRPr="001543F9">
        <w:t xml:space="preserve"> dialog.</w:t>
      </w:r>
    </w:p>
    <w:p w:rsidR="00BD70E1" w:rsidRPr="001543F9" w:rsidRDefault="00791E4D" w:rsidP="001543F9">
      <w:pPr>
        <w:pStyle w:val="GraphicsNoReplace"/>
      </w:pPr>
      <w:bookmarkStart w:id="189" w:name="O_125224"/>
      <w:r>
        <w:pict>
          <v:shape id="_x0000_i1122" type="#_x0000_t75" style="width:374.4pt;height:281.75pt" o:bordertopcolor="this" o:borderleftcolor="this" o:borderbottomcolor="this" o:borderrightcolor="this">
            <v:imagedata r:id="rId98" o:title=""/>
            <o:lock v:ext="edit" aspectratio="f"/>
            <w10:bordertop type="single" width="4"/>
            <w10:borderleft type="single" width="4"/>
            <w10:borderbottom type="single" width="4"/>
            <w10:borderright type="single" width="4"/>
          </v:shape>
        </w:pict>
      </w:r>
      <w:bookmarkEnd w:id="189"/>
    </w:p>
    <w:p w:rsidR="00BD70E1" w:rsidRPr="001543F9" w:rsidRDefault="001543F9" w:rsidP="00AE6877">
      <w:pPr>
        <w:pStyle w:val="ListNumber"/>
      </w:pPr>
      <w:r w:rsidRPr="001543F9">
        <w:t xml:space="preserve">Ensure that the details are entered correctly, paying particular attention to the </w:t>
      </w:r>
      <w:r w:rsidRPr="001543F9">
        <w:rPr>
          <w:rStyle w:val="ScreenLabels"/>
        </w:rPr>
        <w:t>Provision Type</w:t>
      </w:r>
      <w:r w:rsidRPr="001543F9">
        <w:t xml:space="preserve">. </w:t>
      </w:r>
    </w:p>
    <w:p w:rsidR="00BD70E1" w:rsidRPr="001543F9" w:rsidRDefault="001543F9" w:rsidP="00AE6877">
      <w:pPr>
        <w:pStyle w:val="ListNumber"/>
      </w:pPr>
      <w:r w:rsidRPr="001543F9">
        <w:t xml:space="preserve">Click the </w:t>
      </w:r>
      <w:r w:rsidRPr="001543F9">
        <w:rPr>
          <w:rStyle w:val="ButtonNames"/>
        </w:rPr>
        <w:t xml:space="preserve">OK </w:t>
      </w:r>
      <w:r w:rsidRPr="001543F9">
        <w:t xml:space="preserve">button to return to the </w:t>
      </w:r>
      <w:r w:rsidRPr="001543F9">
        <w:rPr>
          <w:rStyle w:val="ScreenLabels"/>
        </w:rPr>
        <w:t xml:space="preserve">Provisions </w:t>
      </w:r>
      <w:r w:rsidRPr="001543F9">
        <w:t>panel.</w:t>
      </w:r>
    </w:p>
    <w:p w:rsidR="00BD70E1" w:rsidRPr="001543F9" w:rsidRDefault="001543F9" w:rsidP="00A819A4">
      <w:pPr>
        <w:pStyle w:val="ListNumber"/>
        <w:keepNext/>
      </w:pPr>
      <w:r w:rsidRPr="001543F9">
        <w:lastRenderedPageBreak/>
        <w:t xml:space="preserve">Update the other information on the </w:t>
      </w:r>
      <w:r w:rsidRPr="001543F9">
        <w:rPr>
          <w:rStyle w:val="ScreenLabels"/>
        </w:rPr>
        <w:t>Student SEN details</w:t>
      </w:r>
      <w:r w:rsidRPr="001543F9">
        <w:t xml:space="preserve"> page, if required and then click the </w:t>
      </w:r>
      <w:r w:rsidRPr="001543F9">
        <w:rPr>
          <w:rStyle w:val="ButtonNames"/>
        </w:rPr>
        <w:t>Save</w:t>
      </w:r>
      <w:r w:rsidRPr="001543F9">
        <w:t xml:space="preserve"> button.</w:t>
      </w:r>
    </w:p>
    <w:p w:rsidR="00BD70E1" w:rsidRPr="001543F9" w:rsidRDefault="001543F9" w:rsidP="00AE6877">
      <w:pPr>
        <w:pStyle w:val="BodyText"/>
      </w:pPr>
      <w:r w:rsidRPr="001543F9">
        <w:t xml:space="preserve">The DfE </w:t>
      </w:r>
      <w:r w:rsidRPr="001543F9">
        <w:rPr>
          <w:rStyle w:val="HotSpot"/>
        </w:rPr>
        <w:t>website</w:t>
      </w:r>
      <w:bookmarkStart w:id="190" w:name="H_93686"/>
      <w:bookmarkEnd w:id="190"/>
      <w:r w:rsidRPr="001543F9">
        <w:t xml:space="preserve"> (</w:t>
      </w:r>
      <w:hyperlink r:id="rId99" w:history="1">
        <w:r w:rsidRPr="001543F9">
          <w:rPr>
            <w:rStyle w:val="Hyperlink"/>
          </w:rPr>
          <w:t>http://www.gov.uk/schools-colleges/special-educational-needs</w:t>
        </w:r>
      </w:hyperlink>
      <w:r w:rsidRPr="001543F9">
        <w:t>) provides more information about Special Educational Needs, if required.</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23"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191" w:name="O_90131"/>
      <w:bookmarkStart w:id="192" w:name="_Toc518294341"/>
      <w:bookmarkEnd w:id="191"/>
      <w:r w:rsidRPr="001543F9">
        <w:t>P</w:t>
      </w:r>
      <w:r w:rsidRPr="001543F9">
        <w:fldChar w:fldCharType="begin"/>
      </w:r>
      <w:r w:rsidR="00AE6877" w:rsidRPr="001543F9">
        <w:instrText>XE "exclusions:overview"</w:instrText>
      </w:r>
      <w:r w:rsidRPr="001543F9">
        <w:fldChar w:fldCharType="end"/>
      </w:r>
      <w:r w:rsidRPr="001543F9">
        <w:t>reparing Exclusions Information</w:t>
      </w:r>
      <w:bookmarkEnd w:id="192"/>
    </w:p>
    <w:p w:rsidR="00BD70E1" w:rsidRPr="001543F9" w:rsidRDefault="001543F9" w:rsidP="00AE6877">
      <w:pPr>
        <w:pStyle w:val="BodyText"/>
      </w:pPr>
      <w:r w:rsidRPr="001543F9">
        <w:t xml:space="preserve">Exclusions information is required for students who were subject to any exclusion with a start date during the period 01/01/2018 to 01/04/2018 inclusive. Exclusions should </w:t>
      </w:r>
      <w:r w:rsidRPr="001543F9">
        <w:rPr>
          <w:rStyle w:val="Emphasis"/>
        </w:rPr>
        <w:t>not</w:t>
      </w:r>
      <w:r w:rsidRPr="001543F9">
        <w:t xml:space="preserve"> be counted if the Head Teacher withdrew them, or if the student was re-instated by the Discipline Committee or an independent Appeal Panel.</w:t>
      </w:r>
    </w:p>
    <w:p w:rsidR="00BD70E1" w:rsidRPr="001543F9" w:rsidRDefault="001543F9" w:rsidP="00AE6877">
      <w:pPr>
        <w:pStyle w:val="BodyText"/>
      </w:pPr>
      <w:r w:rsidRPr="001543F9">
        <w:t>The following exclusion related data items are collected for the return:</w:t>
      </w:r>
    </w:p>
    <w:p w:rsidR="00BD70E1" w:rsidRPr="001543F9" w:rsidRDefault="001543F9" w:rsidP="00AE6877">
      <w:pPr>
        <w:pStyle w:val="ListBullet2"/>
      </w:pPr>
      <w:r w:rsidRPr="001543F9">
        <w:t xml:space="preserve">Exclusion </w:t>
      </w:r>
      <w:r w:rsidRPr="001543F9">
        <w:rPr>
          <w:rStyle w:val="ScreenLabels"/>
        </w:rPr>
        <w:t>Type</w:t>
      </w:r>
      <w:r w:rsidRPr="001543F9">
        <w:t xml:space="preserve"> (category, e.g. fixed period, lunchtime or permanent).</w:t>
      </w:r>
    </w:p>
    <w:p w:rsidR="00BD70E1" w:rsidRPr="001543F9" w:rsidRDefault="001543F9" w:rsidP="00AE6877">
      <w:pPr>
        <w:pStyle w:val="ListBullet2"/>
      </w:pPr>
      <w:r w:rsidRPr="001543F9">
        <w:t xml:space="preserve">Exclusion </w:t>
      </w:r>
      <w:r w:rsidRPr="001543F9">
        <w:rPr>
          <w:rStyle w:val="ScreenLabels"/>
        </w:rPr>
        <w:t>Reason</w:t>
      </w:r>
      <w:r w:rsidRPr="001543F9">
        <w:t xml:space="preserve"> (select one code to provide the main reason).</w:t>
      </w:r>
    </w:p>
    <w:p w:rsidR="00BD70E1" w:rsidRPr="001543F9" w:rsidRDefault="001543F9" w:rsidP="00AE6877">
      <w:pPr>
        <w:pStyle w:val="ListBullet2"/>
      </w:pPr>
      <w:r w:rsidRPr="001543F9">
        <w:t xml:space="preserve">Exclusion </w:t>
      </w:r>
      <w:r w:rsidRPr="001543F9">
        <w:rPr>
          <w:rStyle w:val="ScreenLabels"/>
        </w:rPr>
        <w:t>Start Date</w:t>
      </w:r>
      <w:r w:rsidRPr="001543F9">
        <w:t>.</w:t>
      </w:r>
    </w:p>
    <w:p w:rsidR="00BD70E1" w:rsidRPr="001543F9" w:rsidRDefault="001543F9" w:rsidP="00AE6877">
      <w:pPr>
        <w:pStyle w:val="ListBullet2"/>
      </w:pPr>
      <w:r w:rsidRPr="001543F9">
        <w:t>Actual number of sessions (</w:t>
      </w:r>
      <w:r w:rsidRPr="001543F9">
        <w:rPr>
          <w:rStyle w:val="ScreenLabels"/>
        </w:rPr>
        <w:t>Length</w:t>
      </w:r>
      <w:r w:rsidRPr="001543F9">
        <w:t>) - required for fixed period and lunchtime exclusions.</w:t>
      </w:r>
    </w:p>
    <w:p w:rsidR="00BD70E1" w:rsidRPr="001543F9" w:rsidRDefault="001543F9" w:rsidP="00AE6877">
      <w:pPr>
        <w:pStyle w:val="ListBullet2"/>
      </w:pPr>
      <w:r w:rsidRPr="001543F9">
        <w:t xml:space="preserve">SEN </w:t>
      </w:r>
      <w:r w:rsidRPr="001543F9">
        <w:rPr>
          <w:rStyle w:val="HotSpot"/>
        </w:rPr>
        <w:t>Provision</w:t>
      </w:r>
      <w:bookmarkStart w:id="193" w:name="H_101053"/>
      <w:bookmarkEnd w:id="193"/>
      <w:r w:rsidRPr="001543F9">
        <w:t xml:space="preserve"> (</w:t>
      </w:r>
      <w:r>
        <w:t xml:space="preserve">please see </w:t>
      </w:r>
      <w:hyperlink w:anchor="O_90130" w:history="1">
        <w:r w:rsidRPr="00F266FB">
          <w:rPr>
            <w:rStyle w:val="HotSpot"/>
            <w:i/>
          </w:rPr>
          <w:t>Checking Special Educational Needs Information</w:t>
        </w:r>
      </w:hyperlink>
      <w:r>
        <w:t xml:space="preserve"> on page</w:t>
      </w:r>
      <w:r w:rsidRPr="001543F9">
        <w:t xml:space="preserve"> </w:t>
      </w:r>
      <w:r w:rsidRPr="00F266FB">
        <w:rPr>
          <w:i/>
        </w:rPr>
        <w:fldChar w:fldCharType="begin"/>
      </w:r>
      <w:r w:rsidR="00AE6877" w:rsidRPr="00F266FB">
        <w:rPr>
          <w:i/>
        </w:rPr>
        <w:instrText>PAGEREF O_90130 \h</w:instrText>
      </w:r>
      <w:r w:rsidRPr="00F266FB">
        <w:rPr>
          <w:i/>
        </w:rPr>
      </w:r>
      <w:r w:rsidRPr="00F266FB">
        <w:rPr>
          <w:i/>
        </w:rPr>
        <w:fldChar w:fldCharType="separate"/>
      </w:r>
      <w:r w:rsidR="0048640B">
        <w:rPr>
          <w:i/>
          <w:noProof/>
        </w:rPr>
        <w:t>50</w:t>
      </w:r>
      <w:r w:rsidRPr="00F266FB">
        <w:rPr>
          <w:i/>
        </w:rPr>
        <w:fldChar w:fldCharType="end"/>
      </w:r>
      <w:r w:rsidRPr="001543F9">
        <w:t>).</w:t>
      </w:r>
    </w:p>
    <w:p w:rsidR="00BD70E1" w:rsidRPr="001543F9" w:rsidRDefault="001543F9" w:rsidP="00AE6877">
      <w:pPr>
        <w:pStyle w:val="ImportantNote"/>
      </w:pPr>
      <w:r w:rsidRPr="001543F9">
        <w:rPr>
          <w:rStyle w:val="ImportantNoteHeader"/>
        </w:rPr>
        <w:t xml:space="preserve">IMPORTANT NOTE about Permanent Exclusions: </w:t>
      </w:r>
      <w:r w:rsidRPr="001543F9">
        <w:t xml:space="preserve">Any permanently excluded students should be marked as leavers as soon as the exclusion has been confirmed by the LA. </w:t>
      </w:r>
      <w:r w:rsidRPr="001543F9">
        <w:rPr>
          <w:rStyle w:val="Emphasis"/>
        </w:rPr>
        <w:t>Before</w:t>
      </w:r>
      <w:r w:rsidRPr="001543F9">
        <w:rPr>
          <w:rStyle w:val="Bold"/>
        </w:rPr>
        <w:t xml:space="preserve"> </w:t>
      </w:r>
      <w:r w:rsidRPr="001543F9">
        <w:t>making them a leaver, ensure that you have recorded the following information:</w:t>
      </w:r>
      <w:r w:rsidRPr="001543F9">
        <w:br/>
      </w:r>
      <w:r w:rsidR="00A819A4" w:rsidRPr="00FE3BDC">
        <w:rPr>
          <w:color w:val="0070C0"/>
        </w:rPr>
        <w:t>▪</w:t>
      </w:r>
      <w:r w:rsidR="00A819A4" w:rsidRPr="00FE3BDC">
        <w:t xml:space="preserve">  </w:t>
      </w:r>
      <w:r w:rsidRPr="001543F9">
        <w:t>SEN Status (if applicable)</w:t>
      </w:r>
      <w:r w:rsidRPr="001543F9">
        <w:br/>
      </w:r>
      <w:r w:rsidR="00A819A4" w:rsidRPr="00FE3BDC">
        <w:rPr>
          <w:color w:val="0070C0"/>
        </w:rPr>
        <w:t>▪</w:t>
      </w:r>
      <w:r w:rsidR="00A819A4" w:rsidRPr="00FE3BDC">
        <w:t xml:space="preserve">  </w:t>
      </w:r>
      <w:r w:rsidRPr="001543F9">
        <w:t>Ethnicity</w:t>
      </w:r>
      <w:r w:rsidRPr="001543F9">
        <w:br/>
      </w:r>
      <w:r w:rsidR="00A819A4" w:rsidRPr="00FE3BDC">
        <w:rPr>
          <w:color w:val="0070C0"/>
        </w:rPr>
        <w:t>▪</w:t>
      </w:r>
      <w:r w:rsidR="00A819A4" w:rsidRPr="00FE3BDC">
        <w:t xml:space="preserve">  </w:t>
      </w:r>
      <w:r w:rsidRPr="001543F9">
        <w:t>Ethnic Source</w:t>
      </w:r>
      <w:r w:rsidRPr="001543F9">
        <w:br/>
      </w:r>
      <w:r w:rsidR="00A819A4" w:rsidRPr="00FE3BDC">
        <w:rPr>
          <w:color w:val="0070C0"/>
        </w:rPr>
        <w:t>▪</w:t>
      </w:r>
      <w:r w:rsidR="00A819A4" w:rsidRPr="00FE3BDC">
        <w:t xml:space="preserve">  </w:t>
      </w:r>
      <w:r w:rsidRPr="001543F9">
        <w:t>Part-time indicator (if applicable)</w:t>
      </w:r>
      <w:r w:rsidRPr="001543F9">
        <w:br/>
      </w:r>
      <w:r w:rsidR="00A819A4" w:rsidRPr="00FE3BDC">
        <w:rPr>
          <w:color w:val="0070C0"/>
        </w:rPr>
        <w:t>▪</w:t>
      </w:r>
      <w:r w:rsidR="00A819A4" w:rsidRPr="00FE3BDC">
        <w:t xml:space="preserve">  </w:t>
      </w:r>
      <w:r w:rsidRPr="001543F9">
        <w:t>Date of Admission.</w:t>
      </w:r>
    </w:p>
    <w:p w:rsidR="00BD70E1" w:rsidRPr="001543F9" w:rsidRDefault="001543F9" w:rsidP="00AE6877">
      <w:pPr>
        <w:pStyle w:val="Heading3"/>
      </w:pPr>
      <w:bookmarkStart w:id="194" w:name="O_90132"/>
      <w:bookmarkStart w:id="195" w:name="_Toc518294342"/>
      <w:bookmarkEnd w:id="194"/>
      <w:r w:rsidRPr="001543F9">
        <w:t>R</w:t>
      </w:r>
      <w:r w:rsidRPr="001543F9">
        <w:fldChar w:fldCharType="begin"/>
      </w:r>
      <w:r w:rsidR="00AE6877" w:rsidRPr="001543F9">
        <w:instrText>XE "exclusions:adding a record"</w:instrText>
      </w:r>
      <w:r w:rsidRPr="001543F9">
        <w:fldChar w:fldCharType="end"/>
      </w:r>
      <w:r w:rsidRPr="001543F9">
        <w:t>ecording an Exclusion</w:t>
      </w:r>
      <w:bookmarkEnd w:id="195"/>
    </w:p>
    <w:p w:rsidR="00BD70E1" w:rsidRPr="001543F9" w:rsidRDefault="001543F9" w:rsidP="00AE6877">
      <w:pPr>
        <w:pStyle w:val="ListNumber"/>
        <w:numPr>
          <w:ilvl w:val="0"/>
          <w:numId w:val="56"/>
        </w:numPr>
      </w:pPr>
      <w:r w:rsidRPr="001543F9">
        <w:t xml:space="preserve">Select </w:t>
      </w:r>
      <w:r w:rsidRPr="001543F9">
        <w:rPr>
          <w:rStyle w:val="MenuRoutes"/>
        </w:rPr>
        <w:t xml:space="preserve">Focus | </w:t>
      </w:r>
      <w:r w:rsidRPr="001543F9">
        <w:rPr>
          <w:rStyle w:val="PupilorStudentAttendanceorLessonMonitorcomponents"/>
        </w:rPr>
        <w:t xml:space="preserve">Student </w:t>
      </w:r>
      <w:r w:rsidRPr="001543F9">
        <w:rPr>
          <w:rStyle w:val="MenuRoutes"/>
        </w:rPr>
        <w:t>| Exclusions</w:t>
      </w:r>
      <w:r w:rsidRPr="001543F9">
        <w:t xml:space="preserve"> to display the </w:t>
      </w:r>
      <w:r w:rsidRPr="001543F9">
        <w:rPr>
          <w:rStyle w:val="ScreenLabels"/>
        </w:rPr>
        <w:t>Find Exclusions Student</w:t>
      </w:r>
      <w:r w:rsidRPr="001543F9">
        <w:t xml:space="preserve"> browser.</w:t>
      </w:r>
    </w:p>
    <w:p w:rsidR="00BD70E1" w:rsidRPr="001543F9" w:rsidRDefault="00791E4D" w:rsidP="001543F9">
      <w:pPr>
        <w:pStyle w:val="GraphicsNoReplace"/>
      </w:pPr>
      <w:bookmarkStart w:id="196" w:name="O_90253"/>
      <w:r>
        <w:pict>
          <v:shape id="_x0000_i1124" type="#_x0000_t75" style="width:388.8pt;height:102.7pt" o:bordertopcolor="this" o:borderleftcolor="this" o:borderbottomcolor="this" o:borderrightcolor="this">
            <v:imagedata r:id="rId100" o:title=""/>
            <o:lock v:ext="edit" aspectratio="f"/>
            <w10:bordertop type="single" width="4"/>
            <w10:borderleft type="single" width="4"/>
            <w10:borderbottom type="single" width="4"/>
            <w10:borderright type="single" width="4"/>
          </v:shape>
        </w:pict>
      </w:r>
      <w:bookmarkEnd w:id="196"/>
    </w:p>
    <w:p w:rsidR="00BD70E1" w:rsidRPr="001543F9" w:rsidRDefault="001543F9" w:rsidP="00AE6877">
      <w:pPr>
        <w:pStyle w:val="ListNumber"/>
        <w:keepNext/>
      </w:pPr>
      <w:r w:rsidRPr="001543F9">
        <w:lastRenderedPageBreak/>
        <w:t xml:space="preserve">Search for, then double-click the required student to display the </w:t>
      </w:r>
      <w:r w:rsidRPr="001543F9">
        <w:rPr>
          <w:rStyle w:val="ScreenLabels"/>
        </w:rPr>
        <w:t>Exclusion Details</w:t>
      </w:r>
      <w:r w:rsidRPr="001543F9">
        <w:t xml:space="preserve"> page.</w:t>
      </w:r>
    </w:p>
    <w:p w:rsidR="00BD70E1" w:rsidRPr="001543F9" w:rsidRDefault="00791E4D" w:rsidP="001543F9">
      <w:pPr>
        <w:pStyle w:val="GraphicsNoReplace"/>
      </w:pPr>
      <w:bookmarkStart w:id="197" w:name="O_90254"/>
      <w:r>
        <w:pict>
          <v:shape id="_x0000_i1125" type="#_x0000_t75" style="width:381.9pt;height:1in" o:bordertopcolor="this" o:borderleftcolor="this" o:borderbottomcolor="this" o:borderrightcolor="this">
            <v:imagedata r:id="rId101" o:title=""/>
            <o:lock v:ext="edit" aspectratio="f"/>
            <w10:bordertop type="single" width="4"/>
            <w10:borderleft type="single" width="4"/>
            <w10:borderbottom type="single" width="4"/>
            <w10:borderright type="single" width="4"/>
          </v:shape>
        </w:pict>
      </w:r>
      <w:bookmarkEnd w:id="197"/>
    </w:p>
    <w:p w:rsidR="00BD70E1" w:rsidRPr="001543F9" w:rsidRDefault="001543F9" w:rsidP="00AE6877">
      <w:pPr>
        <w:pStyle w:val="ListNumber"/>
        <w:keepNext/>
      </w:pPr>
      <w:r w:rsidRPr="001543F9">
        <w:t xml:space="preserve">Click the </w:t>
      </w:r>
      <w:r w:rsidRPr="001543F9">
        <w:rPr>
          <w:rStyle w:val="ButtonNames"/>
        </w:rPr>
        <w:t>New</w:t>
      </w:r>
      <w:r w:rsidRPr="001543F9">
        <w:t xml:space="preserve"> button adjacent to the </w:t>
      </w:r>
      <w:r w:rsidRPr="001543F9">
        <w:rPr>
          <w:rStyle w:val="ScreenLabels"/>
        </w:rPr>
        <w:t>Exclusions</w:t>
      </w:r>
      <w:r w:rsidRPr="001543F9">
        <w:t xml:space="preserve"> panel to display the </w:t>
      </w:r>
      <w:r w:rsidRPr="001543F9">
        <w:rPr>
          <w:rStyle w:val="ScreenLabels"/>
        </w:rPr>
        <w:t>Add Exclusion</w:t>
      </w:r>
      <w:r w:rsidRPr="001543F9">
        <w:t xml:space="preserve"> dialog.</w:t>
      </w:r>
    </w:p>
    <w:p w:rsidR="00BD70E1" w:rsidRPr="001543F9" w:rsidRDefault="00791E4D" w:rsidP="001543F9">
      <w:pPr>
        <w:pStyle w:val="GraphicsNoReplace"/>
      </w:pPr>
      <w:bookmarkStart w:id="198" w:name="O_90255"/>
      <w:r>
        <w:pict>
          <v:shape id="_x0000_i1126" type="#_x0000_t75" style="width:326.8pt;height:330.55pt" o:bordertopcolor="this" o:borderleftcolor="this" o:borderbottomcolor="this" o:borderrightcolor="this">
            <v:imagedata r:id="rId102" o:title=""/>
            <o:lock v:ext="edit" aspectratio="f"/>
            <w10:bordertop type="single" width="4"/>
            <w10:borderleft type="single" width="4"/>
            <w10:borderbottom type="single" width="4"/>
            <w10:borderright type="single" width="4"/>
          </v:shape>
        </w:pict>
      </w:r>
      <w:bookmarkEnd w:id="198"/>
    </w:p>
    <w:p w:rsidR="00BD70E1" w:rsidRPr="001543F9" w:rsidRDefault="001543F9" w:rsidP="00AE6877">
      <w:pPr>
        <w:pStyle w:val="ListNumber"/>
      </w:pPr>
      <w:r w:rsidRPr="001543F9">
        <w:t xml:space="preserve">Select the exclusion </w:t>
      </w:r>
      <w:r w:rsidRPr="001543F9">
        <w:rPr>
          <w:rStyle w:val="ScreenLabels"/>
        </w:rPr>
        <w:t>Type</w:t>
      </w:r>
      <w:r w:rsidRPr="001543F9">
        <w:t xml:space="preserve"> and the </w:t>
      </w:r>
      <w:r w:rsidRPr="001543F9">
        <w:rPr>
          <w:rStyle w:val="ScreenLabels"/>
        </w:rPr>
        <w:t>Reason</w:t>
      </w:r>
      <w:r w:rsidRPr="001543F9">
        <w:t xml:space="preserve"> for the exclusion from the respective drop-down lists.</w:t>
      </w:r>
    </w:p>
    <w:p w:rsidR="00BD70E1" w:rsidRPr="001543F9" w:rsidRDefault="001543F9" w:rsidP="00AE6877">
      <w:pPr>
        <w:pStyle w:val="ListNumber"/>
      </w:pPr>
      <w:r w:rsidRPr="001543F9">
        <w:t xml:space="preserve">Enter the exclusion </w:t>
      </w:r>
      <w:r w:rsidRPr="001543F9">
        <w:rPr>
          <w:rStyle w:val="ScreenLabels"/>
        </w:rPr>
        <w:t>Start Date</w:t>
      </w:r>
      <w:r w:rsidRPr="001543F9">
        <w:t xml:space="preserve"> and </w:t>
      </w:r>
      <w:r w:rsidRPr="001543F9">
        <w:rPr>
          <w:rStyle w:val="ScreenLabels"/>
        </w:rPr>
        <w:t xml:space="preserve">End Date </w:t>
      </w:r>
      <w:r w:rsidRPr="001543F9">
        <w:t>or</w:t>
      </w:r>
      <w:r w:rsidRPr="001543F9">
        <w:rPr>
          <w:rStyle w:val="ScreenLabels"/>
        </w:rPr>
        <w:t xml:space="preserve"> </w:t>
      </w:r>
      <w:r w:rsidRPr="001543F9">
        <w:t xml:space="preserve">click the appropriate </w:t>
      </w:r>
      <w:r w:rsidRPr="001543F9">
        <w:rPr>
          <w:rStyle w:val="ButtonNames"/>
        </w:rPr>
        <w:t>Calendar</w:t>
      </w:r>
      <w:r w:rsidRPr="001543F9">
        <w:t xml:space="preserve"> button then select the required date.</w:t>
      </w:r>
    </w:p>
    <w:p w:rsidR="00BD70E1" w:rsidRPr="001543F9" w:rsidRDefault="001543F9" w:rsidP="00AE6877">
      <w:pPr>
        <w:pStyle w:val="ListNumber"/>
      </w:pPr>
      <w:r w:rsidRPr="001543F9">
        <w:t xml:space="preserve">Select a </w:t>
      </w:r>
      <w:r w:rsidRPr="001543F9">
        <w:rPr>
          <w:rStyle w:val="ScreenLabels"/>
        </w:rPr>
        <w:t>Start Time</w:t>
      </w:r>
      <w:r w:rsidRPr="001543F9">
        <w:t xml:space="preserve"> and </w:t>
      </w:r>
      <w:r w:rsidRPr="001543F9">
        <w:rPr>
          <w:rStyle w:val="ScreenLabels"/>
        </w:rPr>
        <w:t>End Time</w:t>
      </w:r>
      <w:r w:rsidRPr="001543F9">
        <w:t xml:space="preserve"> (i.e. </w:t>
      </w:r>
      <w:r w:rsidRPr="001543F9">
        <w:rPr>
          <w:rStyle w:val="ScreenLabels"/>
        </w:rPr>
        <w:t>AM</w:t>
      </w:r>
      <w:r w:rsidRPr="001543F9">
        <w:t xml:space="preserve"> or </w:t>
      </w:r>
      <w:r w:rsidRPr="001543F9">
        <w:rPr>
          <w:rStyle w:val="ScreenLabels"/>
        </w:rPr>
        <w:t>PM</w:t>
      </w:r>
      <w:r w:rsidRPr="001543F9">
        <w:t>) from the associated drop-down list.</w:t>
      </w:r>
    </w:p>
    <w:p w:rsidR="00BD70E1" w:rsidRPr="001543F9" w:rsidRDefault="001543F9" w:rsidP="00AE6877">
      <w:pPr>
        <w:pStyle w:val="ListNumber"/>
        <w:keepNext/>
      </w:pPr>
      <w:r w:rsidRPr="001543F9">
        <w:lastRenderedPageBreak/>
        <w:t xml:space="preserve">Click the </w:t>
      </w:r>
      <w:r w:rsidRPr="001543F9">
        <w:rPr>
          <w:rStyle w:val="ButtonNames"/>
        </w:rPr>
        <w:t>Calculate</w:t>
      </w:r>
      <w:r w:rsidRPr="001543F9">
        <w:t xml:space="preserve"> button to populate the </w:t>
      </w:r>
      <w:r w:rsidRPr="001543F9">
        <w:rPr>
          <w:rStyle w:val="ScreenLabels"/>
        </w:rPr>
        <w:t>Length School Days</w:t>
      </w:r>
      <w:r w:rsidRPr="001543F9">
        <w:t xml:space="preserve"> field automatically.</w:t>
      </w:r>
    </w:p>
    <w:p w:rsidR="00BD70E1" w:rsidRPr="001543F9" w:rsidRDefault="00791E4D" w:rsidP="001543F9">
      <w:pPr>
        <w:pStyle w:val="GraphicsNoReplace"/>
      </w:pPr>
      <w:bookmarkStart w:id="199" w:name="O_90256"/>
      <w:r>
        <w:pict>
          <v:shape id="_x0000_i1127" type="#_x0000_t75" style="width:326.8pt;height:142.1pt" o:bordertopcolor="this" o:borderleftcolor="this" o:borderbottomcolor="this" o:borderrightcolor="this">
            <v:imagedata r:id="rId103" o:title=""/>
            <o:lock v:ext="edit" aspectratio="f"/>
            <w10:bordertop type="single" width="4"/>
            <w10:borderleft type="single" width="4"/>
            <w10:borderbottom type="single" width="4"/>
            <w10:borderright type="single" width="4"/>
          </v:shape>
        </w:pict>
      </w:r>
      <w:bookmarkEnd w:id="199"/>
    </w:p>
    <w:p w:rsidR="00BD70E1" w:rsidRPr="001543F9" w:rsidRDefault="001543F9" w:rsidP="00AE6877">
      <w:pPr>
        <w:pStyle w:val="ListNumber"/>
        <w:keepNext/>
      </w:pPr>
      <w:r w:rsidRPr="001543F9">
        <w:t xml:space="preserve">Click the </w:t>
      </w:r>
      <w:r w:rsidRPr="001543F9">
        <w:rPr>
          <w:rStyle w:val="ButtonNames"/>
        </w:rPr>
        <w:t>OK</w:t>
      </w:r>
      <w:r w:rsidRPr="001543F9">
        <w:t xml:space="preserve"> button to save the exclusion details and return to the </w:t>
      </w:r>
      <w:r w:rsidRPr="001543F9">
        <w:rPr>
          <w:rStyle w:val="ScreenLabels"/>
        </w:rPr>
        <w:t>Exclusion Details</w:t>
      </w:r>
      <w:r w:rsidRPr="001543F9">
        <w:t xml:space="preserve"> page, where a summary of the new exclusion is displayed.</w:t>
      </w:r>
    </w:p>
    <w:p w:rsidR="00BD70E1" w:rsidRPr="001543F9" w:rsidRDefault="00791E4D" w:rsidP="001543F9">
      <w:pPr>
        <w:pStyle w:val="GraphicsNoReplace"/>
      </w:pPr>
      <w:bookmarkStart w:id="200" w:name="O_90257"/>
      <w:r>
        <w:pict>
          <v:shape id="_x0000_i1128" type="#_x0000_t75" style="width:384.4pt;height:95.15pt" o:bordertopcolor="this" o:borderleftcolor="this" o:borderbottomcolor="this" o:borderrightcolor="this">
            <v:imagedata r:id="rId104" o:title=""/>
            <o:lock v:ext="edit" aspectratio="f"/>
            <w10:bordertop type="single" width="4"/>
            <w10:borderleft type="single" width="4"/>
            <w10:borderbottom type="single" width="4"/>
            <w10:borderright type="single" width="4"/>
          </v:shape>
        </w:pict>
      </w:r>
      <w:bookmarkEnd w:id="200"/>
    </w:p>
    <w:p w:rsidR="00BD70E1" w:rsidRPr="001543F9" w:rsidRDefault="001543F9" w:rsidP="00AE6877">
      <w:pPr>
        <w:pStyle w:val="ListContinue"/>
      </w:pPr>
      <w:r w:rsidRPr="001543F9">
        <w:t>The Academic Year and the total number of exclusion days in that year are displayed at the bottom of the page.</w:t>
      </w:r>
    </w:p>
    <w:p w:rsidR="00BD70E1" w:rsidRPr="001543F9" w:rsidRDefault="001543F9" w:rsidP="00AE6877">
      <w:pPr>
        <w:pStyle w:val="ListNumber"/>
      </w:pPr>
      <w:r w:rsidRPr="001543F9">
        <w:t xml:space="preserve">Click the </w:t>
      </w:r>
      <w:r w:rsidRPr="001543F9">
        <w:rPr>
          <w:rStyle w:val="ButtonNames"/>
        </w:rPr>
        <w:t>Save</w:t>
      </w:r>
      <w:r w:rsidRPr="001543F9">
        <w:t xml:space="preserve"> button to save the exclusion.</w:t>
      </w:r>
    </w:p>
    <w:p w:rsidR="00BD70E1" w:rsidRPr="001543F9" w:rsidRDefault="001543F9" w:rsidP="00AE6877">
      <w:pPr>
        <w:pStyle w:val="BodyText"/>
      </w:pPr>
      <w:r w:rsidRPr="001543F9">
        <w:t xml:space="preserve">For more information about exclusions, please refer to the DfE </w:t>
      </w:r>
      <w:r w:rsidRPr="001543F9">
        <w:rPr>
          <w:rStyle w:val="HotSpot"/>
        </w:rPr>
        <w:t>website</w:t>
      </w:r>
      <w:bookmarkStart w:id="201" w:name="H_93688"/>
      <w:bookmarkEnd w:id="201"/>
      <w:r w:rsidRPr="001543F9">
        <w:t xml:space="preserve"> (</w:t>
      </w:r>
      <w:hyperlink r:id="rId105" w:history="1">
        <w:r w:rsidRPr="001543F9">
          <w:rPr>
            <w:rStyle w:val="Hyperlink"/>
          </w:rPr>
          <w:t>http://www.education.gov.uk/schools/pupilsupport/behaviour/exclusion</w:t>
        </w:r>
      </w:hyperlink>
      <w:r w:rsidR="005470BA">
        <w:t xml:space="preserve">). </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29"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DC4486">
      <w:pPr>
        <w:pStyle w:val="Heading2"/>
      </w:pPr>
      <w:bookmarkStart w:id="202" w:name="O_119298"/>
      <w:bookmarkStart w:id="203" w:name="O_108622"/>
      <w:bookmarkStart w:id="204" w:name="_Toc518294343"/>
      <w:bookmarkEnd w:id="202"/>
      <w:bookmarkEnd w:id="203"/>
      <w:r w:rsidRPr="001543F9">
        <w:lastRenderedPageBreak/>
        <w:t>U</w:t>
      </w:r>
      <w:r w:rsidRPr="001543F9">
        <w:fldChar w:fldCharType="begin"/>
      </w:r>
      <w:r w:rsidR="00AE6877" w:rsidRPr="001543F9">
        <w:instrText>XE "top-up funding"</w:instrText>
      </w:r>
      <w:r w:rsidRPr="001543F9">
        <w:fldChar w:fldCharType="end"/>
      </w:r>
      <w:r w:rsidRPr="001543F9">
        <w:t>pdating Students with Top-Up Funding</w:t>
      </w:r>
      <w:bookmarkEnd w:id="204"/>
    </w:p>
    <w:p w:rsidR="00BD70E1" w:rsidRPr="001543F9" w:rsidRDefault="001543F9" w:rsidP="00DC4486">
      <w:pPr>
        <w:pStyle w:val="BodyText"/>
        <w:keepNext/>
      </w:pPr>
      <w:r w:rsidRPr="001543F9">
        <w:t>Top-up funding is supplied to schools, in most cases by the Local Authority, to meet the additional costs of support for high needs students.</w:t>
      </w:r>
    </w:p>
    <w:p w:rsidR="00BD70E1" w:rsidRPr="001543F9" w:rsidRDefault="001543F9" w:rsidP="00DC4486">
      <w:pPr>
        <w:pStyle w:val="ListNumber"/>
        <w:keepNext/>
        <w:numPr>
          <w:ilvl w:val="0"/>
          <w:numId w:val="60"/>
        </w:numPr>
      </w:pPr>
      <w:r w:rsidRPr="001543F9">
        <w:t xml:space="preserve">Select </w:t>
      </w:r>
      <w:r w:rsidRPr="001543F9">
        <w:rPr>
          <w:rStyle w:val="MenuRoutes"/>
        </w:rPr>
        <w:t xml:space="preserve">Tools | Statutory Return Tools | Update Top-Up Funding </w:t>
      </w:r>
      <w:r w:rsidRPr="001543F9">
        <w:t xml:space="preserve">to display the </w:t>
      </w:r>
      <w:r w:rsidRPr="001543F9">
        <w:rPr>
          <w:rStyle w:val="ScreenLabels"/>
        </w:rPr>
        <w:t xml:space="preserve">Update </w:t>
      </w:r>
      <w:r w:rsidRPr="001543F9">
        <w:rPr>
          <w:rStyle w:val="PupilorStudentAttendanceorLessonMonitorcomponents"/>
        </w:rPr>
        <w:t>Student</w:t>
      </w:r>
      <w:r w:rsidRPr="001543F9">
        <w:rPr>
          <w:rStyle w:val="ScreenLabels"/>
        </w:rPr>
        <w:t>s with Top-up Funding</w:t>
      </w:r>
      <w:r w:rsidRPr="001543F9">
        <w:t xml:space="preserve"> page.</w:t>
      </w:r>
    </w:p>
    <w:p w:rsidR="00BD70E1" w:rsidRPr="001543F9" w:rsidRDefault="001543F9" w:rsidP="00DC4486">
      <w:pPr>
        <w:pStyle w:val="ListContinue"/>
        <w:keepNext/>
      </w:pPr>
      <w:r w:rsidRPr="001543F9">
        <w:t xml:space="preserve">Any students currently recorded as having top-up funding are displayed in the </w:t>
      </w:r>
      <w:r w:rsidRPr="001543F9">
        <w:rPr>
          <w:rStyle w:val="ScreenLabels"/>
        </w:rPr>
        <w:t>Top-up Funding</w:t>
      </w:r>
      <w:r w:rsidRPr="001543F9">
        <w:t xml:space="preserve"> list (located in the bottom half of the page).</w:t>
      </w:r>
    </w:p>
    <w:p w:rsidR="00BD70E1" w:rsidRPr="001543F9" w:rsidRDefault="00791E4D" w:rsidP="001543F9">
      <w:pPr>
        <w:pStyle w:val="GraphicsNoReplace"/>
      </w:pPr>
      <w:bookmarkStart w:id="205" w:name="O_121799"/>
      <w:r>
        <w:pict>
          <v:shape id="_x0000_i1130" type="#_x0000_t75" style="width:309.9pt;height:259.2pt" o:bordertopcolor="this" o:borderleftcolor="this" o:borderbottomcolor="this" o:borderrightcolor="this">
            <v:imagedata r:id="rId106" o:title=""/>
            <o:lock v:ext="edit" aspectratio="f"/>
            <w10:bordertop type="single" width="4"/>
            <w10:borderleft type="single" width="4"/>
            <w10:borderbottom type="single" width="4"/>
            <w10:borderright type="single" width="4"/>
          </v:shape>
        </w:pict>
      </w:r>
      <w:bookmarkEnd w:id="205"/>
    </w:p>
    <w:p w:rsidR="00BD70E1" w:rsidRPr="001543F9" w:rsidRDefault="001543F9" w:rsidP="00AE6877">
      <w:pPr>
        <w:pStyle w:val="ListNumber"/>
        <w:keepNext/>
      </w:pPr>
      <w:r w:rsidRPr="001543F9">
        <w:t xml:space="preserve">Use the </w:t>
      </w:r>
      <w:r w:rsidRPr="001543F9">
        <w:rPr>
          <w:rStyle w:val="ScreenLabels"/>
        </w:rPr>
        <w:t xml:space="preserve">Students On-Roll on Census Day </w:t>
      </w:r>
      <w:r w:rsidRPr="001543F9">
        <w:t>search criteria to locate the additional students you wish to record as having top-up funding then highlight their details.</w:t>
      </w:r>
    </w:p>
    <w:p w:rsidR="00BD70E1" w:rsidRPr="001543F9" w:rsidRDefault="00791E4D" w:rsidP="001543F9">
      <w:pPr>
        <w:pStyle w:val="GraphicsNoReplace"/>
      </w:pPr>
      <w:bookmarkStart w:id="206" w:name="O_121800"/>
      <w:r>
        <w:pict>
          <v:shape id="_x0000_i1131" type="#_x0000_t75" style="width:381.3pt;height:192.85pt" o:bordertopcolor="this" o:borderleftcolor="this" o:borderbottomcolor="this" o:borderrightcolor="this">
            <v:imagedata r:id="rId107" o:title=""/>
            <o:lock v:ext="edit" aspectratio="f"/>
            <w10:bordertop type="single" width="4"/>
            <w10:borderleft type="single" width="4"/>
            <w10:borderbottom type="single" width="4"/>
            <w10:borderright type="single" width="4"/>
          </v:shape>
        </w:pict>
      </w:r>
      <w:bookmarkEnd w:id="206"/>
    </w:p>
    <w:p w:rsidR="00BD70E1" w:rsidRPr="001543F9" w:rsidRDefault="001543F9" w:rsidP="00AE6877">
      <w:pPr>
        <w:pStyle w:val="ListNumber"/>
        <w:keepNext/>
      </w:pPr>
      <w:r w:rsidRPr="001543F9">
        <w:lastRenderedPageBreak/>
        <w:t xml:space="preserve">Click the </w:t>
      </w:r>
      <w:r w:rsidRPr="001543F9">
        <w:rPr>
          <w:rStyle w:val="ButtonNames"/>
        </w:rPr>
        <w:t xml:space="preserve">Add </w:t>
      </w:r>
      <w:r w:rsidRPr="001543F9">
        <w:t xml:space="preserve">button to move the highlighted student(s) to the </w:t>
      </w:r>
      <w:r w:rsidRPr="001543F9">
        <w:rPr>
          <w:rStyle w:val="ScreenLabels"/>
        </w:rPr>
        <w:t>Top-up Funding</w:t>
      </w:r>
      <w:r w:rsidRPr="001543F9">
        <w:t xml:space="preserve"> list.</w:t>
      </w:r>
    </w:p>
    <w:p w:rsidR="00BD70E1" w:rsidRPr="001543F9" w:rsidRDefault="00791E4D" w:rsidP="001543F9">
      <w:pPr>
        <w:pStyle w:val="GraphicsNoReplace"/>
      </w:pPr>
      <w:bookmarkStart w:id="207" w:name="O_121801"/>
      <w:r>
        <w:pict>
          <v:shape id="_x0000_i1132" type="#_x0000_t75" style="width:381.3pt;height:290.5pt" o:bordertopcolor="this" o:borderleftcolor="this" o:borderbottomcolor="this" o:borderrightcolor="this">
            <v:imagedata r:id="rId108" o:title=""/>
            <o:lock v:ext="edit" aspectratio="f"/>
            <w10:bordertop type="single" width="4"/>
            <w10:borderleft type="single" width="4"/>
            <w10:borderbottom type="single" width="4"/>
            <w10:borderright type="single" width="4"/>
          </v:shape>
        </w:pict>
      </w:r>
      <w:bookmarkEnd w:id="207"/>
    </w:p>
    <w:p w:rsidR="00BD70E1" w:rsidRPr="001543F9" w:rsidRDefault="001543F9" w:rsidP="0077771B">
      <w:pPr>
        <w:pStyle w:val="ListNumber"/>
        <w:keepNext/>
      </w:pPr>
      <w:r w:rsidRPr="001543F9">
        <w:t xml:space="preserve">To remove a student from the </w:t>
      </w:r>
      <w:r w:rsidRPr="001543F9">
        <w:rPr>
          <w:rStyle w:val="ScreenLabels"/>
        </w:rPr>
        <w:t>Top-up Funding</w:t>
      </w:r>
      <w:r w:rsidRPr="001543F9">
        <w:t xml:space="preserve"> list, highlight the required student then click the </w:t>
      </w:r>
      <w:r w:rsidRPr="001543F9">
        <w:rPr>
          <w:rStyle w:val="ButtonNames"/>
        </w:rPr>
        <w:t xml:space="preserve">Remove </w:t>
      </w:r>
      <w:r w:rsidRPr="001543F9">
        <w:t xml:space="preserve">button. The student's record is moved to the </w:t>
      </w:r>
      <w:r w:rsidRPr="001543F9">
        <w:rPr>
          <w:rStyle w:val="ScreenLabels"/>
        </w:rPr>
        <w:t>Students On-Roll on Census Day</w:t>
      </w:r>
      <w:r w:rsidRPr="001543F9">
        <w:t xml:space="preserve"> list, from where it can be reselected, if required.</w:t>
      </w:r>
    </w:p>
    <w:p w:rsidR="00BD70E1" w:rsidRPr="001543F9" w:rsidRDefault="001543F9" w:rsidP="00AE6877">
      <w:pPr>
        <w:pStyle w:val="ListNumber"/>
      </w:pPr>
      <w:r w:rsidRPr="001543F9">
        <w:t xml:space="preserve">Click the </w:t>
      </w:r>
      <w:r w:rsidRPr="001543F9">
        <w:rPr>
          <w:rStyle w:val="ButtonNames"/>
        </w:rPr>
        <w:t xml:space="preserve">Update </w:t>
      </w:r>
      <w:r w:rsidRPr="001543F9">
        <w:t xml:space="preserve">button to save the data and arrange the list of students in </w:t>
      </w:r>
      <w:r w:rsidRPr="001543F9">
        <w:rPr>
          <w:rStyle w:val="ScreenLabels"/>
        </w:rPr>
        <w:t xml:space="preserve">Surname </w:t>
      </w:r>
      <w:r w:rsidRPr="001543F9">
        <w:t>order.</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33"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208" w:name="O_108623"/>
      <w:bookmarkStart w:id="209" w:name="_Toc518294344"/>
      <w:bookmarkEnd w:id="208"/>
      <w:r w:rsidRPr="001543F9">
        <w:t>U</w:t>
      </w:r>
      <w:r w:rsidRPr="001543F9">
        <w:fldChar w:fldCharType="begin"/>
      </w:r>
      <w:r w:rsidR="00AE6877" w:rsidRPr="001543F9">
        <w:instrText>XE "post looked after arrangements"</w:instrText>
      </w:r>
      <w:r w:rsidRPr="001543F9">
        <w:fldChar w:fldCharType="end"/>
      </w:r>
      <w:r w:rsidRPr="001543F9">
        <w:fldChar w:fldCharType="begin"/>
      </w:r>
      <w:r w:rsidR="00AE6877" w:rsidRPr="001543F9">
        <w:instrText>XE "updating:post looked after arrangements"</w:instrText>
      </w:r>
      <w:r w:rsidRPr="001543F9">
        <w:fldChar w:fldCharType="end"/>
      </w:r>
      <w:r w:rsidRPr="001543F9">
        <w:t>pdating Students Post Looked After Arrangements</w:t>
      </w:r>
      <w:bookmarkEnd w:id="209"/>
    </w:p>
    <w:p w:rsidR="00BD70E1" w:rsidRPr="001543F9" w:rsidRDefault="001543F9" w:rsidP="00AE6877">
      <w:pPr>
        <w:pStyle w:val="BodyText"/>
      </w:pPr>
      <w:r w:rsidRPr="001543F9">
        <w:t>Post Looked After Arrangements (previously named Adopted from Care) is collected for students who are on-roll on census day and the information is then used for funding purposes.</w:t>
      </w:r>
    </w:p>
    <w:p w:rsidR="00BD70E1" w:rsidRPr="001543F9" w:rsidRDefault="001543F9" w:rsidP="00AE6877">
      <w:pPr>
        <w:pStyle w:val="BodyText"/>
      </w:pPr>
      <w:r w:rsidRPr="001543F9">
        <w:t>The values available for selection enable schools to indicated which students were looked after immediately before adoption or prior to being the subject of a residence or special guardianship order. However, those who have parental responsibility are not obliged to provide this information to the school.</w:t>
      </w:r>
    </w:p>
    <w:p w:rsidR="00BD70E1" w:rsidRPr="001543F9" w:rsidRDefault="001543F9" w:rsidP="00C06A90">
      <w:pPr>
        <w:pStyle w:val="ListNumber"/>
        <w:keepNext/>
        <w:numPr>
          <w:ilvl w:val="0"/>
          <w:numId w:val="61"/>
        </w:numPr>
      </w:pPr>
      <w:r w:rsidRPr="001543F9">
        <w:lastRenderedPageBreak/>
        <w:t xml:space="preserve">Select </w:t>
      </w:r>
      <w:r w:rsidRPr="001543F9">
        <w:rPr>
          <w:rStyle w:val="MenuRoutes"/>
        </w:rPr>
        <w:t>Tools | Statutory Return Tools | Update Post Looked After Arrangements</w:t>
      </w:r>
      <w:r w:rsidRPr="001543F9">
        <w:rPr>
          <w:rStyle w:val="ScreenLabels"/>
        </w:rPr>
        <w:t xml:space="preserve"> </w:t>
      </w:r>
      <w:r w:rsidRPr="001543F9">
        <w:t xml:space="preserve">to display the </w:t>
      </w:r>
      <w:r w:rsidRPr="001543F9">
        <w:rPr>
          <w:rStyle w:val="ScreenLabels"/>
        </w:rPr>
        <w:t>Update Students Post Looked After Arrangements</w:t>
      </w:r>
      <w:r w:rsidRPr="001543F9">
        <w:t xml:space="preserve"> page.</w:t>
      </w:r>
    </w:p>
    <w:p w:rsidR="00BD70E1" w:rsidRPr="001543F9" w:rsidRDefault="001543F9" w:rsidP="00AE6877">
      <w:pPr>
        <w:pStyle w:val="ListContinue"/>
      </w:pPr>
      <w:r w:rsidRPr="001543F9">
        <w:t xml:space="preserve">Any students currently recorded as having post looked after arrangements are displayed in the </w:t>
      </w:r>
      <w:r w:rsidRPr="001543F9">
        <w:rPr>
          <w:rStyle w:val="ScreenLabels"/>
        </w:rPr>
        <w:t>Post Looked After Arrangements</w:t>
      </w:r>
      <w:r w:rsidRPr="001543F9">
        <w:t xml:space="preserve"> list (located in the bottom half of the page).</w:t>
      </w:r>
    </w:p>
    <w:p w:rsidR="00BD70E1" w:rsidRPr="001543F9" w:rsidRDefault="00791E4D" w:rsidP="001543F9">
      <w:pPr>
        <w:pStyle w:val="GraphicsNoReplace"/>
      </w:pPr>
      <w:bookmarkStart w:id="210" w:name="O_108196"/>
      <w:r>
        <w:pict>
          <v:shape id="_x0000_i1134" type="#_x0000_t75" style="width:373.15pt;height:318.7pt" o:bordertopcolor="this" o:borderleftcolor="this" o:borderbottomcolor="this" o:borderrightcolor="this">
            <v:imagedata r:id="rId109" o:title=""/>
            <o:lock v:ext="edit" aspectratio="f"/>
            <w10:bordertop type="single" width="4"/>
            <w10:borderleft type="single" width="4"/>
            <w10:borderbottom type="single" width="4"/>
            <w10:borderright type="single" width="4"/>
          </v:shape>
        </w:pict>
      </w:r>
      <w:bookmarkEnd w:id="210"/>
    </w:p>
    <w:p w:rsidR="00BD70E1" w:rsidRPr="001543F9" w:rsidRDefault="001543F9" w:rsidP="00AE6877">
      <w:pPr>
        <w:pStyle w:val="ListNumber"/>
        <w:keepNext/>
      </w:pPr>
      <w:r w:rsidRPr="001543F9">
        <w:t xml:space="preserve">Use the </w:t>
      </w:r>
      <w:r w:rsidRPr="001543F9">
        <w:rPr>
          <w:rStyle w:val="ScreenLabels"/>
        </w:rPr>
        <w:t>Students On-Roll on Census Day</w:t>
      </w:r>
      <w:r w:rsidRPr="001543F9">
        <w:t xml:space="preserve"> search criteria to locate the students you want to record as having PLAA.</w:t>
      </w:r>
    </w:p>
    <w:p w:rsidR="00BD70E1" w:rsidRPr="001543F9" w:rsidRDefault="00791E4D" w:rsidP="001543F9">
      <w:pPr>
        <w:pStyle w:val="GraphicsNoReplace"/>
      </w:pPr>
      <w:bookmarkStart w:id="211" w:name="O_108197"/>
      <w:r>
        <w:pict>
          <v:shape id="_x0000_i1135" type="#_x0000_t75" style="width:381.9pt;height:178.45pt" o:bordertopcolor="this" o:borderleftcolor="this" o:borderbottomcolor="this" o:borderrightcolor="this">
            <v:imagedata r:id="rId110" o:title=""/>
            <o:lock v:ext="edit" aspectratio="f"/>
            <w10:bordertop type="single" width="4"/>
            <w10:borderleft type="single" width="4"/>
            <w10:borderbottom type="single" width="4"/>
            <w10:borderright type="single" width="4"/>
          </v:shape>
        </w:pict>
      </w:r>
      <w:bookmarkEnd w:id="211"/>
    </w:p>
    <w:p w:rsidR="00BD70E1" w:rsidRPr="001543F9" w:rsidRDefault="001543F9" w:rsidP="00AE6877">
      <w:pPr>
        <w:pStyle w:val="ListNumber"/>
        <w:keepNext/>
      </w:pPr>
      <w:r w:rsidRPr="001543F9">
        <w:lastRenderedPageBreak/>
        <w:t>Highlight the required students</w:t>
      </w:r>
      <w:r w:rsidR="0077771B">
        <w:t>,</w:t>
      </w:r>
      <w:r w:rsidRPr="001543F9">
        <w:t xml:space="preserve"> then click the </w:t>
      </w:r>
      <w:r w:rsidRPr="001543F9">
        <w:rPr>
          <w:rStyle w:val="ButtonNames"/>
        </w:rPr>
        <w:t xml:space="preserve">Add </w:t>
      </w:r>
      <w:r w:rsidRPr="001543F9">
        <w:t xml:space="preserve">button to move the selected students to the </w:t>
      </w:r>
      <w:r w:rsidRPr="001543F9">
        <w:rPr>
          <w:rStyle w:val="ScreenLabels"/>
        </w:rPr>
        <w:t xml:space="preserve">Post Looked After Arrangements </w:t>
      </w:r>
      <w:r w:rsidRPr="001543F9">
        <w:t xml:space="preserve">list. </w:t>
      </w:r>
    </w:p>
    <w:p w:rsidR="00BD70E1" w:rsidRPr="001543F9" w:rsidRDefault="00791E4D" w:rsidP="001543F9">
      <w:pPr>
        <w:pStyle w:val="GraphicsNoReplace"/>
      </w:pPr>
      <w:bookmarkStart w:id="212" w:name="O_108198"/>
      <w:r>
        <w:pict>
          <v:shape id="_x0000_i1136" type="#_x0000_t75" style="width:381.9pt;height:134pt" o:bordertopcolor="this" o:borderleftcolor="this" o:borderbottomcolor="this" o:borderrightcolor="this">
            <v:imagedata r:id="rId111" o:title=""/>
            <o:lock v:ext="edit" aspectratio="f"/>
            <w10:bordertop type="single" width="4"/>
            <w10:borderleft type="single" width="4"/>
            <w10:borderbottom type="single" width="4"/>
            <w10:borderright type="single" width="4"/>
          </v:shape>
        </w:pict>
      </w:r>
      <w:bookmarkEnd w:id="212"/>
    </w:p>
    <w:p w:rsidR="00BD70E1" w:rsidRPr="001543F9" w:rsidRDefault="001543F9" w:rsidP="00AE6877">
      <w:pPr>
        <w:pStyle w:val="ListNumber"/>
      </w:pPr>
      <w:r w:rsidRPr="001543F9">
        <w:t xml:space="preserve">Ensure that the correct post looked after arrangement is displayed for each student by clicking the applicable </w:t>
      </w:r>
      <w:r w:rsidRPr="001543F9">
        <w:rPr>
          <w:rStyle w:val="ScreenLabels"/>
        </w:rPr>
        <w:t xml:space="preserve">PLAA </w:t>
      </w:r>
      <w:r w:rsidRPr="001543F9">
        <w:t>cell then selecting the applicable status from the drop-down list:</w:t>
      </w:r>
    </w:p>
    <w:p w:rsidR="00BD70E1" w:rsidRPr="001543F9" w:rsidRDefault="001543F9" w:rsidP="00AE6877">
      <w:pPr>
        <w:pStyle w:val="ListBullet2"/>
      </w:pPr>
      <w:r w:rsidRPr="001543F9">
        <w:rPr>
          <w:rStyle w:val="ScreenLabels"/>
        </w:rPr>
        <w:t>Ceased to be looked after through Adoption</w:t>
      </w:r>
    </w:p>
    <w:p w:rsidR="00BD70E1" w:rsidRPr="001543F9" w:rsidRDefault="001543F9" w:rsidP="00AE6877">
      <w:pPr>
        <w:pStyle w:val="ListBullet2"/>
      </w:pPr>
      <w:r w:rsidRPr="001543F9">
        <w:rPr>
          <w:rStyle w:val="ScreenLabels"/>
        </w:rPr>
        <w:t>Ceased to be looked after through a Special Guardianship Order (SGO)</w:t>
      </w:r>
    </w:p>
    <w:p w:rsidR="00BD70E1" w:rsidRPr="001543F9" w:rsidRDefault="001543F9" w:rsidP="00AE6877">
      <w:pPr>
        <w:pStyle w:val="ListBullet2"/>
      </w:pPr>
      <w:r w:rsidRPr="001543F9">
        <w:rPr>
          <w:rStyle w:val="ScreenLabels"/>
        </w:rPr>
        <w:t>Ceased to be looked after through a Residence Order (RO)</w:t>
      </w:r>
    </w:p>
    <w:p w:rsidR="00BD70E1" w:rsidRPr="001543F9" w:rsidRDefault="001543F9" w:rsidP="00AE6877">
      <w:pPr>
        <w:pStyle w:val="ListBullet2"/>
      </w:pPr>
      <w:r w:rsidRPr="001543F9">
        <w:rPr>
          <w:rStyle w:val="ScreenLabels"/>
        </w:rPr>
        <w:t>Ceased to be looked after through a Child Arrangement Order (CAO)</w:t>
      </w:r>
      <w:r w:rsidRPr="001543F9">
        <w:t>.</w:t>
      </w:r>
    </w:p>
    <w:p w:rsidR="00BD70E1" w:rsidRPr="001543F9" w:rsidRDefault="001543F9" w:rsidP="00AE6877">
      <w:pPr>
        <w:pStyle w:val="ListNumber"/>
      </w:pPr>
      <w:r w:rsidRPr="001543F9">
        <w:t xml:space="preserve">Select the </w:t>
      </w:r>
      <w:r w:rsidRPr="001543F9">
        <w:rPr>
          <w:rStyle w:val="ScreenLabels"/>
        </w:rPr>
        <w:t>Evidence Obtained</w:t>
      </w:r>
      <w:r w:rsidRPr="001543F9">
        <w:t xml:space="preserve"> check box, if documents have been obtained that provide evidence of the post looked after arrangements.</w:t>
      </w:r>
    </w:p>
    <w:p w:rsidR="00BD70E1" w:rsidRPr="001543F9" w:rsidRDefault="001543F9" w:rsidP="00AE6877">
      <w:pPr>
        <w:pStyle w:val="Note"/>
      </w:pPr>
      <w:r w:rsidRPr="001543F9">
        <w:rPr>
          <w:rStyle w:val="NoteHeader"/>
        </w:rPr>
        <w:t>NOTE:</w:t>
      </w:r>
      <w:r w:rsidRPr="001543F9">
        <w:t xml:space="preserve"> </w:t>
      </w:r>
      <w:r w:rsidRPr="001543F9">
        <w:rPr>
          <w:rStyle w:val="ScreenLabels"/>
        </w:rPr>
        <w:t>Evidence Obtained</w:t>
      </w:r>
      <w:r w:rsidRPr="001543F9">
        <w:t xml:space="preserve"> is </w:t>
      </w:r>
      <w:r w:rsidRPr="001543F9">
        <w:rPr>
          <w:rStyle w:val="Emphasis"/>
        </w:rPr>
        <w:t>not</w:t>
      </w:r>
      <w:r w:rsidRPr="001543F9">
        <w:t xml:space="preserve"> collected in the School Census return but should be recorded as prove of DfE/Ofsted compliance.</w:t>
      </w:r>
    </w:p>
    <w:p w:rsidR="00BD70E1" w:rsidRPr="001543F9" w:rsidRDefault="001543F9" w:rsidP="00AE6877">
      <w:pPr>
        <w:pStyle w:val="ListNumber"/>
      </w:pPr>
      <w:r w:rsidRPr="001543F9">
        <w:t xml:space="preserve">To remove a student from the </w:t>
      </w:r>
      <w:r w:rsidRPr="001543F9">
        <w:rPr>
          <w:rStyle w:val="ScreenLabels"/>
        </w:rPr>
        <w:t xml:space="preserve">Post Looked After Arrangements </w:t>
      </w:r>
      <w:r w:rsidRPr="001543F9">
        <w:t xml:space="preserve">list, highlight the required student then click the </w:t>
      </w:r>
      <w:r w:rsidRPr="001543F9">
        <w:rPr>
          <w:rStyle w:val="ButtonNames"/>
        </w:rPr>
        <w:t xml:space="preserve">Remove </w:t>
      </w:r>
      <w:r w:rsidRPr="001543F9">
        <w:t xml:space="preserve">button. The student's record is automatically moved to the </w:t>
      </w:r>
      <w:r w:rsidRPr="001543F9">
        <w:rPr>
          <w:rStyle w:val="ScreenLabels"/>
        </w:rPr>
        <w:t xml:space="preserve">Students On-Roll on Census Day </w:t>
      </w:r>
      <w:r w:rsidRPr="001543F9">
        <w:t>list, from where it can be reselected, if required.</w:t>
      </w:r>
    </w:p>
    <w:p w:rsidR="00BD70E1" w:rsidRPr="001543F9" w:rsidRDefault="001543F9" w:rsidP="00AE6877">
      <w:pPr>
        <w:pStyle w:val="ListNumber"/>
      </w:pPr>
      <w:r w:rsidRPr="001543F9">
        <w:t xml:space="preserve">Click the </w:t>
      </w:r>
      <w:r w:rsidRPr="001543F9">
        <w:rPr>
          <w:rStyle w:val="ButtonNames"/>
        </w:rPr>
        <w:t xml:space="preserve">Update </w:t>
      </w:r>
      <w:r w:rsidRPr="001543F9">
        <w:t>button to save the information and arrange the names in surname order.</w:t>
      </w:r>
    </w:p>
    <w:p w:rsidR="00BD70E1" w:rsidRPr="001543F9" w:rsidRDefault="001543F9" w:rsidP="00AE6877">
      <w:pPr>
        <w:pStyle w:val="ListContinue"/>
      </w:pPr>
      <w:r w:rsidRPr="001543F9">
        <w:t xml:space="preserve">If you have indicated that evidence has been obtained, you are reminded to ensure that the necessary documents are stored </w:t>
      </w:r>
      <w:r w:rsidRPr="001543F9">
        <w:rPr>
          <w:rStyle w:val="Emphasis"/>
        </w:rPr>
        <w:t>securely</w:t>
      </w:r>
      <w:r w:rsidRPr="001543F9">
        <w:t xml:space="preserve"> outside of SIMS or within the Document Management Server.</w:t>
      </w: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37"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C06A90">
      <w:pPr>
        <w:pStyle w:val="Heading2"/>
      </w:pPr>
      <w:bookmarkStart w:id="213" w:name="O_103723"/>
      <w:bookmarkStart w:id="214" w:name="_Toc518294345"/>
      <w:bookmarkEnd w:id="213"/>
      <w:r w:rsidRPr="001543F9">
        <w:lastRenderedPageBreak/>
        <w:t>P</w:t>
      </w:r>
      <w:r w:rsidRPr="001543F9">
        <w:fldChar w:fldCharType="begin"/>
      </w:r>
      <w:r w:rsidR="00AE6877" w:rsidRPr="001543F9">
        <w:instrText>XE "attendance data"</w:instrText>
      </w:r>
      <w:r w:rsidRPr="001543F9">
        <w:fldChar w:fldCharType="end"/>
      </w:r>
      <w:r w:rsidRPr="001543F9">
        <w:t>reparing Termly Attendance Information</w:t>
      </w:r>
      <w:bookmarkEnd w:id="214"/>
    </w:p>
    <w:p w:rsidR="00BD70E1" w:rsidRPr="001543F9" w:rsidRDefault="001543F9" w:rsidP="00C06A90">
      <w:pPr>
        <w:pStyle w:val="BodyText"/>
        <w:keepNext/>
      </w:pPr>
      <w:r w:rsidRPr="001543F9">
        <w:t>Termly attendance data (including attendance codes and the number of sessions missed) should be provided for non-boarder students and leavers aged four to 15 inclusive on 31/08/2017, who were on-roll for at least one session during the collection period from 02/04/2018 to 31/07/2018.</w:t>
      </w:r>
    </w:p>
    <w:p w:rsidR="00BD70E1" w:rsidRPr="001543F9" w:rsidRDefault="001543F9" w:rsidP="00C06A90">
      <w:pPr>
        <w:pStyle w:val="BodyText"/>
        <w:keepNext/>
      </w:pPr>
      <w:r w:rsidRPr="001543F9">
        <w:t>The attendance data collected in this return includes:</w:t>
      </w:r>
    </w:p>
    <w:p w:rsidR="00BD70E1" w:rsidRPr="001543F9" w:rsidRDefault="001543F9" w:rsidP="00C06A90">
      <w:pPr>
        <w:pStyle w:val="ListBullet2"/>
        <w:keepNext/>
      </w:pPr>
      <w:r w:rsidRPr="001543F9">
        <w:t>Attendance Codes (i.e. the reasons for absence)</w:t>
      </w:r>
    </w:p>
    <w:p w:rsidR="00BD70E1" w:rsidRPr="001543F9" w:rsidRDefault="001543F9" w:rsidP="00AE6877">
      <w:pPr>
        <w:pStyle w:val="ListBullet2"/>
      </w:pPr>
      <w:r w:rsidRPr="001543F9">
        <w:t>Number of Sessions Missed.</w:t>
      </w:r>
    </w:p>
    <w:p w:rsidR="00BD70E1" w:rsidRPr="001543F9" w:rsidRDefault="001543F9" w:rsidP="00AE6877">
      <w:pPr>
        <w:pStyle w:val="BodyText"/>
      </w:pPr>
      <w:r w:rsidRPr="001543F9">
        <w:t>If you use SIMS Attendance or SIMS Lesson Monitor, attendance data is entered in the return automatically, provided there are no missing marks.</w:t>
      </w:r>
    </w:p>
    <w:p w:rsidR="00BD70E1" w:rsidRPr="001543F9" w:rsidRDefault="001543F9" w:rsidP="00AE6877">
      <w:pPr>
        <w:pStyle w:val="ImportantNote"/>
      </w:pPr>
      <w:r w:rsidRPr="001543F9">
        <w:rPr>
          <w:rStyle w:val="ImportantNoteHeader"/>
        </w:rPr>
        <w:t xml:space="preserve">IMPORTANT NOTE: </w:t>
      </w:r>
      <w:r w:rsidRPr="001543F9">
        <w:t>If you use SIMS Attendance or SIMS Lesson Monitor, ensure that all missing marks and unexplained absences for the previous term have been dealt with before commencing the School Census Return.</w:t>
      </w:r>
    </w:p>
    <w:p w:rsidR="00BD70E1" w:rsidRPr="001543F9" w:rsidRDefault="001543F9" w:rsidP="00AE6877">
      <w:pPr>
        <w:pStyle w:val="BodyText"/>
      </w:pPr>
      <w:r w:rsidRPr="001543F9">
        <w:t xml:space="preserve">If you do not use SIMS Attendance or SIMS Lesson Monitor and you do not use a software package that writes back to the SIMS database, or if you have not converted to the code of practice for attendance codes, you need to calculate and enter the following information manually on the </w:t>
      </w:r>
      <w:r w:rsidRPr="001543F9">
        <w:rPr>
          <w:rStyle w:val="ScreenLabels"/>
        </w:rPr>
        <w:t>Census Details</w:t>
      </w:r>
      <w:r w:rsidRPr="001543F9">
        <w:t xml:space="preserve"> page (via </w:t>
      </w:r>
      <w:r w:rsidRPr="001543F9">
        <w:rPr>
          <w:rStyle w:val="MenuRoutes"/>
        </w:rPr>
        <w:t>Routines | Statutory Returns | School Census</w:t>
      </w:r>
      <w:r w:rsidRPr="001543F9">
        <w:t>):</w:t>
      </w:r>
    </w:p>
    <w:p w:rsidR="00BD70E1" w:rsidRPr="001543F9" w:rsidRDefault="001543F9" w:rsidP="00AE6877">
      <w:pPr>
        <w:pStyle w:val="ListBullet2"/>
      </w:pPr>
      <w:r w:rsidRPr="001543F9">
        <w:t>Possible Sessions</w:t>
      </w:r>
    </w:p>
    <w:p w:rsidR="00BD70E1" w:rsidRPr="001543F9" w:rsidRDefault="001543F9" w:rsidP="00AE6877">
      <w:pPr>
        <w:pStyle w:val="ListBullet2"/>
      </w:pPr>
      <w:r w:rsidRPr="001543F9">
        <w:t>Sessions Missed due to Authorised Absence</w:t>
      </w:r>
    </w:p>
    <w:p w:rsidR="00BD70E1" w:rsidRPr="001543F9" w:rsidRDefault="001543F9" w:rsidP="00AE6877">
      <w:pPr>
        <w:pStyle w:val="ListBullet2"/>
      </w:pPr>
      <w:r w:rsidRPr="001543F9">
        <w:t>Sessions Missed due to Unauthorised Absence.</w:t>
      </w:r>
    </w:p>
    <w:p w:rsidR="00BD70E1" w:rsidRPr="001543F9" w:rsidRDefault="001543F9" w:rsidP="00AE6877">
      <w:pPr>
        <w:pStyle w:val="BodyText"/>
      </w:pPr>
      <w:r w:rsidRPr="001543F9">
        <w:t xml:space="preserve">For information and advice about school attendance, please refer to the </w:t>
      </w:r>
      <w:r w:rsidRPr="001543F9">
        <w:rPr>
          <w:rStyle w:val="HotSpot"/>
        </w:rPr>
        <w:t>DfE website</w:t>
      </w:r>
      <w:bookmarkStart w:id="215" w:name="H_88176"/>
      <w:bookmarkEnd w:id="215"/>
      <w:r w:rsidRPr="001543F9">
        <w:t xml:space="preserve"> (</w:t>
      </w:r>
      <w:hyperlink r:id="rId112" w:history="1">
        <w:r w:rsidRPr="001543F9">
          <w:rPr>
            <w:rStyle w:val="Hyperlink"/>
          </w:rPr>
          <w:t>http://www.education.gov.uk/schools/pupilsupport/behaviour/attendance</w:t>
        </w:r>
      </w:hyperlink>
      <w:r w:rsidRPr="001543F9">
        <w:t xml:space="preserve">). </w:t>
      </w:r>
    </w:p>
    <w:p w:rsidR="00BD70E1" w:rsidRPr="001543F9" w:rsidRDefault="00BD70E1" w:rsidP="00AE6877">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BD70E1" w:rsidRPr="001543F9" w:rsidTr="00AE6877">
        <w:tc>
          <w:tcPr>
            <w:tcW w:w="6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TableBodyText"/>
              <w:rPr>
                <w:lang w:val="en-NZ"/>
              </w:rPr>
            </w:pPr>
            <w:bookmarkStart w:id="216" w:name="O_54871"/>
            <w:r>
              <w:pict>
                <v:shape id="_x0000_i1138" type="#_x0000_t75" style="width:21.3pt;height:21.3pt">
                  <v:imagedata r:id="rId27" o:title=""/>
                  <o:lock v:ext="edit" aspectratio="f"/>
                </v:shape>
              </w:pict>
            </w:r>
            <w:bookmarkEnd w:id="216"/>
          </w:p>
        </w:tc>
        <w:tc>
          <w:tcPr>
            <w:tcW w:w="76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ExternalLinks-CapitaBlueBold"/>
            </w:pPr>
            <w:r w:rsidRPr="001543F9">
              <w:t>Additional Resources:</w:t>
            </w:r>
          </w:p>
          <w:p w:rsidR="00BD70E1" w:rsidRPr="001543F9" w:rsidRDefault="001543F9" w:rsidP="00AE6877">
            <w:pPr>
              <w:pStyle w:val="TableBodyText"/>
            </w:pPr>
            <w:r w:rsidRPr="001543F9">
              <w:rPr>
                <w:rStyle w:val="AdditionalResourcesItems"/>
              </w:rPr>
              <w:t xml:space="preserve">Producing the School Census Autumn 2018 Return </w:t>
            </w:r>
            <w:r w:rsidRPr="001543F9">
              <w:rPr>
                <w:rStyle w:val="AdditionalResourcesItems-NoItalics"/>
              </w:rPr>
              <w:t>handbook</w:t>
            </w:r>
            <w:r w:rsidRPr="001543F9">
              <w:br/>
            </w:r>
            <w:r w:rsidRPr="001543F9">
              <w:rPr>
                <w:rStyle w:val="AdditionalResourcesItems"/>
              </w:rPr>
              <w:t xml:space="preserve">Managing Pupil/Student Attendance </w:t>
            </w:r>
            <w:r w:rsidRPr="001543F9">
              <w:rPr>
                <w:rStyle w:val="AdditionalResourcesItems-NoItalics"/>
              </w:rPr>
              <w:t>handbook (SIMS Attendance users)</w:t>
            </w:r>
            <w:r w:rsidRPr="001543F9">
              <w:br/>
            </w:r>
            <w:r w:rsidRPr="001543F9">
              <w:rPr>
                <w:rStyle w:val="AdditionalResourcesItems"/>
              </w:rPr>
              <w:t xml:space="preserve">Monitoring Session and Lesson Attendance </w:t>
            </w:r>
            <w:r w:rsidRPr="001543F9">
              <w:rPr>
                <w:rStyle w:val="AdditionalResourcesItems-NoItalics"/>
              </w:rPr>
              <w:t>handbook (SIMS Lesson Monitor users)</w:t>
            </w:r>
          </w:p>
        </w:tc>
      </w:tr>
    </w:tbl>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r>
              <w:pict>
                <v:shape id="_x0000_i1139" type="#_x0000_t75" style="width:15.05pt;height:15.05pt">
                  <v:imagedata r:id="rId12" o:title=""/>
                  <o:lock v:ext="edit" aspectratio="f"/>
                </v:shape>
              </w:pict>
            </w:r>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Pr="001543F9" w:rsidRDefault="001543F9" w:rsidP="00AE6877">
      <w:pPr>
        <w:pStyle w:val="Heading2"/>
      </w:pPr>
      <w:bookmarkStart w:id="217" w:name="O_89183"/>
      <w:bookmarkStart w:id="218" w:name="_Toc518294346"/>
      <w:bookmarkEnd w:id="217"/>
      <w:r w:rsidRPr="001543F9">
        <w:t>P</w:t>
      </w:r>
      <w:r w:rsidRPr="001543F9">
        <w:fldChar w:fldCharType="begin"/>
      </w:r>
      <w:r w:rsidR="00AE6877" w:rsidRPr="001543F9">
        <w:instrText>XE "Course Manager:preparing post 16 information"</w:instrText>
      </w:r>
      <w:r w:rsidRPr="001543F9">
        <w:fldChar w:fldCharType="end"/>
      </w:r>
      <w:r w:rsidRPr="001543F9">
        <w:fldChar w:fldCharType="begin"/>
      </w:r>
      <w:r w:rsidR="00AE6877" w:rsidRPr="001543F9">
        <w:instrText>XE "learning aims:updating"</w:instrText>
      </w:r>
      <w:r w:rsidRPr="001543F9">
        <w:fldChar w:fldCharType="end"/>
      </w:r>
      <w:r w:rsidRPr="001543F9">
        <w:fldChar w:fldCharType="begin"/>
      </w:r>
      <w:r w:rsidR="00AE6877" w:rsidRPr="001543F9">
        <w:instrText>XE "post 16 information:Course Manager"</w:instrText>
      </w:r>
      <w:r w:rsidRPr="001543F9">
        <w:fldChar w:fldCharType="end"/>
      </w:r>
      <w:r w:rsidRPr="001543F9">
        <w:fldChar w:fldCharType="begin"/>
      </w:r>
      <w:r w:rsidR="00AE6877" w:rsidRPr="001543F9">
        <w:instrText>XE "updating:learning aims"</w:instrText>
      </w:r>
      <w:r w:rsidRPr="001543F9">
        <w:fldChar w:fldCharType="end"/>
      </w:r>
      <w:r w:rsidRPr="001543F9">
        <w:t>reparing Post 16 Information in Course Manager</w:t>
      </w:r>
      <w:bookmarkEnd w:id="218"/>
    </w:p>
    <w:p w:rsidR="00BD70E1" w:rsidRPr="001543F9" w:rsidRDefault="001543F9" w:rsidP="00AE6877">
      <w:pPr>
        <w:pStyle w:val="BodyText"/>
      </w:pPr>
      <w:r w:rsidRPr="001543F9">
        <w:rPr>
          <w:rStyle w:val="RedText"/>
        </w:rPr>
        <w:t>Applicable to schools with a Sixth Form only</w:t>
      </w:r>
    </w:p>
    <w:p w:rsidR="00BD70E1" w:rsidRPr="001543F9" w:rsidRDefault="001543F9" w:rsidP="00AE6877">
      <w:pPr>
        <w:pStyle w:val="BodyText"/>
      </w:pPr>
      <w:r w:rsidRPr="001543F9">
        <w:t>Learning Aims data is collected from English maintained Secondary/middle deemed Secondary and All-Through schools, Pupil Referral Units, CTCs and Academies that have sixth form students.</w:t>
      </w:r>
    </w:p>
    <w:p w:rsidR="00BD70E1" w:rsidRPr="001543F9" w:rsidRDefault="001543F9" w:rsidP="00AE6877">
      <w:pPr>
        <w:pStyle w:val="BodyText"/>
      </w:pPr>
      <w:r w:rsidRPr="001543F9">
        <w:t>The Post 16 Learning Aims are collected only once a year (in the School Census Autumn Return) for students who were/are in National Curriculum Year Group (Year Taught In) 12 or above during the period from 01/08/2017 to 04/10/2018.</w:t>
      </w:r>
    </w:p>
    <w:p w:rsidR="00BD70E1" w:rsidRPr="001543F9" w:rsidRDefault="001543F9" w:rsidP="00AE6877">
      <w:pPr>
        <w:pStyle w:val="ImportantNote"/>
      </w:pPr>
      <w:r w:rsidRPr="001543F9">
        <w:rPr>
          <w:rStyle w:val="ImportantNoteHeader"/>
        </w:rPr>
        <w:lastRenderedPageBreak/>
        <w:t>IMPORTANT NOTES:</w:t>
      </w:r>
      <w:r w:rsidRPr="001543F9">
        <w:br/>
      </w:r>
      <w:r w:rsidRPr="001543F9">
        <w:br/>
        <w:t>Learning Aims are collected for students for whom the school wishes to claim Post 16 funding from the Education and Skills Funding Agency (ESFA). These students must be/have been in National Curriculum Year Group (Year Taught In) 12 or above during the previous/current academic year as stated previously.</w:t>
      </w:r>
      <w:r w:rsidRPr="001543F9">
        <w:br/>
      </w:r>
      <w:r w:rsidRPr="001543F9">
        <w:br/>
        <w:t>Learners are expected to be in National Curriculum Year 12 and above if the majority of their learning is at level 3 or above.</w:t>
      </w:r>
      <w:r w:rsidRPr="001543F9">
        <w:br/>
      </w:r>
      <w:r w:rsidRPr="001543F9">
        <w:br/>
        <w:t>Students in Actual National Curriculum Year Group 11 (or below) with the majority of their learning at level 2 are no longer included in the return.</w:t>
      </w:r>
    </w:p>
    <w:p w:rsidR="00BD70E1" w:rsidRPr="001543F9" w:rsidRDefault="001543F9" w:rsidP="00AE6877">
      <w:pPr>
        <w:pStyle w:val="BodyText"/>
      </w:pPr>
      <w:r w:rsidRPr="001543F9">
        <w:t>It is important to ensure that the information entered in Course Manager is up</w:t>
      </w:r>
      <w:r w:rsidRPr="001543F9">
        <w:noBreakHyphen/>
        <w:t>to</w:t>
      </w:r>
      <w:r w:rsidRPr="001543F9">
        <w:noBreakHyphen/>
        <w:t>date and accurate before starting the return.</w:t>
      </w:r>
    </w:p>
    <w:p w:rsidR="00BD70E1" w:rsidRPr="001543F9" w:rsidRDefault="001543F9" w:rsidP="00AE6877">
      <w:pPr>
        <w:pStyle w:val="BodyText"/>
      </w:pPr>
      <w:r w:rsidRPr="001543F9">
        <w:t xml:space="preserve">When creating the School Census Autumn 2018 Return, the </w:t>
      </w:r>
      <w:r w:rsidRPr="001543F9">
        <w:rPr>
          <w:rStyle w:val="ScreenLabels"/>
        </w:rPr>
        <w:t>Learning Aims</w:t>
      </w:r>
      <w:r w:rsidRPr="001543F9">
        <w:t xml:space="preserve"> panel is provided to deal with the Post 16 information required for the return. Detailed information about the functionality provided in this panel is available in the </w:t>
      </w:r>
      <w:r w:rsidRPr="001543F9">
        <w:rPr>
          <w:rStyle w:val="Italics"/>
        </w:rPr>
        <w:t xml:space="preserve">Producing the School Census Autumn 2018 Return (English Secondary and Middle deemed Secondary) </w:t>
      </w:r>
      <w:r w:rsidRPr="001543F9">
        <w:t>handbook.</w:t>
      </w:r>
    </w:p>
    <w:p w:rsidR="00BD70E1" w:rsidRPr="001543F9" w:rsidRDefault="001543F9" w:rsidP="00AE6877">
      <w:pPr>
        <w:pStyle w:val="BodyText"/>
      </w:pPr>
      <w:r w:rsidRPr="001543F9">
        <w:t>A document dedicated to the preparation of Post 16 data (</w:t>
      </w:r>
      <w:r w:rsidRPr="001543F9">
        <w:rPr>
          <w:rStyle w:val="Italics"/>
        </w:rPr>
        <w:t>Preparing Post 16 Data for the School Census Autumn 2018 Return</w:t>
      </w:r>
      <w:r w:rsidRPr="001543F9">
        <w:t xml:space="preserve"> guide) can be accessed from the SIMS </w:t>
      </w:r>
      <w:r w:rsidRPr="001543F9">
        <w:rPr>
          <w:rStyle w:val="ScreenLabels"/>
        </w:rPr>
        <w:t>Documentation Centre</w:t>
      </w:r>
      <w:r w:rsidRPr="001543F9">
        <w:t xml:space="preserve"> (via the </w:t>
      </w:r>
      <w:r w:rsidRPr="001543F9">
        <w:rPr>
          <w:rStyle w:val="ButtonNames"/>
        </w:rPr>
        <w:t xml:space="preserve">Documentation </w:t>
      </w:r>
      <w:r w:rsidRPr="001543F9">
        <w:t xml:space="preserve">button on the top right-hand side of the SIMS </w:t>
      </w:r>
      <w:r w:rsidRPr="001543F9">
        <w:rPr>
          <w:rStyle w:val="ScreenLabels"/>
        </w:rPr>
        <w:t>Home Page</w:t>
      </w:r>
      <w:r w:rsidRPr="001543F9">
        <w:t xml:space="preserve">) or from the My Account </w:t>
      </w:r>
      <w:r w:rsidRPr="001543F9">
        <w:rPr>
          <w:rStyle w:val="HotSpot"/>
        </w:rPr>
        <w:t>website</w:t>
      </w:r>
      <w:r w:rsidRPr="001543F9">
        <w:t xml:space="preserve"> (</w:t>
      </w:r>
      <w:hyperlink r:id="rId113" w:history="1">
        <w:r w:rsidRPr="001543F9">
          <w:rPr>
            <w:rStyle w:val="Hyperlink"/>
          </w:rPr>
          <w:t>https://myaccount.capita-cs.co.uk</w:t>
        </w:r>
      </w:hyperlink>
      <w:r w:rsidRPr="001543F9">
        <w:t xml:space="preserve">) by using the search facility to find </w:t>
      </w:r>
      <w:r w:rsidRPr="001543F9">
        <w:rPr>
          <w:rStyle w:val="Examples"/>
        </w:rPr>
        <w:t>CENSUS18</w:t>
      </w:r>
      <w:r w:rsidRPr="001543F9">
        <w:t>.</w:t>
      </w:r>
    </w:p>
    <w:p w:rsidR="00BD70E1" w:rsidRPr="001543F9" w:rsidRDefault="00BD70E1" w:rsidP="00AE6877">
      <w:pPr>
        <w:pStyle w:val="BodyText"/>
      </w:pPr>
    </w:p>
    <w:p w:rsidR="00BD70E1" w:rsidRPr="001543F9" w:rsidRDefault="00BD70E1" w:rsidP="00AE6877">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BD70E1" w:rsidRPr="001543F9" w:rsidTr="00AE6877">
        <w:tc>
          <w:tcPr>
            <w:tcW w:w="6930" w:type="dxa"/>
            <w:tcBorders>
              <w:top w:val="nil"/>
              <w:left w:val="nil"/>
              <w:bottom w:val="nil"/>
              <w:right w:val="nil"/>
            </w:tcBorders>
            <w:tcMar>
              <w:top w:w="0" w:type="dxa"/>
              <w:left w:w="62" w:type="dxa"/>
              <w:bottom w:w="0" w:type="dxa"/>
              <w:right w:w="62" w:type="dxa"/>
            </w:tcMar>
          </w:tcPr>
          <w:p w:rsidR="00BD70E1" w:rsidRPr="001543F9" w:rsidRDefault="00791E4D" w:rsidP="00AE6877">
            <w:pPr>
              <w:pStyle w:val="CheckBox-ProcessComplete"/>
            </w:pPr>
            <w:bookmarkStart w:id="219" w:name="O_88177"/>
            <w:r>
              <w:pict>
                <v:shape id="_x0000_i1140" type="#_x0000_t75" style="width:15.05pt;height:15.05pt">
                  <v:imagedata r:id="rId12" o:title=""/>
                  <o:lock v:ext="edit" aspectratio="f"/>
                </v:shape>
              </w:pict>
            </w:r>
            <w:bookmarkEnd w:id="219"/>
          </w:p>
        </w:tc>
        <w:tc>
          <w:tcPr>
            <w:tcW w:w="1350" w:type="dxa"/>
            <w:tcBorders>
              <w:top w:val="nil"/>
              <w:left w:val="nil"/>
              <w:bottom w:val="nil"/>
              <w:right w:val="nil"/>
            </w:tcBorders>
            <w:tcMar>
              <w:top w:w="0" w:type="dxa"/>
              <w:left w:w="62" w:type="dxa"/>
              <w:bottom w:w="0" w:type="dxa"/>
              <w:right w:w="62" w:type="dxa"/>
            </w:tcMar>
          </w:tcPr>
          <w:p w:rsidR="00BD70E1" w:rsidRPr="001543F9" w:rsidRDefault="001543F9" w:rsidP="00AE6877">
            <w:pPr>
              <w:pStyle w:val="BodyTextRight"/>
            </w:pPr>
            <w:r w:rsidRPr="001543F9">
              <w:rPr>
                <w:rStyle w:val="Bold"/>
              </w:rPr>
              <w:t>Completed</w:t>
            </w:r>
          </w:p>
        </w:tc>
      </w:tr>
    </w:tbl>
    <w:p w:rsidR="00BD70E1" w:rsidRDefault="00BD70E1" w:rsidP="00AE6877"/>
    <w:p w:rsidR="0077771B" w:rsidRDefault="0077771B" w:rsidP="00AE6877"/>
    <w:p w:rsidR="00C06A90" w:rsidRDefault="00C06A90" w:rsidP="00AE6877"/>
    <w:p w:rsidR="00C06A90" w:rsidRDefault="00C06A90" w:rsidP="00AE6877">
      <w:r>
        <w:br w:type="page"/>
      </w:r>
    </w:p>
    <w:p w:rsidR="00C06A90" w:rsidRDefault="00C06A90" w:rsidP="00AE6877"/>
    <w:p w:rsidR="00C06A90" w:rsidRDefault="00C06A90" w:rsidP="00AE6877"/>
    <w:p w:rsidR="00C06A90" w:rsidRDefault="00C06A90" w:rsidP="00AE6877"/>
    <w:p w:rsidR="0077771B" w:rsidRDefault="0077771B" w:rsidP="00AE6877"/>
    <w:p w:rsidR="0077771B" w:rsidRDefault="0077771B" w:rsidP="00AE6877"/>
    <w:p w:rsidR="0077771B" w:rsidRPr="001543F9" w:rsidRDefault="0077771B" w:rsidP="00AE6877">
      <w:pPr>
        <w:sectPr w:rsidR="0077771B" w:rsidRPr="001543F9" w:rsidSect="00AE6877">
          <w:headerReference w:type="even" r:id="rId114"/>
          <w:headerReference w:type="default" r:id="rId115"/>
          <w:footerReference w:type="even" r:id="rId116"/>
          <w:footerReference w:type="default" r:id="rId117"/>
          <w:type w:val="oddPage"/>
          <w:pgSz w:w="11908" w:h="16833"/>
          <w:pgMar w:top="1700" w:right="850" w:bottom="1700" w:left="1418" w:header="992" w:footer="568" w:gutter="0"/>
          <w:cols w:space="720"/>
          <w:noEndnote/>
          <w:docGrid w:linePitch="272"/>
        </w:sectPr>
      </w:pPr>
    </w:p>
    <w:p w:rsidR="00BD70E1" w:rsidRPr="001543F9" w:rsidRDefault="001543F9" w:rsidP="00AE6877">
      <w:pPr>
        <w:pStyle w:val="Heading1"/>
      </w:pPr>
      <w:bookmarkStart w:id="220" w:name="O_89318"/>
      <w:bookmarkStart w:id="221" w:name="_Toc518294347"/>
      <w:bookmarkEnd w:id="220"/>
      <w:r w:rsidRPr="001543F9">
        <w:lastRenderedPageBreak/>
        <w:t>What Next?</w:t>
      </w:r>
      <w:bookmarkEnd w:id="221"/>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BD70E1" w:rsidRPr="001543F9" w:rsidTr="00AE6877">
        <w:tc>
          <w:tcPr>
            <w:tcW w:w="22095" w:type="dxa"/>
            <w:tcBorders>
              <w:top w:val="nil"/>
              <w:left w:val="nil"/>
              <w:bottom w:val="nil"/>
              <w:right w:val="nil"/>
            </w:tcBorders>
          </w:tcPr>
          <w:p w:rsidR="00BD70E1" w:rsidRPr="001543F9" w:rsidRDefault="00BD70E1" w:rsidP="00AE6877">
            <w:pPr>
              <w:pStyle w:val="MiniTOCItem"/>
            </w:pPr>
          </w:p>
        </w:tc>
      </w:tr>
    </w:tbl>
    <w:p w:rsidR="00BD70E1" w:rsidRPr="001543F9" w:rsidRDefault="001543F9" w:rsidP="00AE6877">
      <w:pPr>
        <w:pStyle w:val="BodyText"/>
      </w:pPr>
      <w:r w:rsidRPr="001543F9">
        <w:t>After carrying out the preparation routines documented in this guide, ensure that any subsequent changes at your school (e.g. student basic detail changes, SEN provisions changes, leavers and admissions/re-admissions, etc.) are recorded accurately in SIMS.</w:t>
      </w:r>
    </w:p>
    <w:p w:rsidR="00BD70E1" w:rsidRPr="001543F9" w:rsidRDefault="001543F9" w:rsidP="00AE6877">
      <w:pPr>
        <w:pStyle w:val="BodyText"/>
      </w:pPr>
      <w:r w:rsidRPr="001543F9">
        <w:t xml:space="preserve">The SIMS 2018 Summer Release (7.182) must be installed </w:t>
      </w:r>
      <w:r w:rsidRPr="001543F9">
        <w:rPr>
          <w:rStyle w:val="Emphasis"/>
        </w:rPr>
        <w:t>before</w:t>
      </w:r>
      <w:r w:rsidRPr="001543F9">
        <w:t xml:space="preserve"> completing the School Census Autumn 2018 Return. However, it is advisable to check whether a later version of SIMS is available and then upgrade to the current release, if necessary, as it may include updates applicable to the forthcoming return.</w:t>
      </w:r>
    </w:p>
    <w:p w:rsidR="00BD70E1" w:rsidRPr="001543F9" w:rsidRDefault="001543F9" w:rsidP="00AE6877">
      <w:pPr>
        <w:pStyle w:val="BodyText"/>
      </w:pPr>
      <w:r w:rsidRPr="001543F9">
        <w:t xml:space="preserve">You should now be ready to produce the final School Census Autumn 2018 Return. </w:t>
      </w:r>
    </w:p>
    <w:p w:rsidR="00BD70E1" w:rsidRPr="001543F9" w:rsidRDefault="001543F9" w:rsidP="00AE6877">
      <w:pPr>
        <w:pStyle w:val="Heading2"/>
      </w:pPr>
      <w:bookmarkStart w:id="222" w:name="O_89186"/>
      <w:bookmarkStart w:id="223" w:name="_Toc518294348"/>
      <w:bookmarkEnd w:id="222"/>
      <w:r w:rsidRPr="001543F9">
        <w:t>Where Can I Get More Information?</w:t>
      </w:r>
      <w:bookmarkEnd w:id="223"/>
    </w:p>
    <w:p w:rsidR="00BD70E1" w:rsidRPr="001543F9" w:rsidRDefault="001543F9" w:rsidP="00AE6877">
      <w:pPr>
        <w:pStyle w:val="BodyText"/>
      </w:pPr>
      <w:r w:rsidRPr="001543F9">
        <w:t>In addition to this preparation guide, the following information is also available:</w:t>
      </w:r>
    </w:p>
    <w:p w:rsidR="00BD70E1" w:rsidRPr="001543F9" w:rsidRDefault="001543F9" w:rsidP="00AE6877">
      <w:pPr>
        <w:pStyle w:val="ListBullet2"/>
      </w:pPr>
      <w:r w:rsidRPr="001543F9">
        <w:rPr>
          <w:rStyle w:val="Italics"/>
        </w:rPr>
        <w:t xml:space="preserve">Producing the School Census Autumn 2018 Return (English Secondary/Middle deemed Secondary Schools) </w:t>
      </w:r>
      <w:r w:rsidRPr="001543F9">
        <w:t>handbook</w:t>
      </w:r>
      <w:r w:rsidRPr="001543F9">
        <w:br/>
        <w:t>This handbook outlines the School Census process in SIMS for Secondary and Middle deemed Secondary schools.</w:t>
      </w:r>
    </w:p>
    <w:p w:rsidR="00BD70E1" w:rsidRPr="001543F9" w:rsidRDefault="001543F9" w:rsidP="00AE6877">
      <w:pPr>
        <w:pStyle w:val="ListBullet2"/>
      </w:pPr>
      <w:r w:rsidRPr="001543F9">
        <w:rPr>
          <w:rStyle w:val="Italics"/>
        </w:rPr>
        <w:t xml:space="preserve">Producing the School Census Autumn 2018 Return (English All-Through Schools) </w:t>
      </w:r>
      <w:r w:rsidRPr="001543F9">
        <w:t>handbook</w:t>
      </w:r>
      <w:r w:rsidRPr="001543F9">
        <w:br/>
        <w:t>This handbook outlines the School Census process in SIMS for All-Through schools.</w:t>
      </w:r>
    </w:p>
    <w:p w:rsidR="00BD70E1" w:rsidRPr="001543F9" w:rsidRDefault="001543F9" w:rsidP="00AE6877">
      <w:pPr>
        <w:pStyle w:val="ListBullet2"/>
      </w:pPr>
      <w:r w:rsidRPr="001543F9">
        <w:rPr>
          <w:rStyle w:val="Italics"/>
        </w:rPr>
        <w:t xml:space="preserve">Producing the School Census Autumn 2018 Return (English Pupil Referral Units) </w:t>
      </w:r>
      <w:r w:rsidRPr="001543F9">
        <w:t>handbook</w:t>
      </w:r>
      <w:r w:rsidRPr="001543F9">
        <w:br/>
        <w:t>This handbook outlines the School Census process in SIMS for Pupil Referral Units.</w:t>
      </w:r>
    </w:p>
    <w:p w:rsidR="00BD70E1" w:rsidRPr="001543F9" w:rsidRDefault="001543F9" w:rsidP="00AE6877">
      <w:pPr>
        <w:pStyle w:val="ListBullet2"/>
      </w:pPr>
      <w:r w:rsidRPr="001543F9">
        <w:rPr>
          <w:rStyle w:val="Italics"/>
        </w:rPr>
        <w:t xml:space="preserve">School Census Academic Year 2017/2018 Validation Errors and Resolutions </w:t>
      </w:r>
      <w:r w:rsidRPr="001543F9">
        <w:t>document</w:t>
      </w:r>
      <w:r w:rsidRPr="001543F9">
        <w:br/>
        <w:t>This guide provides suggestions on how to resolve any validation errors or queries.</w:t>
      </w:r>
    </w:p>
    <w:p w:rsidR="00BD70E1" w:rsidRPr="001543F9" w:rsidRDefault="001543F9" w:rsidP="00AE6877">
      <w:pPr>
        <w:pStyle w:val="ListBullet2"/>
      </w:pPr>
      <w:r w:rsidRPr="001543F9">
        <w:rPr>
          <w:rStyle w:val="Italics"/>
        </w:rPr>
        <w:t xml:space="preserve">Preparing Post 16 Data for the School Census Autumn 2018 Return </w:t>
      </w:r>
      <w:r w:rsidRPr="001543F9">
        <w:t>guide</w:t>
      </w:r>
      <w:r w:rsidRPr="001543F9">
        <w:br/>
        <w:t>This guide deals specifically with preparing Post 16 data for the School Census Return.</w:t>
      </w:r>
    </w:p>
    <w:p w:rsidR="00BD70E1" w:rsidRPr="001543F9" w:rsidRDefault="001543F9" w:rsidP="00AE6877">
      <w:pPr>
        <w:pStyle w:val="ListBullet2"/>
      </w:pPr>
      <w:r w:rsidRPr="001543F9">
        <w:rPr>
          <w:rStyle w:val="Italics"/>
        </w:rPr>
        <w:t>Managing Pupil/Students</w:t>
      </w:r>
      <w:r w:rsidRPr="001543F9">
        <w:t xml:space="preserve"> handbook</w:t>
      </w:r>
      <w:r w:rsidRPr="001543F9">
        <w:br/>
        <w:t>This handbook provides details about the processes that relate to the management of student data in SIMS.</w:t>
      </w:r>
    </w:p>
    <w:p w:rsidR="00BD70E1" w:rsidRPr="001543F9" w:rsidRDefault="001543F9" w:rsidP="0077771B">
      <w:pPr>
        <w:pStyle w:val="BodyText"/>
        <w:ind w:right="597"/>
      </w:pPr>
      <w:r w:rsidRPr="001543F9">
        <w:t xml:space="preserve">Guidance about data protection and how student data is shared is available from the GOV.UK </w:t>
      </w:r>
      <w:r w:rsidRPr="001543F9">
        <w:rPr>
          <w:rStyle w:val="HotSpot"/>
        </w:rPr>
        <w:t>website</w:t>
      </w:r>
      <w:bookmarkStart w:id="224" w:name="H_125225"/>
      <w:bookmarkEnd w:id="224"/>
      <w:r w:rsidRPr="001543F9">
        <w:t xml:space="preserve"> (</w:t>
      </w:r>
      <w:hyperlink r:id="rId118" w:history="1">
        <w:r w:rsidR="0077771B" w:rsidRPr="001F46C4">
          <w:rPr>
            <w:rStyle w:val="Hyperlink"/>
          </w:rPr>
          <w:t>https://www.gov.uk/guidance/data-protection-how-we-collect-and-share-research-data</w:t>
        </w:r>
      </w:hyperlink>
      <w:r w:rsidRPr="001543F9">
        <w:t>).</w:t>
      </w:r>
    </w:p>
    <w:p w:rsidR="00BD70E1" w:rsidRPr="001543F9" w:rsidRDefault="001543F9" w:rsidP="00AE6877">
      <w:pPr>
        <w:pStyle w:val="BodyText"/>
      </w:pPr>
      <w:r w:rsidRPr="001543F9">
        <w:lastRenderedPageBreak/>
        <w:t xml:space="preserve">Online help can be accessed by pressing </w:t>
      </w:r>
      <w:r w:rsidRPr="001543F9">
        <w:rPr>
          <w:rStyle w:val="ButtonNames"/>
        </w:rPr>
        <w:t xml:space="preserve">F1 </w:t>
      </w:r>
      <w:r w:rsidRPr="001543F9">
        <w:t xml:space="preserve">or clicking the applicable </w:t>
      </w:r>
      <w:r w:rsidRPr="001543F9">
        <w:rPr>
          <w:rStyle w:val="ButtonNames"/>
        </w:rPr>
        <w:t xml:space="preserve">Help </w:t>
      </w:r>
      <w:r w:rsidRPr="001543F9">
        <w:t>button in SIMS.</w:t>
      </w:r>
    </w:p>
    <w:p w:rsidR="00BD70E1" w:rsidRPr="001543F9" w:rsidRDefault="001543F9" w:rsidP="00AE6877">
      <w:pPr>
        <w:pStyle w:val="BodyText"/>
      </w:pPr>
      <w:r w:rsidRPr="001543F9">
        <w:t xml:space="preserve">A wide range of documentation is available from the SIMS </w:t>
      </w:r>
      <w:r w:rsidRPr="001543F9">
        <w:rPr>
          <w:rStyle w:val="ScreenLabels"/>
        </w:rPr>
        <w:t>Documentation Centre</w:t>
      </w:r>
      <w:r w:rsidRPr="001543F9">
        <w:t xml:space="preserve">, including handbooks, quick reference sheets and tutorials. Click the </w:t>
      </w:r>
      <w:r w:rsidRPr="001543F9">
        <w:rPr>
          <w:rStyle w:val="ButtonNames"/>
        </w:rPr>
        <w:t xml:space="preserve">Documentation </w:t>
      </w:r>
      <w:r w:rsidRPr="001543F9">
        <w:t xml:space="preserve">button (located on the top right-hand side of the SIMS </w:t>
      </w:r>
      <w:r w:rsidRPr="001543F9">
        <w:rPr>
          <w:rStyle w:val="ScreenLabels"/>
        </w:rPr>
        <w:t>Home Page</w:t>
      </w:r>
      <w:r w:rsidRPr="001543F9">
        <w:t xml:space="preserve">), select the required category and then select the document you require. Alternatively, use the </w:t>
      </w:r>
      <w:r w:rsidRPr="001543F9">
        <w:rPr>
          <w:rStyle w:val="ScreenLabels"/>
        </w:rPr>
        <w:t xml:space="preserve">Search </w:t>
      </w:r>
      <w:r w:rsidRPr="001543F9">
        <w:t>facility to locate the required document.</w:t>
      </w:r>
    </w:p>
    <w:p w:rsidR="00BD70E1" w:rsidRPr="001543F9" w:rsidRDefault="001543F9" w:rsidP="00AE6877">
      <w:pPr>
        <w:pStyle w:val="BodyText"/>
      </w:pPr>
      <w:r w:rsidRPr="001543F9">
        <w:t xml:space="preserve">Documentation is also available from the My Account </w:t>
      </w:r>
      <w:r w:rsidRPr="001543F9">
        <w:rPr>
          <w:rStyle w:val="HotSpot"/>
        </w:rPr>
        <w:t>website</w:t>
      </w:r>
      <w:bookmarkStart w:id="225" w:name="H_107388"/>
      <w:bookmarkEnd w:id="225"/>
      <w:r w:rsidRPr="001543F9">
        <w:t xml:space="preserve"> (</w:t>
      </w:r>
      <w:hyperlink r:id="rId119" w:history="1">
        <w:r w:rsidRPr="001543F9">
          <w:rPr>
            <w:rStyle w:val="Hyperlink"/>
          </w:rPr>
          <w:t>https://myaccount.capita-cs.co.uk</w:t>
        </w:r>
      </w:hyperlink>
      <w:r w:rsidRPr="001543F9">
        <w:t>).</w:t>
      </w:r>
    </w:p>
    <w:p w:rsidR="00BD70E1" w:rsidRPr="001543F9" w:rsidRDefault="001543F9" w:rsidP="00AE6877">
      <w:pPr>
        <w:pStyle w:val="ListNumber"/>
        <w:numPr>
          <w:ilvl w:val="0"/>
          <w:numId w:val="62"/>
        </w:numPr>
      </w:pPr>
      <w:r w:rsidRPr="001543F9">
        <w:t xml:space="preserve">Enter the required text in the </w:t>
      </w:r>
      <w:r w:rsidRPr="001543F9">
        <w:rPr>
          <w:rStyle w:val="ScreenLabels"/>
        </w:rPr>
        <w:t xml:space="preserve">Search </w:t>
      </w:r>
      <w:r w:rsidRPr="001543F9">
        <w:t>field to display a list of documents that match the search criteria.</w:t>
      </w:r>
    </w:p>
    <w:p w:rsidR="00BD70E1" w:rsidRPr="001543F9" w:rsidRDefault="001543F9" w:rsidP="00AE6877">
      <w:pPr>
        <w:pStyle w:val="ListNumber"/>
      </w:pPr>
      <w:r w:rsidRPr="001543F9">
        <w:t xml:space="preserve">To refine the search further, click </w:t>
      </w:r>
      <w:r w:rsidRPr="001543F9">
        <w:rPr>
          <w:rStyle w:val="ScreenLabels"/>
        </w:rPr>
        <w:t xml:space="preserve">Documents </w:t>
      </w:r>
      <w:r w:rsidRPr="001543F9">
        <w:t xml:space="preserve">and then select the required </w:t>
      </w:r>
      <w:r w:rsidRPr="001543F9">
        <w:rPr>
          <w:rStyle w:val="ScreenLabels"/>
        </w:rPr>
        <w:t>Document type</w:t>
      </w:r>
      <w:r w:rsidRPr="001543F9">
        <w:t xml:space="preserve">, </w:t>
      </w:r>
      <w:r w:rsidRPr="001543F9">
        <w:rPr>
          <w:rStyle w:val="ScreenLabels"/>
        </w:rPr>
        <w:t>File type</w:t>
      </w:r>
      <w:r w:rsidRPr="001543F9">
        <w:t xml:space="preserve"> and/or </w:t>
      </w:r>
      <w:r w:rsidRPr="001543F9">
        <w:rPr>
          <w:rStyle w:val="ScreenLabels"/>
        </w:rPr>
        <w:t xml:space="preserve">Date </w:t>
      </w:r>
      <w:r w:rsidRPr="001543F9">
        <w:t xml:space="preserve">range (click </w:t>
      </w:r>
      <w:r w:rsidRPr="001543F9">
        <w:rPr>
          <w:rStyle w:val="ButtonNames"/>
        </w:rPr>
        <w:t xml:space="preserve">Show more </w:t>
      </w:r>
      <w:r w:rsidRPr="001543F9">
        <w:t>to view additional options, if required).</w:t>
      </w:r>
    </w:p>
    <w:p w:rsidR="00BD70E1" w:rsidRPr="001543F9" w:rsidRDefault="001543F9" w:rsidP="00AE6877">
      <w:pPr>
        <w:pStyle w:val="ListContinue"/>
      </w:pPr>
      <w:r w:rsidRPr="001543F9">
        <w:t xml:space="preserve">Alternatively, click </w:t>
      </w:r>
      <w:r w:rsidRPr="001543F9">
        <w:rPr>
          <w:rStyle w:val="ButtonNames"/>
        </w:rPr>
        <w:t xml:space="preserve">SIMS Publications </w:t>
      </w:r>
      <w:r w:rsidRPr="001543F9">
        <w:t xml:space="preserve">(located in the </w:t>
      </w:r>
      <w:r w:rsidRPr="001543F9">
        <w:rPr>
          <w:rStyle w:val="ScreenLabels"/>
        </w:rPr>
        <w:t xml:space="preserve">Popular Searches </w:t>
      </w:r>
      <w:r w:rsidRPr="001543F9">
        <w:t>list) to display a list of all SIMS publications.</w:t>
      </w:r>
    </w:p>
    <w:p w:rsidR="00BD70E1" w:rsidRPr="001543F9" w:rsidRDefault="001543F9" w:rsidP="00AE6877">
      <w:pPr>
        <w:pStyle w:val="BodyText"/>
      </w:pPr>
      <w:r w:rsidRPr="001543F9">
        <w:t xml:space="preserve">The search results are displayed automatically. </w:t>
      </w:r>
    </w:p>
    <w:p w:rsidR="00BD70E1" w:rsidRPr="001543F9" w:rsidRDefault="001543F9" w:rsidP="00AE6877">
      <w:pPr>
        <w:pStyle w:val="Heading4"/>
      </w:pPr>
      <w:r w:rsidRPr="001543F9">
        <w:t>Tips for using the My Account Search Facility</w:t>
      </w:r>
    </w:p>
    <w:p w:rsidR="00BD70E1" w:rsidRPr="001543F9" w:rsidRDefault="001543F9" w:rsidP="00AE6877">
      <w:pPr>
        <w:pStyle w:val="BodyText"/>
      </w:pPr>
      <w:r w:rsidRPr="001543F9">
        <w:t xml:space="preserve">Here are some key tips for using the search facility in My Account. For additional explanations, please refer to the My Account website. </w:t>
      </w:r>
    </w:p>
    <w:p w:rsidR="00BD70E1" w:rsidRPr="001543F9" w:rsidRDefault="001543F9" w:rsidP="00AE6877">
      <w:pPr>
        <w:pStyle w:val="Note"/>
      </w:pPr>
      <w:r w:rsidRPr="001543F9">
        <w:rPr>
          <w:rStyle w:val="NoteHeader"/>
        </w:rPr>
        <w:t>NOTE:</w:t>
      </w:r>
      <w:r w:rsidRPr="001543F9">
        <w:t xml:space="preserve"> You no longer need to use + / - / "" when searching.</w:t>
      </w:r>
    </w:p>
    <w:p w:rsidR="00BD70E1" w:rsidRPr="001543F9" w:rsidRDefault="001543F9" w:rsidP="00AE6877">
      <w:pPr>
        <w:pStyle w:val="ListBullet2"/>
      </w:pPr>
      <w:r w:rsidRPr="001543F9">
        <w:t xml:space="preserve">Cut down on the amount of words that you type in the search field and only use key words, e.g. instead of typing </w:t>
      </w:r>
      <w:r w:rsidRPr="001543F9">
        <w:rPr>
          <w:rStyle w:val="Examples"/>
        </w:rPr>
        <w:t>student showing as a contact</w:t>
      </w:r>
      <w:r w:rsidRPr="001543F9">
        <w:t xml:space="preserve"> search for the word </w:t>
      </w:r>
      <w:r w:rsidRPr="001543F9">
        <w:rPr>
          <w:rStyle w:val="Examples"/>
        </w:rPr>
        <w:t>contact</w:t>
      </w:r>
      <w:r w:rsidRPr="001543F9">
        <w:t>.</w:t>
      </w:r>
    </w:p>
    <w:p w:rsidR="00BD70E1" w:rsidRPr="001543F9" w:rsidRDefault="001543F9" w:rsidP="00AE6877">
      <w:pPr>
        <w:pStyle w:val="ListBullet2"/>
      </w:pPr>
      <w:r w:rsidRPr="001543F9">
        <w:t xml:space="preserve">Use the </w:t>
      </w:r>
      <w:r w:rsidRPr="001543F9">
        <w:rPr>
          <w:rStyle w:val="ScreenLabels"/>
        </w:rPr>
        <w:t>Product Type</w:t>
      </w:r>
      <w:r w:rsidRPr="001543F9">
        <w:t xml:space="preserve"> filter to refine results further. </w:t>
      </w:r>
    </w:p>
    <w:p w:rsidR="00BD70E1" w:rsidRPr="001543F9" w:rsidRDefault="001543F9" w:rsidP="00AE6877">
      <w:pPr>
        <w:pStyle w:val="ListBullet2"/>
      </w:pPr>
      <w:r w:rsidRPr="001543F9">
        <w:t xml:space="preserve">Use the advanced filters located on the left-hand side of the </w:t>
      </w:r>
      <w:r w:rsidRPr="001543F9">
        <w:rPr>
          <w:rStyle w:val="ScreenLabels"/>
        </w:rPr>
        <w:t>Search results</w:t>
      </w:r>
      <w:r w:rsidRPr="001543F9">
        <w:t xml:space="preserve"> page.</w:t>
      </w:r>
    </w:p>
    <w:p w:rsidR="00BD70E1" w:rsidRPr="001543F9" w:rsidRDefault="001543F9" w:rsidP="00AE6877">
      <w:pPr>
        <w:pStyle w:val="Heading4"/>
      </w:pPr>
      <w:bookmarkStart w:id="226" w:name="O_54205_3"/>
      <w:bookmarkStart w:id="227" w:name="O_125689"/>
      <w:bookmarkEnd w:id="226"/>
      <w:bookmarkEnd w:id="227"/>
      <w:r w:rsidRPr="001543F9">
        <w:t>Problem Solving using My Account</w:t>
      </w:r>
    </w:p>
    <w:p w:rsidR="00BD70E1" w:rsidRPr="001543F9" w:rsidRDefault="001543F9" w:rsidP="00AE6877">
      <w:pPr>
        <w:pStyle w:val="BodyText"/>
      </w:pPr>
      <w:r w:rsidRPr="001543F9">
        <w:t>The My Account website also includes:</w:t>
      </w:r>
    </w:p>
    <w:p w:rsidR="00BD70E1" w:rsidRPr="001543F9" w:rsidRDefault="001543F9" w:rsidP="00AE6877">
      <w:pPr>
        <w:pStyle w:val="ListBullet2"/>
      </w:pPr>
      <w:r w:rsidRPr="001543F9">
        <w:rPr>
          <w:rStyle w:val="ScreenLabels"/>
        </w:rPr>
        <w:t>Notification</w:t>
      </w:r>
      <w:r w:rsidRPr="001543F9">
        <w:t xml:space="preserve"> (the latest news to keep you up to date and informed)</w:t>
      </w:r>
    </w:p>
    <w:p w:rsidR="00BD70E1" w:rsidRPr="001543F9" w:rsidRDefault="001543F9" w:rsidP="00AE6877">
      <w:pPr>
        <w:pStyle w:val="ListBullet2"/>
      </w:pPr>
      <w:r w:rsidRPr="001543F9">
        <w:rPr>
          <w:rStyle w:val="ScreenLabels"/>
        </w:rPr>
        <w:t>Hot Topics</w:t>
      </w:r>
      <w:r w:rsidRPr="001543F9">
        <w:t xml:space="preserve"> (a collection of articles from our </w:t>
      </w:r>
      <w:r w:rsidRPr="001543F9">
        <w:rPr>
          <w:rStyle w:val="ScreenLabels"/>
        </w:rPr>
        <w:t>Knowledge Base</w:t>
      </w:r>
      <w:r w:rsidRPr="001543F9">
        <w:t xml:space="preserve"> and other resources surrounding popular topical subjects such as preparing for the new school year) </w:t>
      </w:r>
    </w:p>
    <w:p w:rsidR="00BD70E1" w:rsidRPr="001543F9" w:rsidRDefault="001543F9" w:rsidP="00AE6877">
      <w:pPr>
        <w:pStyle w:val="ListBullet2"/>
      </w:pPr>
      <w:r w:rsidRPr="001543F9">
        <w:t xml:space="preserve">The </w:t>
      </w:r>
      <w:r w:rsidRPr="001543F9">
        <w:rPr>
          <w:rStyle w:val="ScreenLabels"/>
        </w:rPr>
        <w:t>Knowledge Base</w:t>
      </w:r>
      <w:r w:rsidRPr="001543F9">
        <w:t xml:space="preserve"> (a library of helpful articles produced by our customer service desks).</w:t>
      </w:r>
    </w:p>
    <w:p w:rsidR="00BD70E1" w:rsidRPr="001543F9" w:rsidRDefault="001543F9" w:rsidP="00AE6877">
      <w:pPr>
        <w:pStyle w:val="ImportantNote"/>
      </w:pPr>
      <w:r w:rsidRPr="001543F9">
        <w:rPr>
          <w:rStyle w:val="ImportantNoteHeader"/>
        </w:rPr>
        <w:t xml:space="preserve">IMPORTANT NOTE: </w:t>
      </w:r>
      <w:r w:rsidRPr="001543F9">
        <w:t>If you receive support from a local authority or third party support team, check with them before using any of the solutions.</w:t>
      </w:r>
    </w:p>
    <w:p w:rsidR="00BD70E1" w:rsidRPr="001543F9" w:rsidRDefault="00BD70E1" w:rsidP="00AE6877">
      <w:pPr>
        <w:sectPr w:rsidR="00BD70E1" w:rsidRPr="001543F9" w:rsidSect="00AE6877">
          <w:headerReference w:type="even" r:id="rId120"/>
          <w:headerReference w:type="default" r:id="rId121"/>
          <w:footerReference w:type="even" r:id="rId122"/>
          <w:footerReference w:type="default" r:id="rId123"/>
          <w:type w:val="oddPage"/>
          <w:pgSz w:w="11908" w:h="16833"/>
          <w:pgMar w:top="1700" w:right="850" w:bottom="1700" w:left="1418" w:header="992" w:footer="568" w:gutter="0"/>
          <w:cols w:space="720"/>
          <w:noEndnote/>
          <w:docGrid w:linePitch="272"/>
        </w:sectPr>
      </w:pPr>
    </w:p>
    <w:p w:rsidR="00BD70E1" w:rsidRPr="001543F9" w:rsidRDefault="001543F9" w:rsidP="001543F9">
      <w:pPr>
        <w:pStyle w:val="Headingnonum"/>
      </w:pPr>
      <w:bookmarkStart w:id="228" w:name="_Toc518294349"/>
      <w:r>
        <w:lastRenderedPageBreak/>
        <w:t>Index</w:t>
      </w:r>
      <w:bookmarkEnd w:id="228"/>
    </w:p>
    <w:bookmarkStart w:id="229" w:name="O_89320"/>
    <w:bookmarkEnd w:id="229"/>
    <w:p w:rsidR="0048640B" w:rsidRDefault="001543F9">
      <w:pPr>
        <w:pStyle w:val="IndexHeading"/>
        <w:keepNext/>
        <w:tabs>
          <w:tab w:val="right" w:leader="dot" w:pos="4450"/>
        </w:tabs>
        <w:rPr>
          <w:rFonts w:asciiTheme="minorHAnsi" w:eastAsiaTheme="minorEastAsia" w:hAnsiTheme="minorHAnsi" w:cstheme="minorBidi"/>
          <w:b w:val="0"/>
          <w:bCs/>
          <w:noProof/>
        </w:rPr>
      </w:pPr>
      <w:r w:rsidRPr="001543F9">
        <w:fldChar w:fldCharType="begin"/>
      </w:r>
      <w:r w:rsidR="00AE6877" w:rsidRPr="001543F9">
        <w:instrText>INDEX \e "</w:instrText>
      </w:r>
      <w:r w:rsidR="00AE6877" w:rsidRPr="001543F9">
        <w:tab/>
        <w:instrText>" \h "A" \z "2057" \* MERGEFORMAT</w:instrText>
      </w:r>
      <w:r w:rsidRPr="001543F9">
        <w:fldChar w:fldCharType="separate"/>
      </w:r>
      <w:r w:rsidR="0048640B">
        <w:rPr>
          <w:noProof/>
        </w:rPr>
        <w:t>A</w:t>
      </w:r>
    </w:p>
    <w:p w:rsidR="0048640B" w:rsidRDefault="0048640B">
      <w:pPr>
        <w:pStyle w:val="Index1"/>
        <w:tabs>
          <w:tab w:val="clear" w:pos="4449"/>
          <w:tab w:val="right" w:leader="dot" w:pos="4450"/>
        </w:tabs>
      </w:pPr>
      <w:r>
        <w:t>access rights</w:t>
      </w:r>
      <w:r>
        <w:tab/>
        <w:t>2</w:t>
      </w:r>
    </w:p>
    <w:p w:rsidR="0048640B" w:rsidRDefault="0048640B">
      <w:pPr>
        <w:pStyle w:val="Index1"/>
        <w:tabs>
          <w:tab w:val="clear" w:pos="4449"/>
          <w:tab w:val="right" w:leader="dot" w:pos="4450"/>
        </w:tabs>
      </w:pPr>
      <w:r>
        <w:t>admission date</w:t>
      </w:r>
      <w:r>
        <w:tab/>
        <w:t>39</w:t>
      </w:r>
    </w:p>
    <w:p w:rsidR="0048640B" w:rsidRDefault="0048640B">
      <w:pPr>
        <w:pStyle w:val="Index1"/>
        <w:tabs>
          <w:tab w:val="clear" w:pos="4449"/>
          <w:tab w:val="right" w:leader="dot" w:pos="4450"/>
        </w:tabs>
      </w:pPr>
      <w:r>
        <w:t>attendance data</w:t>
      </w:r>
      <w:r>
        <w:tab/>
        <w:t>60</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B</w:t>
      </w:r>
    </w:p>
    <w:p w:rsidR="0048640B" w:rsidRDefault="0048640B">
      <w:pPr>
        <w:pStyle w:val="Index1"/>
        <w:tabs>
          <w:tab w:val="clear" w:pos="4449"/>
          <w:tab w:val="right" w:leader="dot" w:pos="4450"/>
        </w:tabs>
      </w:pPr>
      <w:r>
        <w:t>basic details (student)</w:t>
      </w:r>
      <w:r>
        <w:tab/>
        <w:t>21, 36</w:t>
      </w:r>
    </w:p>
    <w:p w:rsidR="0048640B" w:rsidRDefault="0048640B">
      <w:pPr>
        <w:pStyle w:val="Index1"/>
        <w:tabs>
          <w:tab w:val="clear" w:pos="4449"/>
          <w:tab w:val="right" w:leader="dot" w:pos="4450"/>
        </w:tabs>
      </w:pPr>
      <w:r>
        <w:t>boarder status</w:t>
      </w:r>
      <w:r>
        <w:tab/>
        <w:t>39</w:t>
      </w:r>
    </w:p>
    <w:p w:rsidR="0048640B" w:rsidRDefault="0048640B">
      <w:pPr>
        <w:pStyle w:val="Index1"/>
        <w:tabs>
          <w:tab w:val="clear" w:pos="4449"/>
          <w:tab w:val="right" w:leader="dot" w:pos="4450"/>
        </w:tabs>
      </w:pPr>
      <w:r>
        <w:t>bulk update process</w:t>
      </w:r>
    </w:p>
    <w:p w:rsidR="0048640B" w:rsidRDefault="0048640B">
      <w:pPr>
        <w:pStyle w:val="Index2"/>
        <w:tabs>
          <w:tab w:val="right" w:leader="dot" w:pos="4450"/>
        </w:tabs>
        <w:rPr>
          <w:noProof/>
        </w:rPr>
      </w:pPr>
      <w:r>
        <w:rPr>
          <w:noProof/>
        </w:rPr>
        <w:t>examples</w:t>
      </w:r>
      <w:r>
        <w:rPr>
          <w:noProof/>
        </w:rPr>
        <w:tab/>
        <w:t>22</w:t>
      </w:r>
    </w:p>
    <w:p w:rsidR="0048640B" w:rsidRDefault="0048640B">
      <w:pPr>
        <w:pStyle w:val="Index2"/>
        <w:tabs>
          <w:tab w:val="right" w:leader="dot" w:pos="4450"/>
        </w:tabs>
        <w:rPr>
          <w:noProof/>
        </w:rPr>
      </w:pPr>
      <w:r>
        <w:rPr>
          <w:noProof/>
        </w:rPr>
        <w:t>using</w:t>
      </w:r>
      <w:r>
        <w:rPr>
          <w:noProof/>
        </w:rPr>
        <w:tab/>
        <w:t>22</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C</w:t>
      </w:r>
    </w:p>
    <w:p w:rsidR="0048640B" w:rsidRDefault="0048640B">
      <w:pPr>
        <w:pStyle w:val="Index1"/>
        <w:tabs>
          <w:tab w:val="clear" w:pos="4449"/>
          <w:tab w:val="right" w:leader="dot" w:pos="4450"/>
        </w:tabs>
      </w:pPr>
      <w:r>
        <w:t>Course Manager</w:t>
      </w:r>
    </w:p>
    <w:p w:rsidR="0048640B" w:rsidRDefault="0048640B">
      <w:pPr>
        <w:pStyle w:val="Index2"/>
        <w:tabs>
          <w:tab w:val="right" w:leader="dot" w:pos="4450"/>
        </w:tabs>
        <w:rPr>
          <w:noProof/>
        </w:rPr>
      </w:pPr>
      <w:r>
        <w:rPr>
          <w:noProof/>
        </w:rPr>
        <w:t>preparing post 16 information</w:t>
      </w:r>
      <w:r>
        <w:rPr>
          <w:noProof/>
        </w:rPr>
        <w:tab/>
        <w:t>60</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D</w:t>
      </w:r>
    </w:p>
    <w:p w:rsidR="0048640B" w:rsidRDefault="0048640B">
      <w:pPr>
        <w:pStyle w:val="Index1"/>
        <w:tabs>
          <w:tab w:val="clear" w:pos="4449"/>
          <w:tab w:val="right" w:leader="dot" w:pos="4450"/>
        </w:tabs>
      </w:pPr>
      <w:r>
        <w:t>deleting</w:t>
      </w:r>
    </w:p>
    <w:p w:rsidR="0048640B" w:rsidRDefault="0048640B">
      <w:pPr>
        <w:pStyle w:val="Index2"/>
        <w:tabs>
          <w:tab w:val="right" w:leader="dot" w:pos="4450"/>
        </w:tabs>
        <w:rPr>
          <w:noProof/>
        </w:rPr>
      </w:pPr>
      <w:r>
        <w:rPr>
          <w:noProof/>
        </w:rPr>
        <w:t>student records</w:t>
      </w:r>
      <w:r>
        <w:rPr>
          <w:noProof/>
        </w:rPr>
        <w:tab/>
        <w:t>30</w:t>
      </w:r>
    </w:p>
    <w:p w:rsidR="0048640B" w:rsidRDefault="0048640B">
      <w:pPr>
        <w:pStyle w:val="Index1"/>
        <w:tabs>
          <w:tab w:val="clear" w:pos="4449"/>
          <w:tab w:val="right" w:leader="dot" w:pos="4450"/>
        </w:tabs>
      </w:pPr>
      <w:r>
        <w:t>detail reports</w:t>
      </w:r>
    </w:p>
    <w:p w:rsidR="0048640B" w:rsidRDefault="0048640B">
      <w:pPr>
        <w:pStyle w:val="Index2"/>
        <w:tabs>
          <w:tab w:val="right" w:leader="dot" w:pos="4450"/>
        </w:tabs>
        <w:rPr>
          <w:noProof/>
        </w:rPr>
      </w:pPr>
      <w:r>
        <w:rPr>
          <w:noProof/>
        </w:rPr>
        <w:t>generating</w:t>
      </w:r>
      <w:r>
        <w:rPr>
          <w:noProof/>
        </w:rPr>
        <w:tab/>
        <w:t>14</w:t>
      </w:r>
    </w:p>
    <w:p w:rsidR="0048640B" w:rsidRDefault="0048640B">
      <w:pPr>
        <w:pStyle w:val="Index1"/>
        <w:tabs>
          <w:tab w:val="clear" w:pos="4449"/>
          <w:tab w:val="right" w:leader="dot" w:pos="4450"/>
        </w:tabs>
      </w:pPr>
      <w:r>
        <w:t>dry run</w:t>
      </w:r>
    </w:p>
    <w:p w:rsidR="0048640B" w:rsidRDefault="0048640B">
      <w:pPr>
        <w:pStyle w:val="Index2"/>
        <w:tabs>
          <w:tab w:val="right" w:leader="dot" w:pos="4450"/>
        </w:tabs>
        <w:rPr>
          <w:noProof/>
        </w:rPr>
      </w:pPr>
      <w:r>
        <w:rPr>
          <w:noProof/>
        </w:rPr>
        <w:t>create and validate</w:t>
      </w:r>
      <w:r>
        <w:rPr>
          <w:noProof/>
        </w:rPr>
        <w:tab/>
        <w:t>11</w:t>
      </w:r>
    </w:p>
    <w:p w:rsidR="0048640B" w:rsidRDefault="0048640B">
      <w:pPr>
        <w:pStyle w:val="Index2"/>
        <w:tabs>
          <w:tab w:val="right" w:leader="dot" w:pos="4450"/>
        </w:tabs>
        <w:rPr>
          <w:noProof/>
        </w:rPr>
      </w:pPr>
      <w:r>
        <w:rPr>
          <w:noProof/>
        </w:rPr>
        <w:t>detail reports</w:t>
      </w:r>
      <w:r>
        <w:rPr>
          <w:noProof/>
        </w:rPr>
        <w:tab/>
        <w:t>14</w:t>
      </w:r>
    </w:p>
    <w:p w:rsidR="0048640B" w:rsidRDefault="0048640B">
      <w:pPr>
        <w:pStyle w:val="Index2"/>
        <w:tabs>
          <w:tab w:val="right" w:leader="dot" w:pos="4450"/>
        </w:tabs>
        <w:rPr>
          <w:noProof/>
        </w:rPr>
      </w:pPr>
      <w:r>
        <w:rPr>
          <w:noProof/>
        </w:rPr>
        <w:t>process</w:t>
      </w:r>
      <w:r>
        <w:rPr>
          <w:noProof/>
        </w:rPr>
        <w:tab/>
        <w:t>9</w:t>
      </w:r>
    </w:p>
    <w:p w:rsidR="0048640B" w:rsidRDefault="0048640B">
      <w:pPr>
        <w:pStyle w:val="Index2"/>
        <w:tabs>
          <w:tab w:val="right" w:leader="dot" w:pos="4450"/>
        </w:tabs>
        <w:rPr>
          <w:noProof/>
        </w:rPr>
      </w:pPr>
      <w:r>
        <w:rPr>
          <w:noProof/>
        </w:rPr>
        <w:t>reasons for a dry run</w:t>
      </w:r>
      <w:r>
        <w:rPr>
          <w:noProof/>
        </w:rPr>
        <w:tab/>
        <w:t>9</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E</w:t>
      </w:r>
    </w:p>
    <w:p w:rsidR="0048640B" w:rsidRDefault="0048640B">
      <w:pPr>
        <w:pStyle w:val="Index1"/>
        <w:tabs>
          <w:tab w:val="clear" w:pos="4449"/>
          <w:tab w:val="right" w:leader="dot" w:pos="4450"/>
        </w:tabs>
      </w:pPr>
      <w:r>
        <w:t>enrolment status</w:t>
      </w:r>
      <w:r>
        <w:tab/>
        <w:t>39</w:t>
      </w:r>
    </w:p>
    <w:p w:rsidR="0048640B" w:rsidRDefault="0048640B">
      <w:pPr>
        <w:pStyle w:val="Index2"/>
        <w:tabs>
          <w:tab w:val="right" w:leader="dot" w:pos="4450"/>
        </w:tabs>
        <w:rPr>
          <w:noProof/>
        </w:rPr>
      </w:pPr>
      <w:r w:rsidRPr="00F134CB">
        <w:rPr>
          <w:noProof/>
          <w:spacing w:val="-2"/>
        </w:rPr>
        <w:t>changing</w:t>
      </w:r>
      <w:r>
        <w:rPr>
          <w:noProof/>
        </w:rPr>
        <w:tab/>
        <w:t>39, 40</w:t>
      </w:r>
    </w:p>
    <w:p w:rsidR="0048640B" w:rsidRDefault="0048640B">
      <w:pPr>
        <w:pStyle w:val="Index1"/>
        <w:tabs>
          <w:tab w:val="clear" w:pos="4449"/>
          <w:tab w:val="right" w:leader="dot" w:pos="4450"/>
        </w:tabs>
      </w:pPr>
      <w:r>
        <w:t>establishment details</w:t>
      </w:r>
      <w:r>
        <w:tab/>
        <w:t>17</w:t>
      </w:r>
    </w:p>
    <w:p w:rsidR="0048640B" w:rsidRDefault="0048640B">
      <w:pPr>
        <w:pStyle w:val="Index2"/>
        <w:tabs>
          <w:tab w:val="right" w:leader="dot" w:pos="4450"/>
        </w:tabs>
        <w:rPr>
          <w:noProof/>
        </w:rPr>
      </w:pPr>
      <w:r>
        <w:rPr>
          <w:noProof/>
        </w:rPr>
        <w:t>telephone and email address</w:t>
      </w:r>
      <w:r>
        <w:rPr>
          <w:noProof/>
        </w:rPr>
        <w:tab/>
        <w:t>19</w:t>
      </w:r>
    </w:p>
    <w:p w:rsidR="0048640B" w:rsidRDefault="0048640B">
      <w:pPr>
        <w:pStyle w:val="Index1"/>
        <w:tabs>
          <w:tab w:val="clear" w:pos="4449"/>
          <w:tab w:val="right" w:leader="dot" w:pos="4450"/>
        </w:tabs>
      </w:pPr>
      <w:r>
        <w:t>ethnic and cultural information</w:t>
      </w:r>
      <w:r>
        <w:tab/>
        <w:t>48</w:t>
      </w:r>
    </w:p>
    <w:p w:rsidR="0048640B" w:rsidRDefault="0048640B">
      <w:pPr>
        <w:pStyle w:val="Index1"/>
        <w:tabs>
          <w:tab w:val="clear" w:pos="4449"/>
          <w:tab w:val="right" w:leader="dot" w:pos="4450"/>
        </w:tabs>
      </w:pPr>
      <w:r>
        <w:t>exclusions</w:t>
      </w:r>
    </w:p>
    <w:p w:rsidR="0048640B" w:rsidRDefault="0048640B">
      <w:pPr>
        <w:pStyle w:val="Index2"/>
        <w:tabs>
          <w:tab w:val="right" w:leader="dot" w:pos="4450"/>
        </w:tabs>
        <w:rPr>
          <w:noProof/>
        </w:rPr>
      </w:pPr>
      <w:r>
        <w:rPr>
          <w:noProof/>
        </w:rPr>
        <w:t>adding a record</w:t>
      </w:r>
      <w:r>
        <w:rPr>
          <w:noProof/>
        </w:rPr>
        <w:tab/>
        <w:t>53</w:t>
      </w:r>
    </w:p>
    <w:p w:rsidR="0048640B" w:rsidRDefault="0048640B">
      <w:pPr>
        <w:pStyle w:val="Index2"/>
        <w:tabs>
          <w:tab w:val="right" w:leader="dot" w:pos="4450"/>
        </w:tabs>
        <w:rPr>
          <w:noProof/>
        </w:rPr>
      </w:pPr>
      <w:r>
        <w:rPr>
          <w:noProof/>
        </w:rPr>
        <w:t>overview</w:t>
      </w:r>
      <w:r>
        <w:rPr>
          <w:noProof/>
        </w:rPr>
        <w:tab/>
        <w:t>53</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F</w:t>
      </w:r>
    </w:p>
    <w:p w:rsidR="0048640B" w:rsidRDefault="0048640B">
      <w:pPr>
        <w:pStyle w:val="Index1"/>
        <w:tabs>
          <w:tab w:val="clear" w:pos="4449"/>
          <w:tab w:val="right" w:leader="dot" w:pos="4450"/>
        </w:tabs>
      </w:pPr>
      <w:r>
        <w:t>fileset</w:t>
      </w:r>
    </w:p>
    <w:p w:rsidR="0048640B" w:rsidRDefault="0048640B">
      <w:pPr>
        <w:pStyle w:val="Index2"/>
        <w:tabs>
          <w:tab w:val="right" w:leader="dot" w:pos="4450"/>
        </w:tabs>
        <w:rPr>
          <w:noProof/>
        </w:rPr>
      </w:pPr>
      <w:r>
        <w:rPr>
          <w:noProof/>
        </w:rPr>
        <w:t>importing</w:t>
      </w:r>
      <w:r>
        <w:rPr>
          <w:noProof/>
        </w:rPr>
        <w:tab/>
        <w:t>4</w:t>
      </w:r>
    </w:p>
    <w:p w:rsidR="0048640B" w:rsidRDefault="0048640B">
      <w:pPr>
        <w:pStyle w:val="Index2"/>
        <w:tabs>
          <w:tab w:val="right" w:leader="dot" w:pos="4450"/>
        </w:tabs>
        <w:rPr>
          <w:noProof/>
        </w:rPr>
      </w:pPr>
      <w:r>
        <w:rPr>
          <w:noProof/>
        </w:rPr>
        <w:t>permissions</w:t>
      </w:r>
      <w:r>
        <w:rPr>
          <w:noProof/>
        </w:rPr>
        <w:tab/>
        <w:t>3</w:t>
      </w:r>
    </w:p>
    <w:p w:rsidR="0048640B" w:rsidRDefault="0048640B">
      <w:pPr>
        <w:pStyle w:val="Index1"/>
        <w:tabs>
          <w:tab w:val="clear" w:pos="4449"/>
          <w:tab w:val="right" w:leader="dot" w:pos="4450"/>
        </w:tabs>
      </w:pPr>
      <w:r>
        <w:t>first language</w:t>
      </w:r>
      <w:r>
        <w:tab/>
        <w:t>22</w:t>
      </w:r>
    </w:p>
    <w:p w:rsidR="0048640B" w:rsidRDefault="0048640B">
      <w:pPr>
        <w:pStyle w:val="Index1"/>
        <w:tabs>
          <w:tab w:val="clear" w:pos="4449"/>
          <w:tab w:val="right" w:leader="dot" w:pos="4450"/>
        </w:tabs>
      </w:pPr>
      <w:r>
        <w:t>former UPN</w:t>
      </w:r>
      <w:r>
        <w:tab/>
        <w:t>41</w:t>
      </w:r>
    </w:p>
    <w:p w:rsidR="0048640B" w:rsidRDefault="0048640B">
      <w:pPr>
        <w:pStyle w:val="Index1"/>
        <w:tabs>
          <w:tab w:val="clear" w:pos="4449"/>
          <w:tab w:val="right" w:leader="dot" w:pos="4450"/>
        </w:tabs>
      </w:pPr>
      <w:r>
        <w:t>free school meals eligibility</w:t>
      </w:r>
      <w:r>
        <w:tab/>
        <w:t>46</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H</w:t>
      </w:r>
    </w:p>
    <w:p w:rsidR="0048640B" w:rsidRDefault="0048640B">
      <w:pPr>
        <w:pStyle w:val="Index1"/>
        <w:tabs>
          <w:tab w:val="clear" w:pos="4449"/>
          <w:tab w:val="right" w:leader="dot" w:pos="4450"/>
        </w:tabs>
      </w:pPr>
      <w:r>
        <w:t>home address (student)</w:t>
      </w:r>
      <w:r>
        <w:tab/>
        <w:t>45</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L</w:t>
      </w:r>
    </w:p>
    <w:p w:rsidR="0048640B" w:rsidRDefault="0048640B">
      <w:pPr>
        <w:pStyle w:val="Index1"/>
        <w:tabs>
          <w:tab w:val="clear" w:pos="4449"/>
          <w:tab w:val="right" w:leader="dot" w:pos="4450"/>
        </w:tabs>
      </w:pPr>
      <w:r>
        <w:t>learner support code</w:t>
      </w:r>
      <w:r>
        <w:tab/>
        <w:t>49</w:t>
      </w:r>
    </w:p>
    <w:p w:rsidR="0048640B" w:rsidRDefault="0048640B">
      <w:pPr>
        <w:pStyle w:val="Index1"/>
        <w:tabs>
          <w:tab w:val="clear" w:pos="4449"/>
          <w:tab w:val="right" w:leader="dot" w:pos="4450"/>
        </w:tabs>
      </w:pPr>
      <w:r>
        <w:t>learning aims</w:t>
      </w:r>
    </w:p>
    <w:p w:rsidR="0048640B" w:rsidRDefault="0048640B">
      <w:pPr>
        <w:pStyle w:val="Index2"/>
        <w:tabs>
          <w:tab w:val="right" w:leader="dot" w:pos="4450"/>
        </w:tabs>
        <w:rPr>
          <w:noProof/>
        </w:rPr>
      </w:pPr>
      <w:r>
        <w:rPr>
          <w:noProof/>
        </w:rPr>
        <w:t>updating</w:t>
      </w:r>
      <w:r>
        <w:rPr>
          <w:noProof/>
        </w:rPr>
        <w:tab/>
        <w:t>60</w:t>
      </w:r>
    </w:p>
    <w:p w:rsidR="0048640B" w:rsidRDefault="0048640B">
      <w:pPr>
        <w:pStyle w:val="Index1"/>
        <w:tabs>
          <w:tab w:val="clear" w:pos="4449"/>
          <w:tab w:val="right" w:leader="dot" w:pos="4450"/>
        </w:tabs>
      </w:pPr>
      <w:r>
        <w:t>leavers</w:t>
      </w:r>
    </w:p>
    <w:p w:rsidR="0048640B" w:rsidRDefault="0048640B">
      <w:pPr>
        <w:pStyle w:val="Index2"/>
        <w:tabs>
          <w:tab w:val="right" w:leader="dot" w:pos="4450"/>
        </w:tabs>
        <w:rPr>
          <w:noProof/>
        </w:rPr>
      </w:pPr>
      <w:r>
        <w:rPr>
          <w:noProof/>
        </w:rPr>
        <w:t>learning aim withdrawal reason</w:t>
      </w:r>
      <w:r>
        <w:rPr>
          <w:noProof/>
        </w:rPr>
        <w:tab/>
        <w:t>26</w:t>
      </w:r>
    </w:p>
    <w:p w:rsidR="0048640B" w:rsidRDefault="0048640B">
      <w:pPr>
        <w:pStyle w:val="Index2"/>
        <w:tabs>
          <w:tab w:val="right" w:leader="dot" w:pos="4450"/>
        </w:tabs>
        <w:rPr>
          <w:noProof/>
        </w:rPr>
      </w:pPr>
      <w:r>
        <w:rPr>
          <w:noProof/>
        </w:rPr>
        <w:t>recording leavers as off-roll students</w:t>
      </w:r>
      <w:r>
        <w:rPr>
          <w:noProof/>
        </w:rPr>
        <w:tab/>
        <w:t>26</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N</w:t>
      </w:r>
    </w:p>
    <w:p w:rsidR="0048640B" w:rsidRDefault="0048640B">
      <w:pPr>
        <w:pStyle w:val="Index1"/>
        <w:tabs>
          <w:tab w:val="clear" w:pos="4449"/>
          <w:tab w:val="right" w:leader="dot" w:pos="4450"/>
        </w:tabs>
      </w:pPr>
      <w:r>
        <w:t>national curriculum year group</w:t>
      </w:r>
      <w:r>
        <w:tab/>
        <w:t>30</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P</w:t>
      </w:r>
    </w:p>
    <w:p w:rsidR="0048640B" w:rsidRDefault="0048640B">
      <w:pPr>
        <w:pStyle w:val="Index1"/>
        <w:tabs>
          <w:tab w:val="clear" w:pos="4449"/>
          <w:tab w:val="right" w:leader="dot" w:pos="4450"/>
        </w:tabs>
      </w:pPr>
      <w:r>
        <w:t>part-time student information</w:t>
      </w:r>
      <w:r>
        <w:tab/>
        <w:t>44</w:t>
      </w:r>
    </w:p>
    <w:p w:rsidR="0048640B" w:rsidRDefault="0048640B">
      <w:pPr>
        <w:pStyle w:val="Index1"/>
        <w:tabs>
          <w:tab w:val="clear" w:pos="4449"/>
          <w:tab w:val="right" w:leader="dot" w:pos="4450"/>
        </w:tabs>
      </w:pPr>
      <w:r>
        <w:t>permissions</w:t>
      </w:r>
      <w:r>
        <w:tab/>
        <w:t>2</w:t>
      </w:r>
    </w:p>
    <w:p w:rsidR="0048640B" w:rsidRDefault="0048640B">
      <w:pPr>
        <w:pStyle w:val="Index1"/>
        <w:tabs>
          <w:tab w:val="clear" w:pos="4449"/>
          <w:tab w:val="right" w:leader="dot" w:pos="4450"/>
        </w:tabs>
      </w:pPr>
      <w:r>
        <w:t>post 16 information</w:t>
      </w:r>
    </w:p>
    <w:p w:rsidR="0048640B" w:rsidRDefault="0048640B">
      <w:pPr>
        <w:pStyle w:val="Index2"/>
        <w:tabs>
          <w:tab w:val="right" w:leader="dot" w:pos="4450"/>
        </w:tabs>
        <w:rPr>
          <w:noProof/>
        </w:rPr>
      </w:pPr>
      <w:r>
        <w:rPr>
          <w:noProof/>
        </w:rPr>
        <w:t>Course Manager</w:t>
      </w:r>
      <w:r>
        <w:rPr>
          <w:noProof/>
        </w:rPr>
        <w:tab/>
        <w:t>60</w:t>
      </w:r>
    </w:p>
    <w:p w:rsidR="0048640B" w:rsidRDefault="0048640B">
      <w:pPr>
        <w:pStyle w:val="Index1"/>
        <w:tabs>
          <w:tab w:val="clear" w:pos="4449"/>
          <w:tab w:val="right" w:leader="dot" w:pos="4450"/>
        </w:tabs>
      </w:pPr>
      <w:r>
        <w:t>post looked after arrangements</w:t>
      </w:r>
      <w:r>
        <w:tab/>
        <w:t>57</w:t>
      </w:r>
    </w:p>
    <w:p w:rsidR="0048640B" w:rsidRDefault="0048640B">
      <w:pPr>
        <w:pStyle w:val="Index1"/>
        <w:tabs>
          <w:tab w:val="clear" w:pos="4449"/>
          <w:tab w:val="right" w:leader="dot" w:pos="4450"/>
        </w:tabs>
      </w:pPr>
      <w:r>
        <w:t>preparation</w:t>
      </w:r>
    </w:p>
    <w:p w:rsidR="0048640B" w:rsidRDefault="0048640B">
      <w:pPr>
        <w:pStyle w:val="Index2"/>
        <w:tabs>
          <w:tab w:val="right" w:leader="dot" w:pos="4450"/>
        </w:tabs>
        <w:rPr>
          <w:noProof/>
        </w:rPr>
      </w:pPr>
      <w:r>
        <w:rPr>
          <w:noProof/>
        </w:rPr>
        <w:t>minimum version of SIMS</w:t>
      </w:r>
      <w:r>
        <w:rPr>
          <w:noProof/>
        </w:rPr>
        <w:tab/>
        <w:t>3</w:t>
      </w:r>
    </w:p>
    <w:p w:rsidR="0048640B" w:rsidRDefault="0048640B">
      <w:pPr>
        <w:pStyle w:val="Index2"/>
        <w:tabs>
          <w:tab w:val="right" w:leader="dot" w:pos="4450"/>
        </w:tabs>
        <w:rPr>
          <w:noProof/>
        </w:rPr>
      </w:pPr>
      <w:r>
        <w:rPr>
          <w:noProof/>
        </w:rPr>
        <w:t>permissions</w:t>
      </w:r>
      <w:r>
        <w:rPr>
          <w:noProof/>
        </w:rPr>
        <w:tab/>
        <w:t>2</w:t>
      </w:r>
    </w:p>
    <w:p w:rsidR="0048640B" w:rsidRDefault="0048640B">
      <w:pPr>
        <w:pStyle w:val="Index1"/>
        <w:tabs>
          <w:tab w:val="clear" w:pos="4449"/>
          <w:tab w:val="right" w:leader="dot" w:pos="4450"/>
        </w:tabs>
      </w:pPr>
      <w:r>
        <w:t>printing</w:t>
      </w:r>
    </w:p>
    <w:p w:rsidR="0048640B" w:rsidRDefault="0048640B">
      <w:pPr>
        <w:pStyle w:val="Index2"/>
        <w:tabs>
          <w:tab w:val="right" w:leader="dot" w:pos="4450"/>
        </w:tabs>
        <w:rPr>
          <w:noProof/>
        </w:rPr>
      </w:pPr>
      <w:r>
        <w:rPr>
          <w:noProof/>
        </w:rPr>
        <w:t>validation errors summary</w:t>
      </w:r>
      <w:r>
        <w:rPr>
          <w:noProof/>
        </w:rPr>
        <w:tab/>
        <w:t>11</w:t>
      </w:r>
    </w:p>
    <w:p w:rsidR="0048640B" w:rsidRDefault="0048640B">
      <w:pPr>
        <w:pStyle w:val="Index1"/>
        <w:tabs>
          <w:tab w:val="clear" w:pos="4449"/>
          <w:tab w:val="right" w:leader="dot" w:pos="4450"/>
        </w:tabs>
      </w:pPr>
      <w:r>
        <w:t>process flowchart</w:t>
      </w:r>
      <w:r>
        <w:tab/>
        <w:t>7</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R</w:t>
      </w:r>
    </w:p>
    <w:p w:rsidR="0048640B" w:rsidRDefault="0048640B">
      <w:pPr>
        <w:pStyle w:val="Index1"/>
        <w:tabs>
          <w:tab w:val="clear" w:pos="4449"/>
          <w:tab w:val="right" w:leader="dot" w:pos="4450"/>
        </w:tabs>
      </w:pPr>
      <w:r>
        <w:t>re-admitting students</w:t>
      </w:r>
      <w:r>
        <w:tab/>
        <w:t>26, 29</w:t>
      </w:r>
    </w:p>
    <w:p w:rsidR="0048640B" w:rsidRDefault="0048640B">
      <w:pPr>
        <w:pStyle w:val="Index1"/>
        <w:tabs>
          <w:tab w:val="clear" w:pos="4449"/>
          <w:tab w:val="right" w:leader="dot" w:pos="4450"/>
        </w:tabs>
      </w:pPr>
      <w:r>
        <w:t>registration details</w:t>
      </w:r>
      <w:r>
        <w:tab/>
        <w:t>38</w:t>
      </w:r>
    </w:p>
    <w:p w:rsidR="0048640B" w:rsidRDefault="0048640B">
      <w:pPr>
        <w:pStyle w:val="Index1"/>
        <w:tabs>
          <w:tab w:val="clear" w:pos="4449"/>
          <w:tab w:val="right" w:leader="dot" w:pos="4450"/>
        </w:tabs>
      </w:pPr>
      <w:r>
        <w:t>reports</w:t>
      </w:r>
    </w:p>
    <w:p w:rsidR="0048640B" w:rsidRDefault="0048640B">
      <w:pPr>
        <w:pStyle w:val="Index2"/>
        <w:tabs>
          <w:tab w:val="right" w:leader="dot" w:pos="4450"/>
        </w:tabs>
        <w:rPr>
          <w:noProof/>
        </w:rPr>
      </w:pPr>
      <w:r>
        <w:rPr>
          <w:noProof/>
        </w:rPr>
        <w:t>generating detail reports</w:t>
      </w:r>
      <w:r>
        <w:rPr>
          <w:noProof/>
        </w:rPr>
        <w:tab/>
        <w:t>14</w:t>
      </w:r>
    </w:p>
    <w:p w:rsidR="0048640B" w:rsidRDefault="0048640B">
      <w:pPr>
        <w:pStyle w:val="Index2"/>
        <w:tabs>
          <w:tab w:val="right" w:leader="dot" w:pos="4450"/>
        </w:tabs>
        <w:rPr>
          <w:noProof/>
        </w:rPr>
      </w:pPr>
      <w:r>
        <w:rPr>
          <w:noProof/>
        </w:rPr>
        <w:t>population analysis (dated) report</w:t>
      </w:r>
      <w:r>
        <w:rPr>
          <w:noProof/>
        </w:rPr>
        <w:tab/>
        <w:t>26</w:t>
      </w:r>
    </w:p>
    <w:p w:rsidR="0048640B" w:rsidRDefault="0048640B">
      <w:pPr>
        <w:pStyle w:val="Index2"/>
        <w:tabs>
          <w:tab w:val="right" w:leader="dot" w:pos="4450"/>
        </w:tabs>
        <w:rPr>
          <w:noProof/>
        </w:rPr>
      </w:pPr>
      <w:r>
        <w:rPr>
          <w:noProof/>
        </w:rPr>
        <w:t>printing summary report</w:t>
      </w:r>
      <w:r>
        <w:rPr>
          <w:noProof/>
        </w:rPr>
        <w:tab/>
        <w:t>11</w:t>
      </w:r>
    </w:p>
    <w:p w:rsidR="0048640B" w:rsidRDefault="0048640B">
      <w:pPr>
        <w:pStyle w:val="Index1"/>
        <w:tabs>
          <w:tab w:val="clear" w:pos="4449"/>
          <w:tab w:val="right" w:leader="dot" w:pos="4450"/>
        </w:tabs>
      </w:pPr>
      <w:r>
        <w:t>revised fileset</w:t>
      </w:r>
      <w:r>
        <w:tab/>
        <w:t>3, 4</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lastRenderedPageBreak/>
        <w:t>S</w:t>
      </w:r>
    </w:p>
    <w:p w:rsidR="0048640B" w:rsidRDefault="0048640B">
      <w:pPr>
        <w:pStyle w:val="Index1"/>
        <w:tabs>
          <w:tab w:val="clear" w:pos="4449"/>
          <w:tab w:val="right" w:leader="dot" w:pos="4450"/>
        </w:tabs>
      </w:pPr>
      <w:r>
        <w:t>school information</w:t>
      </w:r>
    </w:p>
    <w:p w:rsidR="0048640B" w:rsidRDefault="0048640B">
      <w:pPr>
        <w:pStyle w:val="Index2"/>
        <w:tabs>
          <w:tab w:val="right" w:leader="dot" w:pos="4450"/>
        </w:tabs>
        <w:rPr>
          <w:noProof/>
        </w:rPr>
      </w:pPr>
      <w:r>
        <w:rPr>
          <w:noProof/>
        </w:rPr>
        <w:t>establishment details</w:t>
      </w:r>
      <w:r>
        <w:rPr>
          <w:noProof/>
        </w:rPr>
        <w:tab/>
        <w:t>17</w:t>
      </w:r>
    </w:p>
    <w:p w:rsidR="0048640B" w:rsidRDefault="0048640B">
      <w:pPr>
        <w:pStyle w:val="Index2"/>
        <w:tabs>
          <w:tab w:val="right" w:leader="dot" w:pos="4450"/>
        </w:tabs>
        <w:rPr>
          <w:noProof/>
        </w:rPr>
      </w:pPr>
      <w:r>
        <w:rPr>
          <w:noProof/>
        </w:rPr>
        <w:t>telephone and email</w:t>
      </w:r>
      <w:r>
        <w:rPr>
          <w:noProof/>
        </w:rPr>
        <w:tab/>
        <w:t>19</w:t>
      </w:r>
    </w:p>
    <w:p w:rsidR="0048640B" w:rsidRDefault="0048640B">
      <w:pPr>
        <w:pStyle w:val="Index1"/>
        <w:tabs>
          <w:tab w:val="clear" w:pos="4449"/>
          <w:tab w:val="right" w:leader="dot" w:pos="4450"/>
        </w:tabs>
      </w:pPr>
      <w:r>
        <w:t>school meals</w:t>
      </w:r>
      <w:r>
        <w:tab/>
        <w:t>46</w:t>
      </w:r>
    </w:p>
    <w:p w:rsidR="0048640B" w:rsidRDefault="0048640B">
      <w:pPr>
        <w:pStyle w:val="Index1"/>
        <w:tabs>
          <w:tab w:val="clear" w:pos="4449"/>
          <w:tab w:val="right" w:leader="dot" w:pos="4450"/>
        </w:tabs>
      </w:pPr>
      <w:r>
        <w:t>service children in care</w:t>
      </w:r>
      <w:r>
        <w:tab/>
        <w:t>49</w:t>
      </w:r>
    </w:p>
    <w:p w:rsidR="0048640B" w:rsidRDefault="0048640B">
      <w:pPr>
        <w:pStyle w:val="Index1"/>
        <w:tabs>
          <w:tab w:val="clear" w:pos="4449"/>
          <w:tab w:val="right" w:leader="dot" w:pos="4450"/>
        </w:tabs>
      </w:pPr>
      <w:r>
        <w:t>special educational needs</w:t>
      </w:r>
      <w:r>
        <w:tab/>
        <w:t>50</w:t>
      </w:r>
    </w:p>
    <w:p w:rsidR="0048640B" w:rsidRDefault="0048640B">
      <w:pPr>
        <w:pStyle w:val="Index1"/>
        <w:tabs>
          <w:tab w:val="clear" w:pos="4449"/>
          <w:tab w:val="right" w:leader="dot" w:pos="4450"/>
        </w:tabs>
      </w:pPr>
      <w:r>
        <w:t>student level information</w:t>
      </w:r>
      <w:r>
        <w:tab/>
        <w:t>36</w:t>
      </w:r>
    </w:p>
    <w:p w:rsidR="0048640B" w:rsidRDefault="0048640B">
      <w:pPr>
        <w:pStyle w:val="Index1"/>
        <w:tabs>
          <w:tab w:val="clear" w:pos="4449"/>
          <w:tab w:val="right" w:leader="dot" w:pos="4450"/>
        </w:tabs>
      </w:pPr>
      <w:r>
        <w:t>student’s basic detail</w:t>
      </w:r>
      <w:r>
        <w:tab/>
        <w:t>21, 36</w:t>
      </w:r>
    </w:p>
    <w:p w:rsidR="0048640B" w:rsidRDefault="0048640B">
      <w:pPr>
        <w:pStyle w:val="Index1"/>
        <w:tabs>
          <w:tab w:val="clear" w:pos="4449"/>
          <w:tab w:val="right" w:leader="dot" w:pos="4450"/>
        </w:tabs>
      </w:pPr>
      <w:r>
        <w:t>surname</w:t>
      </w:r>
    </w:p>
    <w:p w:rsidR="0048640B" w:rsidRDefault="0048640B">
      <w:pPr>
        <w:pStyle w:val="Index2"/>
        <w:tabs>
          <w:tab w:val="right" w:leader="dot" w:pos="4450"/>
        </w:tabs>
        <w:rPr>
          <w:noProof/>
        </w:rPr>
      </w:pPr>
      <w:r>
        <w:rPr>
          <w:noProof/>
        </w:rPr>
        <w:t>recording a change</w:t>
      </w:r>
      <w:r>
        <w:rPr>
          <w:noProof/>
        </w:rPr>
        <w:tab/>
        <w:t>37</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T</w:t>
      </w:r>
    </w:p>
    <w:p w:rsidR="0048640B" w:rsidRDefault="0048640B">
      <w:pPr>
        <w:pStyle w:val="Index1"/>
        <w:tabs>
          <w:tab w:val="clear" w:pos="4449"/>
          <w:tab w:val="right" w:leader="dot" w:pos="4450"/>
        </w:tabs>
      </w:pPr>
      <w:r>
        <w:t>telephone and email address (school)</w:t>
      </w:r>
      <w:r>
        <w:tab/>
        <w:t>19</w:t>
      </w:r>
    </w:p>
    <w:p w:rsidR="0048640B" w:rsidRDefault="0048640B">
      <w:pPr>
        <w:pStyle w:val="Index1"/>
        <w:tabs>
          <w:tab w:val="clear" w:pos="4449"/>
          <w:tab w:val="right" w:leader="dot" w:pos="4450"/>
        </w:tabs>
      </w:pPr>
      <w:r>
        <w:t>top-up funding</w:t>
      </w:r>
      <w:r>
        <w:tab/>
        <w:t>56</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U</w:t>
      </w:r>
    </w:p>
    <w:p w:rsidR="0048640B" w:rsidRDefault="0048640B">
      <w:pPr>
        <w:pStyle w:val="Index1"/>
        <w:tabs>
          <w:tab w:val="clear" w:pos="4449"/>
          <w:tab w:val="right" w:leader="dot" w:pos="4450"/>
        </w:tabs>
      </w:pPr>
      <w:r>
        <w:t>unique learner number</w:t>
      </w:r>
      <w:r>
        <w:tab/>
        <w:t>43</w:t>
      </w:r>
    </w:p>
    <w:p w:rsidR="0048640B" w:rsidRDefault="0048640B">
      <w:pPr>
        <w:pStyle w:val="Index1"/>
        <w:tabs>
          <w:tab w:val="clear" w:pos="4449"/>
          <w:tab w:val="right" w:leader="dot" w:pos="4450"/>
        </w:tabs>
      </w:pPr>
      <w:r>
        <w:t>updating</w:t>
      </w:r>
    </w:p>
    <w:p w:rsidR="0048640B" w:rsidRDefault="0048640B">
      <w:pPr>
        <w:pStyle w:val="Index2"/>
        <w:tabs>
          <w:tab w:val="right" w:leader="dot" w:pos="4450"/>
        </w:tabs>
        <w:rPr>
          <w:noProof/>
        </w:rPr>
      </w:pPr>
      <w:r>
        <w:rPr>
          <w:noProof/>
        </w:rPr>
        <w:t>learning aims</w:t>
      </w:r>
      <w:r>
        <w:rPr>
          <w:noProof/>
        </w:rPr>
        <w:tab/>
        <w:t>60</w:t>
      </w:r>
    </w:p>
    <w:p w:rsidR="0048640B" w:rsidRDefault="0048640B">
      <w:pPr>
        <w:pStyle w:val="Index2"/>
        <w:tabs>
          <w:tab w:val="right" w:leader="dot" w:pos="4450"/>
        </w:tabs>
        <w:rPr>
          <w:noProof/>
        </w:rPr>
      </w:pPr>
      <w:r>
        <w:rPr>
          <w:noProof/>
        </w:rPr>
        <w:t>post looked after arrangements</w:t>
      </w:r>
      <w:r>
        <w:rPr>
          <w:noProof/>
        </w:rPr>
        <w:tab/>
        <w:t>57</w:t>
      </w:r>
    </w:p>
    <w:p w:rsidR="0048640B" w:rsidRDefault="0048640B">
      <w:pPr>
        <w:pStyle w:val="Index1"/>
        <w:tabs>
          <w:tab w:val="clear" w:pos="4449"/>
          <w:tab w:val="right" w:leader="dot" w:pos="4450"/>
        </w:tabs>
      </w:pPr>
      <w:r>
        <w:t>UPN</w:t>
      </w:r>
    </w:p>
    <w:p w:rsidR="0048640B" w:rsidRDefault="0048640B">
      <w:pPr>
        <w:pStyle w:val="Index2"/>
        <w:tabs>
          <w:tab w:val="right" w:leader="dot" w:pos="4450"/>
        </w:tabs>
        <w:rPr>
          <w:noProof/>
        </w:rPr>
      </w:pPr>
      <w:r>
        <w:rPr>
          <w:noProof/>
        </w:rPr>
        <w:t>former UPN</w:t>
      </w:r>
      <w:r>
        <w:rPr>
          <w:noProof/>
        </w:rPr>
        <w:tab/>
        <w:t>41</w:t>
      </w:r>
    </w:p>
    <w:p w:rsidR="0048640B" w:rsidRDefault="0048640B">
      <w:pPr>
        <w:pStyle w:val="Index2"/>
        <w:tabs>
          <w:tab w:val="right" w:leader="dot" w:pos="4450"/>
        </w:tabs>
        <w:rPr>
          <w:noProof/>
        </w:rPr>
      </w:pPr>
      <w:r>
        <w:rPr>
          <w:noProof/>
        </w:rPr>
        <w:t>permanent/temporary</w:t>
      </w:r>
      <w:r>
        <w:rPr>
          <w:noProof/>
        </w:rPr>
        <w:tab/>
        <w:t>41</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V</w:t>
      </w:r>
    </w:p>
    <w:p w:rsidR="0048640B" w:rsidRDefault="0048640B">
      <w:pPr>
        <w:pStyle w:val="Index1"/>
        <w:tabs>
          <w:tab w:val="clear" w:pos="4449"/>
          <w:tab w:val="right" w:leader="dot" w:pos="4450"/>
        </w:tabs>
      </w:pPr>
      <w:r>
        <w:t>validation errors</w:t>
      </w:r>
    </w:p>
    <w:p w:rsidR="0048640B" w:rsidRDefault="0048640B">
      <w:pPr>
        <w:pStyle w:val="Index2"/>
        <w:tabs>
          <w:tab w:val="right" w:leader="dot" w:pos="4450"/>
        </w:tabs>
        <w:rPr>
          <w:noProof/>
        </w:rPr>
      </w:pPr>
      <w:r>
        <w:rPr>
          <w:noProof/>
        </w:rPr>
        <w:t>resolving</w:t>
      </w:r>
      <w:r>
        <w:rPr>
          <w:noProof/>
        </w:rPr>
        <w:tab/>
        <w:t>11</w:t>
      </w:r>
    </w:p>
    <w:p w:rsidR="0048640B" w:rsidRDefault="0048640B">
      <w:pPr>
        <w:pStyle w:val="IndexHeading"/>
        <w:keepNext/>
        <w:tabs>
          <w:tab w:val="right" w:leader="dot" w:pos="4450"/>
        </w:tabs>
        <w:rPr>
          <w:rFonts w:asciiTheme="minorHAnsi" w:eastAsiaTheme="minorEastAsia" w:hAnsiTheme="minorHAnsi" w:cstheme="minorBidi"/>
          <w:b w:val="0"/>
          <w:bCs/>
          <w:noProof/>
        </w:rPr>
      </w:pPr>
      <w:r>
        <w:rPr>
          <w:noProof/>
        </w:rPr>
        <w:t>Y</w:t>
      </w:r>
    </w:p>
    <w:p w:rsidR="0048640B" w:rsidRDefault="0048640B">
      <w:pPr>
        <w:pStyle w:val="Index1"/>
        <w:tabs>
          <w:tab w:val="clear" w:pos="4449"/>
          <w:tab w:val="right" w:leader="dot" w:pos="4450"/>
        </w:tabs>
      </w:pPr>
      <w:r>
        <w:t>year taught in</w:t>
      </w:r>
    </w:p>
    <w:p w:rsidR="0048640B" w:rsidRDefault="0048640B">
      <w:pPr>
        <w:pStyle w:val="Index2"/>
        <w:tabs>
          <w:tab w:val="right" w:leader="dot" w:pos="4450"/>
        </w:tabs>
        <w:rPr>
          <w:noProof/>
        </w:rPr>
      </w:pPr>
      <w:r>
        <w:rPr>
          <w:noProof/>
        </w:rPr>
        <w:t>checking individual records</w:t>
      </w:r>
      <w:r>
        <w:rPr>
          <w:noProof/>
        </w:rPr>
        <w:tab/>
        <w:t>32</w:t>
      </w:r>
    </w:p>
    <w:p w:rsidR="0048640B" w:rsidRDefault="0048640B">
      <w:pPr>
        <w:pStyle w:val="Index2"/>
        <w:tabs>
          <w:tab w:val="right" w:leader="dot" w:pos="4450"/>
        </w:tabs>
        <w:rPr>
          <w:noProof/>
        </w:rPr>
      </w:pPr>
      <w:r>
        <w:rPr>
          <w:noProof/>
        </w:rPr>
        <w:t>checking via pastoral structure</w:t>
      </w:r>
    </w:p>
    <w:p w:rsidR="0048640B" w:rsidRDefault="0048640B">
      <w:pPr>
        <w:pStyle w:val="Index3"/>
        <w:tabs>
          <w:tab w:val="right" w:leader="dot" w:pos="4450"/>
        </w:tabs>
        <w:rPr>
          <w:noProof/>
        </w:rPr>
      </w:pPr>
      <w:r>
        <w:rPr>
          <w:noProof/>
        </w:rPr>
        <w:t>by curriculum year</w:t>
      </w:r>
      <w:r>
        <w:rPr>
          <w:noProof/>
        </w:rPr>
        <w:tab/>
        <w:t>32</w:t>
      </w:r>
    </w:p>
    <w:p w:rsidR="0048640B" w:rsidRDefault="0048640B">
      <w:pPr>
        <w:pStyle w:val="Index3"/>
        <w:tabs>
          <w:tab w:val="right" w:leader="dot" w:pos="4450"/>
        </w:tabs>
        <w:rPr>
          <w:noProof/>
        </w:rPr>
      </w:pPr>
      <w:r>
        <w:rPr>
          <w:noProof/>
        </w:rPr>
        <w:t>by whole school</w:t>
      </w:r>
      <w:r>
        <w:rPr>
          <w:noProof/>
        </w:rPr>
        <w:tab/>
        <w:t>34</w:t>
      </w:r>
    </w:p>
    <w:p w:rsidR="0048640B" w:rsidRDefault="0048640B">
      <w:pPr>
        <w:pStyle w:val="Index2"/>
        <w:tabs>
          <w:tab w:val="right" w:leader="dot" w:pos="4450"/>
        </w:tabs>
        <w:rPr>
          <w:noProof/>
        </w:rPr>
      </w:pPr>
      <w:r>
        <w:rPr>
          <w:noProof/>
        </w:rPr>
        <w:t>date of birth/age ranges</w:t>
      </w:r>
      <w:r>
        <w:rPr>
          <w:noProof/>
        </w:rPr>
        <w:tab/>
        <w:t>30</w:t>
      </w:r>
    </w:p>
    <w:p w:rsidR="0048640B" w:rsidRDefault="0048640B">
      <w:pPr>
        <w:pStyle w:val="Index1"/>
        <w:tabs>
          <w:tab w:val="clear" w:pos="4449"/>
          <w:tab w:val="right" w:leader="dot" w:pos="4450"/>
        </w:tabs>
      </w:pPr>
      <w:r>
        <w:t>youth support services agreement</w:t>
      </w:r>
      <w:r>
        <w:tab/>
        <w:t>49</w:t>
      </w:r>
    </w:p>
    <w:p w:rsidR="00BD70E1" w:rsidRPr="001543F9" w:rsidRDefault="001543F9" w:rsidP="00AE6877">
      <w:r w:rsidRPr="001543F9">
        <w:fldChar w:fldCharType="end"/>
      </w:r>
    </w:p>
    <w:sectPr w:rsidR="00BD70E1" w:rsidRPr="001543F9" w:rsidSect="00AE6877">
      <w:headerReference w:type="even" r:id="rId124"/>
      <w:headerReference w:type="default" r:id="rId125"/>
      <w:footerReference w:type="even" r:id="rId126"/>
      <w:footerReference w:type="default" r:id="rId127"/>
      <w:headerReference w:type="first" r:id="rId128"/>
      <w:footerReference w:type="first" r:id="rId129"/>
      <w:type w:val="oddPage"/>
      <w:pgSz w:w="11908" w:h="16833"/>
      <w:pgMar w:top="1700" w:right="850" w:bottom="1700" w:left="1418" w:header="992" w:footer="568" w:gutter="0"/>
      <w:cols w:num="2"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A23" w:rsidRDefault="00830A23" w:rsidP="00AE6877">
      <w:pPr>
        <w:spacing w:before="0" w:after="0"/>
      </w:pPr>
      <w:r>
        <w:separator/>
      </w:r>
    </w:p>
  </w:endnote>
  <w:endnote w:type="continuationSeparator" w:id="0">
    <w:p w:rsidR="00830A23" w:rsidRDefault="00830A23" w:rsidP="00AE68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50C" w:rsidRDefault="00830A23">
    <w:pPr>
      <w:pStyle w:val="Footer"/>
    </w:pPr>
    <w:r>
      <w:rPr>
        <w:noProof/>
      </w:rPr>
      <w:pict>
        <v:shapetype id="_x0000_t202" coordsize="21600,21600" o:spt="202" path="m,l,21600r21600,l21600,xe">
          <v:stroke joinstyle="miter"/>
          <v:path gradientshapeok="t" o:connecttype="rect"/>
        </v:shapetype>
        <v:shape id="_x0000_s2055" type="#_x0000_t202" style="position:absolute;left:0;text-align:left;margin-left:-27.5pt;margin-top:-193pt;width:304.1pt;height:40.25pt;z-index:25166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4KsMA&#10;AADbAAAADwAAAGRycy9kb3ducmV2LnhtbESP0WrCQBRE3wv+w3KFvhTdVFQ0uopEhOJLMfoBl+w1&#10;G8zejdmtSf++Kwh9HGbmDLPe9rYWD2p95VjB5zgBQVw4XXGp4HI+jBYgfEDWWDsmBb/kYbsZvK0x&#10;1a7jEz3yUIoIYZ+iAhNCk0rpC0MW/dg1xNG7utZiiLItpW6xi3Bby0mSzKXFiuOCwYYyQ8Ut/7EK&#10;PvLOZtUimx7kd3Lem+U9u+dHpd6H/W4FIlAf/sOv9pdWMJvB8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4KsMAAADbAAAADwAAAAAAAAAAAAAAAACYAgAAZHJzL2Rv&#10;d25yZXYueG1sUEsFBgAAAAAEAAQA9QAAAIgDAAAAAA==&#10;" fillcolor="#7ab800" stroked="f">
          <v:fill opacity="58853f"/>
          <v:textbox inset="15mm">
            <w:txbxContent>
              <w:p w:rsidR="00F47787" w:rsidRDefault="00F47787">
                <w:pPr>
                  <w:pStyle w:val="Front2"/>
                </w:pPr>
                <w:r>
                  <w:rPr>
                    <w:rStyle w:val="Front2Char"/>
                  </w:rPr>
                  <w:t xml:space="preserve">Applicable to </w:t>
                </w:r>
                <w:r>
                  <w:rPr>
                    <w:rStyle w:val="Front2Char"/>
                  </w:rPr>
                  <w:fldChar w:fldCharType="begin"/>
                </w:r>
                <w:r>
                  <w:rPr>
                    <w:rStyle w:val="Front2Char"/>
                  </w:rPr>
                  <w:instrText xml:space="preserve"> DOCPROPERTY  Keywords  \* MERGEFORMAT </w:instrText>
                </w:r>
                <w:r>
                  <w:rPr>
                    <w:rStyle w:val="Front2Char"/>
                  </w:rPr>
                  <w:fldChar w:fldCharType="separate"/>
                </w:r>
                <w:r>
                  <w:rPr>
                    <w:rStyle w:val="Front2Char"/>
                  </w:rPr>
                  <w:t>7.182</w:t>
                </w:r>
                <w:r>
                  <w:rPr>
                    <w:rStyle w:val="Front2Char"/>
                  </w:rPr>
                  <w:fldChar w:fldCharType="end"/>
                </w:r>
                <w:r>
                  <w:rPr>
                    <w:rStyle w:val="Front2Char"/>
                  </w:rPr>
                  <w:t xml:space="preserve"> </w:t>
                </w:r>
                <w:r>
                  <w:t>onwards</w:t>
                </w:r>
              </w:p>
            </w:txbxContent>
          </v:textbox>
        </v:shape>
      </w:pict>
    </w:r>
    <w:r>
      <w:rPr>
        <w:noProof/>
      </w:rPr>
      <w:pict>
        <v:shape id="Text Box 198" o:spid="_x0000_s2054" type="#_x0000_t202" style="position:absolute;left:0;text-align:left;margin-left:-27.5pt;margin-top:-357.4pt;width:414.7pt;height:178.55pt;z-index:25166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8kMQA&#10;AADbAAAADwAAAGRycy9kb3ducmV2LnhtbESPQWsCMRSE7wX/Q3iCl6LZSluX1SiyIvTQy6r0/Eie&#10;m9XNy7JJdf33TaHQ4zAz3zCrzeBacaM+NJ4VvMwyEMTam4ZrBafjfpqDCBHZYOuZFDwowGY9elph&#10;YfydK7odYi0ShEOBCmyMXSFl0JYchpnviJN39r3DmGRfS9PjPcFdK+dZ9i4dNpwWLHZUWtLXw7dT&#10;kFehXCzsvNp90uVLx2d9PJW5UpPxsF2CiDTE//Bf+8MoeHuF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JDEAAAA2wAAAA8AAAAAAAAAAAAAAAAAmAIAAGRycy9k&#10;b3ducmV2LnhtbFBLBQYAAAAABAAEAPUAAACJAwAAAAA=&#10;" fillcolor="#005b82" stroked="f">
          <v:fill opacity="46003f"/>
          <v:textbox inset="15mm">
            <w:txbxContent>
              <w:p w:rsidR="00F47787" w:rsidRDefault="00830A23">
                <w:pPr>
                  <w:pStyle w:val="Front1"/>
                  <w:spacing w:before="80"/>
                </w:pPr>
                <w:r>
                  <w:fldChar w:fldCharType="begin"/>
                </w:r>
                <w:r>
                  <w:instrText xml:space="preserve"> DOCPROPERTY  Title  \* MERGEFORMAT </w:instrText>
                </w:r>
                <w:r>
                  <w:fldChar w:fldCharType="separate"/>
                </w:r>
                <w:r w:rsidR="00F47787">
                  <w:t>Preparing for the School Census Autumn 2018 Return</w:t>
                </w:r>
                <w:r>
                  <w:fldChar w:fldCharType="end"/>
                </w:r>
              </w:p>
              <w:p w:rsidR="00F47787" w:rsidRDefault="00F47787">
                <w:pPr>
                  <w:pStyle w:val="Front1"/>
                  <w:spacing w:before="80"/>
                  <w:rPr>
                    <w:sz w:val="36"/>
                    <w:szCs w:val="36"/>
                  </w:rPr>
                </w:pPr>
              </w:p>
              <w:p w:rsidR="00F47787" w:rsidRDefault="00F47787">
                <w:pPr>
                  <w:pStyle w:val="Front1"/>
                  <w:spacing w:before="80"/>
                  <w:rPr>
                    <w:sz w:val="36"/>
                    <w:szCs w:val="36"/>
                  </w:rPr>
                </w:pPr>
                <w:r>
                  <w:rPr>
                    <w:sz w:val="36"/>
                    <w:szCs w:val="36"/>
                  </w:rPr>
                  <w:fldChar w:fldCharType="begin"/>
                </w:r>
                <w:r>
                  <w:rPr>
                    <w:sz w:val="36"/>
                    <w:szCs w:val="36"/>
                  </w:rPr>
                  <w:instrText xml:space="preserve"> SUBJECT   \* MERGEFORMAT </w:instrText>
                </w:r>
                <w:r>
                  <w:rPr>
                    <w:sz w:val="36"/>
                    <w:szCs w:val="36"/>
                  </w:rPr>
                  <w:fldChar w:fldCharType="separate"/>
                </w:r>
                <w:r>
                  <w:rPr>
                    <w:sz w:val="36"/>
                    <w:szCs w:val="36"/>
                  </w:rPr>
                  <w:t>English Secondary Phase Schools</w:t>
                </w:r>
                <w:r>
                  <w:rPr>
                    <w:sz w:val="36"/>
                    <w:szCs w:val="36"/>
                  </w:rPr>
                  <w:fldChar w:fldCharType="end"/>
                </w:r>
              </w:p>
            </w:txbxContent>
          </v:textbox>
        </v:shape>
      </w:pict>
    </w:r>
    <w:r>
      <w:rPr>
        <w:noProof/>
      </w:rPr>
      <w:pict>
        <v:shape id="Text Box 197" o:spid="_x0000_s2053" type="#_x0000_t202" style="position:absolute;left:0;text-align:left;margin-left:-27.5pt;margin-top:-67.25pt;width:248.3pt;height:40.25pt;z-index:25166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xcQA&#10;AADbAAAADwAAAGRycy9kb3ducmV2LnhtbESP0WrCQBRE3wv+w3IFX0Q3WhWbuoqkCNIXMfYDLtnb&#10;bDB7N2ZXk/59Vyj0cZiZM8xm19taPKj1lWMFs2kCgrhwuuJSwdflMFmD8AFZY+2YFPyQh9128LLB&#10;VLuOz/TIQykihH2KCkwITSqlLwxZ9FPXEEfv27UWQ5RtKXWLXYTbWs6TZCUtVhwXDDaUGSqu+d0q&#10;GOedzap1tjjIU3L5MG+37JZ/KjUa9vt3EIH68B/+ax+1guUrPL/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cXEAAAA2wAAAA8AAAAAAAAAAAAAAAAAmAIAAGRycy9k&#10;b3ducmV2LnhtbFBLBQYAAAAABAAEAPUAAACJAwAAAAA=&#10;" fillcolor="#7ab800" stroked="f">
          <v:fill opacity="58853f"/>
          <v:textbox inset="15mm">
            <w:txbxContent>
              <w:p w:rsidR="00F47787" w:rsidRDefault="00F47787">
                <w:pPr>
                  <w:pStyle w:val="Front2"/>
                  <w:rPr>
                    <w:b/>
                  </w:rPr>
                </w:pPr>
                <w:r>
                  <w:rPr>
                    <w:rStyle w:val="Front2Char"/>
                    <w:b/>
                  </w:rPr>
                  <w:t>Preparation Guide</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91E4D">
            <w:rPr>
              <w:rStyle w:val="PageNumber"/>
              <w:i/>
            </w:rPr>
            <w:t>15</w:t>
          </w:r>
          <w:r>
            <w:rPr>
              <w:rStyle w:val="PageNumber"/>
              <w:i/>
            </w:rPr>
            <w:fldChar w:fldCharType="end"/>
          </w:r>
        </w:p>
      </w:tc>
    </w:tr>
  </w:tbl>
  <w:p w:rsidR="00F47787" w:rsidRDefault="00F4778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F47787">
      <w:trPr>
        <w:trHeight w:val="123"/>
      </w:trPr>
      <w:tc>
        <w:tcPr>
          <w:tcW w:w="868" w:type="dxa"/>
        </w:tcPr>
        <w:p w:rsidR="00F47787" w:rsidRDefault="00F47787">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91E4D">
            <w:rPr>
              <w:rStyle w:val="PageNumber"/>
            </w:rPr>
            <w:t>20</w:t>
          </w:r>
          <w:r>
            <w:rPr>
              <w:rStyle w:val="PageNumber"/>
            </w:rPr>
            <w:fldChar w:fldCharType="end"/>
          </w:r>
          <w:r>
            <w:rPr>
              <w:rStyle w:val="PageNumber"/>
            </w:rPr>
            <w:t xml:space="preserve"> </w:t>
          </w:r>
        </w:p>
      </w:tc>
      <w:tc>
        <w:tcPr>
          <w:tcW w:w="8927" w:type="dxa"/>
          <w:vAlign w:val="center"/>
        </w:tcPr>
        <w:p w:rsidR="00F47787" w:rsidRDefault="00F47787">
          <w:pPr>
            <w:pStyle w:val="pagenumbering"/>
            <w:rPr>
              <w:i/>
            </w:rPr>
          </w:pPr>
          <w:r>
            <w:rPr>
              <w:i/>
            </w:rPr>
            <w:fldChar w:fldCharType="begin"/>
          </w:r>
          <w:r>
            <w:rPr>
              <w:i/>
            </w:rPr>
            <w:instrText xml:space="preserve"> TITLE   \* MERGEFORMAT </w:instrText>
          </w:r>
          <w:r>
            <w:rPr>
              <w:i/>
            </w:rPr>
            <w:fldChar w:fldCharType="separate"/>
          </w:r>
          <w:r>
            <w:rPr>
              <w:i/>
            </w:rPr>
            <w:t>Preparing for the School Census Autumn 2018 Return</w:t>
          </w:r>
          <w:r>
            <w:rPr>
              <w:i/>
            </w:rPr>
            <w:fldChar w:fldCharType="end"/>
          </w:r>
        </w:p>
      </w:tc>
    </w:tr>
  </w:tbl>
  <w:p w:rsidR="00F47787" w:rsidRDefault="00F4778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91E4D">
            <w:rPr>
              <w:rStyle w:val="PageNumber"/>
              <w:i/>
            </w:rPr>
            <w:t>19</w:t>
          </w:r>
          <w:r>
            <w:rPr>
              <w:rStyle w:val="PageNumber"/>
              <w:i/>
            </w:rPr>
            <w:fldChar w:fldCharType="end"/>
          </w:r>
        </w:p>
      </w:tc>
    </w:tr>
  </w:tbl>
  <w:p w:rsidR="00F47787" w:rsidRDefault="00F4778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F47787">
      <w:trPr>
        <w:trHeight w:val="123"/>
      </w:trPr>
      <w:tc>
        <w:tcPr>
          <w:tcW w:w="868" w:type="dxa"/>
        </w:tcPr>
        <w:p w:rsidR="00F47787" w:rsidRDefault="00F47787">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8E6747">
            <w:rPr>
              <w:rStyle w:val="PageNumber"/>
            </w:rPr>
            <w:t>50</w:t>
          </w:r>
          <w:r>
            <w:rPr>
              <w:rStyle w:val="PageNumber"/>
            </w:rPr>
            <w:fldChar w:fldCharType="end"/>
          </w:r>
          <w:r>
            <w:rPr>
              <w:rStyle w:val="PageNumber"/>
            </w:rPr>
            <w:t xml:space="preserve"> </w:t>
          </w:r>
        </w:p>
      </w:tc>
      <w:tc>
        <w:tcPr>
          <w:tcW w:w="8927" w:type="dxa"/>
          <w:vAlign w:val="center"/>
        </w:tcPr>
        <w:p w:rsidR="00F47787" w:rsidRDefault="00F47787">
          <w:pPr>
            <w:pStyle w:val="pagenumbering"/>
            <w:rPr>
              <w:i/>
            </w:rPr>
          </w:pPr>
          <w:r>
            <w:rPr>
              <w:i/>
            </w:rPr>
            <w:fldChar w:fldCharType="begin"/>
          </w:r>
          <w:r>
            <w:rPr>
              <w:i/>
            </w:rPr>
            <w:instrText xml:space="preserve"> TITLE   \* MERGEFORMAT </w:instrText>
          </w:r>
          <w:r>
            <w:rPr>
              <w:i/>
            </w:rPr>
            <w:fldChar w:fldCharType="separate"/>
          </w:r>
          <w:r>
            <w:rPr>
              <w:i/>
            </w:rPr>
            <w:t>Preparing for the School Census Autumn 2018 Return</w:t>
          </w:r>
          <w:r>
            <w:rPr>
              <w:i/>
            </w:rPr>
            <w:fldChar w:fldCharType="end"/>
          </w:r>
        </w:p>
      </w:tc>
    </w:tr>
  </w:tbl>
  <w:p w:rsidR="00F47787" w:rsidRDefault="00F4778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8E6747">
            <w:rPr>
              <w:rStyle w:val="PageNumber"/>
              <w:i/>
            </w:rPr>
            <w:t>51</w:t>
          </w:r>
          <w:r>
            <w:rPr>
              <w:rStyle w:val="PageNumber"/>
              <w:i/>
            </w:rPr>
            <w:fldChar w:fldCharType="end"/>
          </w:r>
        </w:p>
      </w:tc>
    </w:tr>
  </w:tbl>
  <w:p w:rsidR="00F47787" w:rsidRDefault="00F4778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F47787">
      <w:trPr>
        <w:trHeight w:val="123"/>
      </w:trPr>
      <w:tc>
        <w:tcPr>
          <w:tcW w:w="868" w:type="dxa"/>
        </w:tcPr>
        <w:p w:rsidR="00F47787" w:rsidRDefault="00F47787">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8E6747">
            <w:rPr>
              <w:rStyle w:val="PageNumber"/>
            </w:rPr>
            <w:t>64</w:t>
          </w:r>
          <w:r>
            <w:rPr>
              <w:rStyle w:val="PageNumber"/>
            </w:rPr>
            <w:fldChar w:fldCharType="end"/>
          </w:r>
          <w:r>
            <w:rPr>
              <w:rStyle w:val="PageNumber"/>
            </w:rPr>
            <w:t xml:space="preserve"> </w:t>
          </w:r>
        </w:p>
      </w:tc>
      <w:tc>
        <w:tcPr>
          <w:tcW w:w="8927" w:type="dxa"/>
          <w:vAlign w:val="center"/>
        </w:tcPr>
        <w:p w:rsidR="00F47787" w:rsidRDefault="00F47787">
          <w:pPr>
            <w:pStyle w:val="pagenumbering"/>
            <w:rPr>
              <w:i/>
            </w:rPr>
          </w:pPr>
          <w:r>
            <w:rPr>
              <w:i/>
            </w:rPr>
            <w:fldChar w:fldCharType="begin"/>
          </w:r>
          <w:r>
            <w:rPr>
              <w:i/>
            </w:rPr>
            <w:instrText xml:space="preserve"> TITLE   \* MERGEFORMAT </w:instrText>
          </w:r>
          <w:r>
            <w:rPr>
              <w:i/>
            </w:rPr>
            <w:fldChar w:fldCharType="separate"/>
          </w:r>
          <w:r>
            <w:rPr>
              <w:i/>
            </w:rPr>
            <w:t>Preparing for the School Census Autumn 2018 Return</w:t>
          </w:r>
          <w:r>
            <w:rPr>
              <w:i/>
            </w:rPr>
            <w:fldChar w:fldCharType="end"/>
          </w:r>
        </w:p>
      </w:tc>
    </w:tr>
  </w:tbl>
  <w:p w:rsidR="00F47787" w:rsidRDefault="00F4778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8E6747">
            <w:rPr>
              <w:rStyle w:val="PageNumber"/>
              <w:i/>
            </w:rPr>
            <w:t>63</w:t>
          </w:r>
          <w:r>
            <w:rPr>
              <w:rStyle w:val="PageNumber"/>
              <w:i/>
            </w:rPr>
            <w:fldChar w:fldCharType="end"/>
          </w:r>
        </w:p>
      </w:tc>
    </w:tr>
  </w:tbl>
  <w:p w:rsidR="00F47787" w:rsidRDefault="00F4778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F47787">
      <w:trPr>
        <w:trHeight w:val="123"/>
      </w:trPr>
      <w:tc>
        <w:tcPr>
          <w:tcW w:w="868" w:type="dxa"/>
        </w:tcPr>
        <w:p w:rsidR="00F47787" w:rsidRDefault="00F47787">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8E6747">
            <w:rPr>
              <w:rStyle w:val="PageNumber"/>
            </w:rPr>
            <w:t>66</w:t>
          </w:r>
          <w:r>
            <w:rPr>
              <w:rStyle w:val="PageNumber"/>
            </w:rPr>
            <w:fldChar w:fldCharType="end"/>
          </w:r>
          <w:r>
            <w:rPr>
              <w:rStyle w:val="PageNumber"/>
            </w:rPr>
            <w:t xml:space="preserve"> </w:t>
          </w:r>
        </w:p>
      </w:tc>
      <w:tc>
        <w:tcPr>
          <w:tcW w:w="8927" w:type="dxa"/>
          <w:vAlign w:val="center"/>
        </w:tcPr>
        <w:p w:rsidR="00F47787" w:rsidRDefault="00F47787">
          <w:pPr>
            <w:pStyle w:val="pagenumbering"/>
            <w:rPr>
              <w:i/>
            </w:rPr>
          </w:pPr>
          <w:r>
            <w:rPr>
              <w:i/>
            </w:rPr>
            <w:fldChar w:fldCharType="begin"/>
          </w:r>
          <w:r>
            <w:rPr>
              <w:i/>
            </w:rPr>
            <w:instrText xml:space="preserve"> TITLE   \* MERGEFORMAT </w:instrText>
          </w:r>
          <w:r>
            <w:rPr>
              <w:i/>
            </w:rPr>
            <w:fldChar w:fldCharType="separate"/>
          </w:r>
          <w:r>
            <w:rPr>
              <w:i/>
            </w:rPr>
            <w:t>Preparing for the School Census Autumn 2018 Return</w:t>
          </w:r>
          <w:r>
            <w:rPr>
              <w:i/>
            </w:rPr>
            <w:fldChar w:fldCharType="end"/>
          </w:r>
        </w:p>
      </w:tc>
    </w:tr>
  </w:tbl>
  <w:p w:rsidR="00F47787" w:rsidRDefault="00F4778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36"/>
      <w:gridCol w:w="598"/>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rsidR="00F47787" w:rsidRDefault="00F4778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8E6747">
            <w:rPr>
              <w:rStyle w:val="PageNumber"/>
              <w:i/>
            </w:rPr>
            <w:t>65</w:t>
          </w:r>
          <w:r>
            <w:rPr>
              <w:rStyle w:val="PageNumber"/>
              <w:i/>
            </w:rPr>
            <w:fldChar w:fldCharType="end"/>
          </w:r>
        </w:p>
      </w:tc>
    </w:tr>
  </w:tbl>
  <w:p w:rsidR="00F47787" w:rsidRDefault="00F477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1"/>
      <w:gridCol w:w="8222"/>
    </w:tblGrid>
    <w:tr w:rsidR="00F47787">
      <w:tc>
        <w:tcPr>
          <w:tcW w:w="2551" w:type="dxa"/>
          <w:vAlign w:val="center"/>
        </w:tcPr>
        <w:p w:rsidR="00F47787" w:rsidRDefault="00F47787">
          <w:pPr>
            <w:pStyle w:val="Header"/>
            <w:tabs>
              <w:tab w:val="clear" w:pos="0"/>
              <w:tab w:val="clear" w:pos="315"/>
              <w:tab w:val="clear" w:pos="471"/>
            </w:tabs>
            <w:jc w:val="left"/>
          </w:pPr>
        </w:p>
      </w:tc>
      <w:tc>
        <w:tcPr>
          <w:tcW w:w="8222" w:type="dxa"/>
          <w:vAlign w:val="bottom"/>
        </w:tcPr>
        <w:p w:rsidR="00F47787" w:rsidRDefault="00F47787">
          <w:pPr>
            <w:pStyle w:val="pagenumbering"/>
            <w:rPr>
              <w:b w:val="0"/>
            </w:rPr>
          </w:pPr>
        </w:p>
      </w:tc>
    </w:tr>
  </w:tbl>
  <w:p w:rsidR="00F47787" w:rsidRDefault="00F477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F47787">
      <w:trPr>
        <w:trHeight w:val="123"/>
      </w:trPr>
      <w:tc>
        <w:tcPr>
          <w:tcW w:w="868" w:type="dxa"/>
        </w:tcPr>
        <w:p w:rsidR="00F47787" w:rsidRDefault="00F47787">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8E6747">
            <w:rPr>
              <w:rStyle w:val="PageNumber"/>
            </w:rPr>
            <w:t>8</w:t>
          </w:r>
          <w:r>
            <w:rPr>
              <w:rStyle w:val="PageNumber"/>
            </w:rPr>
            <w:fldChar w:fldCharType="end"/>
          </w:r>
          <w:r>
            <w:rPr>
              <w:rStyle w:val="PageNumber"/>
            </w:rPr>
            <w:t xml:space="preserve"> </w:t>
          </w:r>
        </w:p>
      </w:tc>
      <w:tc>
        <w:tcPr>
          <w:tcW w:w="8927" w:type="dxa"/>
          <w:vAlign w:val="center"/>
        </w:tcPr>
        <w:p w:rsidR="00F47787" w:rsidRDefault="00F47787">
          <w:pPr>
            <w:pStyle w:val="pagenumbering"/>
            <w:rPr>
              <w:i/>
            </w:rPr>
          </w:pPr>
          <w:r>
            <w:rPr>
              <w:i/>
            </w:rPr>
            <w:fldChar w:fldCharType="begin"/>
          </w:r>
          <w:r>
            <w:rPr>
              <w:i/>
            </w:rPr>
            <w:instrText xml:space="preserve"> TITLE   \* MERGEFORMAT </w:instrText>
          </w:r>
          <w:r>
            <w:rPr>
              <w:i/>
            </w:rPr>
            <w:fldChar w:fldCharType="separate"/>
          </w:r>
          <w:r>
            <w:rPr>
              <w:i/>
            </w:rPr>
            <w:t>Preparing for the School Census Autumn 2018 Return</w:t>
          </w:r>
          <w:r>
            <w:rPr>
              <w:i/>
            </w:rPr>
            <w:fldChar w:fldCharType="end"/>
          </w:r>
        </w:p>
      </w:tc>
    </w:tr>
  </w:tbl>
  <w:p w:rsidR="00F47787" w:rsidRDefault="00F4778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F47787">
      <w:tc>
        <w:tcPr>
          <w:tcW w:w="8970" w:type="dxa"/>
        </w:tcPr>
        <w:p w:rsidR="00F47787" w:rsidRDefault="00830A23">
          <w:pPr>
            <w:pStyle w:val="Header"/>
          </w:pPr>
          <w:r>
            <w:fldChar w:fldCharType="begin"/>
          </w:r>
          <w:r>
            <w:instrText xml:space="preserve"> TITLE   \* MERGEFORMAT </w:instrText>
          </w:r>
          <w:r>
            <w:fldChar w:fldCharType="separate"/>
          </w:r>
          <w:r w:rsidR="00F47787">
            <w:t>Preparing for the School Census Autumn 2018 Return</w:t>
          </w:r>
          <w:r>
            <w:fldChar w:fldCharType="end"/>
          </w:r>
        </w:p>
      </w:tc>
      <w:tc>
        <w:tcPr>
          <w:tcW w:w="600" w:type="dxa"/>
          <w:vAlign w:val="center"/>
        </w:tcPr>
        <w:p w:rsidR="00F47787" w:rsidRDefault="00F47787">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8E6747">
            <w:rPr>
              <w:rStyle w:val="PageNumber"/>
              <w:i/>
            </w:rPr>
            <w:t>7</w:t>
          </w:r>
          <w:r>
            <w:rPr>
              <w:rStyle w:val="PageNumber"/>
              <w:i/>
            </w:rPr>
            <w:fldChar w:fldCharType="end"/>
          </w:r>
        </w:p>
      </w:tc>
    </w:tr>
  </w:tbl>
  <w:p w:rsidR="00F47787" w:rsidRDefault="00F4778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F47787">
      <w:trPr>
        <w:trHeight w:val="123"/>
      </w:trPr>
      <w:tc>
        <w:tcPr>
          <w:tcW w:w="868" w:type="dxa"/>
        </w:tcPr>
        <w:p w:rsidR="00F47787" w:rsidRDefault="00F47787">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91E4D">
            <w:rPr>
              <w:rStyle w:val="PageNumber"/>
            </w:rPr>
            <w:t>16</w:t>
          </w:r>
          <w:r>
            <w:rPr>
              <w:rStyle w:val="PageNumber"/>
            </w:rPr>
            <w:fldChar w:fldCharType="end"/>
          </w:r>
          <w:r>
            <w:rPr>
              <w:rStyle w:val="PageNumber"/>
            </w:rPr>
            <w:t xml:space="preserve"> </w:t>
          </w:r>
        </w:p>
      </w:tc>
      <w:tc>
        <w:tcPr>
          <w:tcW w:w="8927" w:type="dxa"/>
          <w:vAlign w:val="center"/>
        </w:tcPr>
        <w:p w:rsidR="00F47787" w:rsidRDefault="00F47787">
          <w:pPr>
            <w:pStyle w:val="pagenumbering"/>
            <w:rPr>
              <w:i/>
            </w:rPr>
          </w:pPr>
          <w:r>
            <w:rPr>
              <w:i/>
            </w:rPr>
            <w:fldChar w:fldCharType="begin"/>
          </w:r>
          <w:r>
            <w:rPr>
              <w:i/>
            </w:rPr>
            <w:instrText xml:space="preserve"> TITLE   \* MERGEFORMAT </w:instrText>
          </w:r>
          <w:r>
            <w:rPr>
              <w:i/>
            </w:rPr>
            <w:fldChar w:fldCharType="separate"/>
          </w:r>
          <w:r>
            <w:rPr>
              <w:i/>
            </w:rPr>
            <w:t>Preparing for the School Census Autumn 2018 Return</w:t>
          </w:r>
          <w:r>
            <w:rPr>
              <w:i/>
            </w:rPr>
            <w:fldChar w:fldCharType="end"/>
          </w:r>
        </w:p>
      </w:tc>
    </w:tr>
  </w:tbl>
  <w:p w:rsidR="00F47787" w:rsidRDefault="00F47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A23" w:rsidRDefault="00830A23" w:rsidP="00AE6877">
      <w:pPr>
        <w:spacing w:before="0" w:after="0"/>
      </w:pPr>
      <w:r>
        <w:separator/>
      </w:r>
    </w:p>
  </w:footnote>
  <w:footnote w:type="continuationSeparator" w:id="0">
    <w:p w:rsidR="00830A23" w:rsidRDefault="00830A23" w:rsidP="00AE687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jc w:val="right"/>
      </w:trPr>
      <w:tc>
        <w:tcPr>
          <w:tcW w:w="9747" w:type="dxa"/>
          <w:vAlign w:val="center"/>
        </w:tcPr>
        <w:p w:rsidR="00F47787" w:rsidRDefault="00830A23">
          <w:pPr>
            <w:pStyle w:val="headerleft"/>
          </w:pPr>
          <w:r>
            <w:fldChar w:fldCharType="begin"/>
          </w:r>
          <w:r>
            <w:instrText xml:space="preserve"> STYLEREF "Heading 1"\n \* MERGEFORMAT </w:instrText>
          </w:r>
          <w:r>
            <w:fldChar w:fldCharType="separate"/>
          </w:r>
          <w:r w:rsidR="00791E4D">
            <w:t>03|</w:t>
          </w:r>
          <w:r>
            <w:fldChar w:fldCharType="end"/>
          </w:r>
          <w:r w:rsidR="00F47787">
            <w:t xml:space="preserve"> </w:t>
          </w:r>
          <w:r>
            <w:fldChar w:fldCharType="begin"/>
          </w:r>
          <w:r>
            <w:instrText xml:space="preserve"> STYLEREF "Heading 1" \* MERGEFORMAT </w:instrText>
          </w:r>
          <w:r>
            <w:fldChar w:fldCharType="separate"/>
          </w:r>
          <w:r w:rsidR="00791E4D">
            <w:t>Preparing School Level Information</w:t>
          </w:r>
          <w:r>
            <w:fldChar w:fldCharType="end"/>
          </w:r>
        </w:p>
      </w:tc>
    </w:tr>
  </w:tbl>
  <w:p w:rsidR="00F47787" w:rsidRDefault="00F4778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830A23" w:rsidP="00C06A90">
          <w:pPr>
            <w:pStyle w:val="headerleft"/>
            <w:jc w:val="right"/>
          </w:pPr>
          <w:r>
            <w:fldChar w:fldCharType="begin"/>
          </w:r>
          <w:r>
            <w:instrText xml:space="preserve"> STYLEREF "Heading 1"\n \* MERGEFORMAT </w:instrText>
          </w:r>
          <w:r>
            <w:fldChar w:fldCharType="separate"/>
          </w:r>
          <w:r w:rsidR="00791E4D">
            <w:t>03|</w:t>
          </w:r>
          <w:r>
            <w:fldChar w:fldCharType="end"/>
          </w:r>
          <w:r w:rsidR="00F47787">
            <w:t xml:space="preserve"> </w:t>
          </w:r>
          <w:r>
            <w:fldChar w:fldCharType="begin"/>
          </w:r>
          <w:r>
            <w:instrText xml:space="preserve"> STYLEREF "Heading 1" \* MERGEFORMAT </w:instrText>
          </w:r>
          <w:r>
            <w:fldChar w:fldCharType="separate"/>
          </w:r>
          <w:r w:rsidR="00791E4D">
            <w:t>Preparing School Level Information</w:t>
          </w:r>
          <w:r>
            <w:fldChar w:fldCharType="end"/>
          </w:r>
        </w:p>
      </w:tc>
    </w:tr>
  </w:tbl>
  <w:p w:rsidR="00F47787" w:rsidRDefault="00F4778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jc w:val="right"/>
      </w:trPr>
      <w:tc>
        <w:tcPr>
          <w:tcW w:w="9747" w:type="dxa"/>
          <w:vAlign w:val="center"/>
        </w:tcPr>
        <w:p w:rsidR="00F47787" w:rsidRDefault="00830A23">
          <w:pPr>
            <w:pStyle w:val="headerleft"/>
          </w:pPr>
          <w:r>
            <w:fldChar w:fldCharType="begin"/>
          </w:r>
          <w:r>
            <w:instrText xml:space="preserve"> STYLEREF "Heading 1"\n \* MERGEFORMAT </w:instrText>
          </w:r>
          <w:r>
            <w:fldChar w:fldCharType="separate"/>
          </w:r>
          <w:r w:rsidR="008E6747">
            <w:t>04|</w:t>
          </w:r>
          <w:r>
            <w:fldChar w:fldCharType="end"/>
          </w:r>
          <w:r w:rsidR="00F47787">
            <w:t xml:space="preserve"> </w:t>
          </w:r>
          <w:r>
            <w:fldChar w:fldCharType="begin"/>
          </w:r>
          <w:r>
            <w:instrText xml:space="preserve"> STYLEREF "Heading 1" \* MERGEFORMAT </w:instrText>
          </w:r>
          <w:r>
            <w:fldChar w:fldCharType="separate"/>
          </w:r>
          <w:r w:rsidR="008E6747">
            <w:t>Preparing Student Level Information</w:t>
          </w:r>
          <w:r>
            <w:fldChar w:fldCharType="end"/>
          </w:r>
        </w:p>
      </w:tc>
    </w:tr>
  </w:tbl>
  <w:p w:rsidR="00F47787" w:rsidRDefault="00F477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830A23" w:rsidP="00C06A90">
          <w:pPr>
            <w:pStyle w:val="headerleft"/>
            <w:jc w:val="right"/>
          </w:pPr>
          <w:r>
            <w:fldChar w:fldCharType="begin"/>
          </w:r>
          <w:r>
            <w:instrText xml:space="preserve"> STYLEREF "Heading 1"\n \* MERGEFORMAT </w:instrText>
          </w:r>
          <w:r>
            <w:fldChar w:fldCharType="separate"/>
          </w:r>
          <w:r w:rsidR="008E6747">
            <w:t>04|</w:t>
          </w:r>
          <w:r>
            <w:fldChar w:fldCharType="end"/>
          </w:r>
          <w:r w:rsidR="00F47787">
            <w:t xml:space="preserve"> </w:t>
          </w:r>
          <w:r>
            <w:fldChar w:fldCharType="begin"/>
          </w:r>
          <w:r>
            <w:instrText xml:space="preserve"> STYLEREF "Heading 1" \* MERGEFORMAT </w:instrText>
          </w:r>
          <w:r>
            <w:fldChar w:fldCharType="separate"/>
          </w:r>
          <w:r w:rsidR="008E6747">
            <w:t>Preparing Student Level Information</w:t>
          </w:r>
          <w:r>
            <w:fldChar w:fldCharType="end"/>
          </w:r>
        </w:p>
      </w:tc>
    </w:tr>
  </w:tbl>
  <w:p w:rsidR="00F47787" w:rsidRDefault="00F4778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jc w:val="right"/>
      </w:trPr>
      <w:tc>
        <w:tcPr>
          <w:tcW w:w="9747" w:type="dxa"/>
          <w:vAlign w:val="center"/>
        </w:tcPr>
        <w:p w:rsidR="00F47787" w:rsidRDefault="00830A23">
          <w:pPr>
            <w:pStyle w:val="headerleft"/>
          </w:pPr>
          <w:r>
            <w:fldChar w:fldCharType="begin"/>
          </w:r>
          <w:r>
            <w:instrText xml:space="preserve"> STYLEREF "Heading 1"\n \* MERGEFORMAT </w:instrText>
          </w:r>
          <w:r>
            <w:fldChar w:fldCharType="separate"/>
          </w:r>
          <w:r w:rsidR="008E6747">
            <w:t>05|</w:t>
          </w:r>
          <w:r>
            <w:fldChar w:fldCharType="end"/>
          </w:r>
          <w:r w:rsidR="00F47787">
            <w:t xml:space="preserve"> </w:t>
          </w:r>
          <w:r>
            <w:fldChar w:fldCharType="begin"/>
          </w:r>
          <w:r>
            <w:instrText xml:space="preserve"> STYLEREF "Heading 1" \* MERGEFORMAT </w:instrText>
          </w:r>
          <w:r>
            <w:fldChar w:fldCharType="separate"/>
          </w:r>
          <w:r w:rsidR="008E6747">
            <w:t>What Next?</w:t>
          </w:r>
          <w:r>
            <w:fldChar w:fldCharType="end"/>
          </w:r>
        </w:p>
      </w:tc>
    </w:tr>
  </w:tbl>
  <w:p w:rsidR="00F47787" w:rsidRDefault="00F4778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830A23" w:rsidP="00C06A90">
          <w:pPr>
            <w:pStyle w:val="headerleft"/>
            <w:jc w:val="right"/>
          </w:pPr>
          <w:r>
            <w:fldChar w:fldCharType="begin"/>
          </w:r>
          <w:r>
            <w:instrText xml:space="preserve"> STYLEREF "Heading 1"\n \* MERGEFORMAT </w:instrText>
          </w:r>
          <w:r>
            <w:fldChar w:fldCharType="separate"/>
          </w:r>
          <w:r w:rsidR="008E6747">
            <w:t>05|</w:t>
          </w:r>
          <w:r>
            <w:fldChar w:fldCharType="end"/>
          </w:r>
          <w:r w:rsidR="00F47787">
            <w:t xml:space="preserve"> </w:t>
          </w:r>
          <w:r>
            <w:fldChar w:fldCharType="begin"/>
          </w:r>
          <w:r>
            <w:instrText xml:space="preserve"> STYLEREF "Heading 1" \* MERGEFORMAT </w:instrText>
          </w:r>
          <w:r>
            <w:fldChar w:fldCharType="separate"/>
          </w:r>
          <w:r w:rsidR="008E6747">
            <w:t>What Next?</w:t>
          </w:r>
          <w:r>
            <w:fldChar w:fldCharType="end"/>
          </w:r>
        </w:p>
      </w:tc>
    </w:tr>
  </w:tbl>
  <w:p w:rsidR="00F47787" w:rsidRDefault="00F4778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F47787">
          <w:pPr>
            <w:pStyle w:val="Header"/>
            <w:jc w:val="left"/>
          </w:pPr>
          <w:r>
            <w:t>I| Index</w:t>
          </w:r>
        </w:p>
      </w:tc>
    </w:tr>
  </w:tbl>
  <w:p w:rsidR="00F47787" w:rsidRDefault="00F4778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F47787">
          <w:pPr>
            <w:pStyle w:val="Header"/>
          </w:pPr>
          <w:r>
            <w:t>I| Index</w:t>
          </w:r>
        </w:p>
      </w:tc>
    </w:tr>
  </w:tbl>
  <w:p w:rsidR="00F47787" w:rsidRDefault="00F4778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F47787">
          <w:pPr>
            <w:pStyle w:val="Header"/>
          </w:pPr>
          <w:r>
            <w:t>I| Index</w:t>
          </w:r>
        </w:p>
      </w:tc>
    </w:tr>
  </w:tbl>
  <w:p w:rsidR="00F47787" w:rsidRDefault="00F477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87" w:rsidRDefault="00F477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jc w:val="right"/>
      </w:trPr>
      <w:tc>
        <w:tcPr>
          <w:tcW w:w="9747" w:type="dxa"/>
          <w:vAlign w:val="center"/>
        </w:tcPr>
        <w:p w:rsidR="00F47787" w:rsidRDefault="00830A23">
          <w:pPr>
            <w:pStyle w:val="headerleft"/>
          </w:pPr>
          <w:r>
            <w:fldChar w:fldCharType="begin"/>
          </w:r>
          <w:r>
            <w:instrText xml:space="preserve"> STYLEREF "Heading 1"\n \* MERGEFORMAT </w:instrText>
          </w:r>
          <w:r>
            <w:fldChar w:fldCharType="separate"/>
          </w:r>
          <w:r w:rsidR="008E6747">
            <w:t>01|</w:t>
          </w:r>
          <w:r>
            <w:fldChar w:fldCharType="end"/>
          </w:r>
          <w:r w:rsidR="00F47787">
            <w:t xml:space="preserve"> </w:t>
          </w:r>
          <w:r>
            <w:fldChar w:fldCharType="begin"/>
          </w:r>
          <w:r>
            <w:instrText xml:space="preserve"> STYLEREF "Heading 1" \* MERGEFORMAT </w:instrText>
          </w:r>
          <w:r>
            <w:fldChar w:fldCharType="separate"/>
          </w:r>
          <w:r w:rsidR="008E6747">
            <w:t>Getting Started</w:t>
          </w:r>
          <w:r>
            <w:fldChar w:fldCharType="end"/>
          </w:r>
        </w:p>
      </w:tc>
    </w:tr>
  </w:tbl>
  <w:p w:rsidR="00F47787" w:rsidRDefault="00F477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830A23" w:rsidP="00C06A90">
          <w:pPr>
            <w:pStyle w:val="headerleft"/>
            <w:jc w:val="right"/>
          </w:pPr>
          <w:r>
            <w:fldChar w:fldCharType="begin"/>
          </w:r>
          <w:r>
            <w:instrText xml:space="preserve"> STYLEREF "Heading 1"\n \* MERGEFORMAT </w:instrText>
          </w:r>
          <w:r>
            <w:fldChar w:fldCharType="separate"/>
          </w:r>
          <w:r w:rsidR="008E6747">
            <w:t>01|</w:t>
          </w:r>
          <w:r>
            <w:fldChar w:fldCharType="end"/>
          </w:r>
          <w:r w:rsidR="00F47787">
            <w:t xml:space="preserve"> </w:t>
          </w:r>
          <w:r>
            <w:fldChar w:fldCharType="begin"/>
          </w:r>
          <w:r>
            <w:instrText xml:space="preserve"> STYLEREF "Heading 1" \* MERGEFORMAT </w:instrText>
          </w:r>
          <w:r>
            <w:fldChar w:fldCharType="separate"/>
          </w:r>
          <w:r w:rsidR="008E6747">
            <w:t>Getting Started</w:t>
          </w:r>
          <w:r>
            <w:fldChar w:fldCharType="end"/>
          </w:r>
        </w:p>
      </w:tc>
    </w:tr>
  </w:tbl>
  <w:p w:rsidR="00F47787" w:rsidRDefault="00F477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jc w:val="right"/>
      </w:trPr>
      <w:tc>
        <w:tcPr>
          <w:tcW w:w="9747" w:type="dxa"/>
          <w:vAlign w:val="center"/>
        </w:tcPr>
        <w:p w:rsidR="00F47787" w:rsidRDefault="00830A23">
          <w:pPr>
            <w:pStyle w:val="headerleft"/>
          </w:pPr>
          <w:r>
            <w:fldChar w:fldCharType="begin"/>
          </w:r>
          <w:r>
            <w:instrText xml:space="preserve"> STYLEREF "Heading 1"\n \* MERGEFORMAT </w:instrText>
          </w:r>
          <w:r>
            <w:fldChar w:fldCharType="separate"/>
          </w:r>
          <w:r w:rsidR="00791E4D">
            <w:t>02|</w:t>
          </w:r>
          <w:r>
            <w:fldChar w:fldCharType="end"/>
          </w:r>
          <w:r w:rsidR="00F47787">
            <w:t xml:space="preserve"> </w:t>
          </w:r>
          <w:r>
            <w:fldChar w:fldCharType="begin"/>
          </w:r>
          <w:r>
            <w:instrText xml:space="preserve"> STYLEREF "Heading 1" \* MERGEFORMAT </w:instrText>
          </w:r>
          <w:r>
            <w:fldChar w:fldCharType="separate"/>
          </w:r>
          <w:r w:rsidR="00791E4D">
            <w:t>Carrying out a Dry Run</w:t>
          </w:r>
          <w:r>
            <w:fldChar w:fldCharType="end"/>
          </w:r>
        </w:p>
      </w:tc>
    </w:tr>
  </w:tbl>
  <w:p w:rsidR="00F47787" w:rsidRDefault="00F4778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F47787">
      <w:trPr>
        <w:trHeight w:val="705"/>
      </w:trPr>
      <w:tc>
        <w:tcPr>
          <w:tcW w:w="9747" w:type="dxa"/>
          <w:vAlign w:val="center"/>
        </w:tcPr>
        <w:p w:rsidR="00F47787" w:rsidRDefault="00830A23" w:rsidP="00C06A90">
          <w:pPr>
            <w:pStyle w:val="headerleft"/>
            <w:jc w:val="right"/>
          </w:pPr>
          <w:r>
            <w:fldChar w:fldCharType="begin"/>
          </w:r>
          <w:r>
            <w:instrText xml:space="preserve"> STYLEREF "Heading 1"\n \* MERGEFORMAT </w:instrText>
          </w:r>
          <w:r>
            <w:fldChar w:fldCharType="separate"/>
          </w:r>
          <w:r w:rsidR="00791E4D">
            <w:t>02|</w:t>
          </w:r>
          <w:r>
            <w:fldChar w:fldCharType="end"/>
          </w:r>
          <w:r w:rsidR="00F47787">
            <w:t xml:space="preserve"> </w:t>
          </w:r>
          <w:r>
            <w:fldChar w:fldCharType="begin"/>
          </w:r>
          <w:r>
            <w:instrText xml:space="preserve"> STYLEREF "Heading 1" \* MERGEFORMAT </w:instrText>
          </w:r>
          <w:r>
            <w:fldChar w:fldCharType="separate"/>
          </w:r>
          <w:r w:rsidR="00791E4D">
            <w:t>Carrying out a Dry Run</w:t>
          </w:r>
          <w:r>
            <w:fldChar w:fldCharType="end"/>
          </w:r>
        </w:p>
      </w:tc>
    </w:tr>
  </w:tbl>
  <w:p w:rsidR="00F47787" w:rsidRDefault="00F477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98pt;height:177.75pt" o:bullet="t">
        <v:imagedata r:id="rId1" o:title="moreinfobook"/>
      </v:shape>
    </w:pict>
  </w:numPicBullet>
  <w:numPicBullet w:numPicBulletId="1">
    <w:pict>
      <v:shape id="_x0000_i1080" type="#_x0000_t75" style="width:74.25pt;height:74.25pt" o:bullet="t">
        <v:imagedata r:id="rId2" o:title="tip_icon"/>
      </v:shape>
    </w:pict>
  </w:numPicBullet>
  <w:numPicBullet w:numPicBulletId="2">
    <w:pict>
      <v:shape id="_x0000_i1081" type="#_x0000_t75" style="width:74.25pt;height:81pt" o:bullet="t">
        <v:imagedata r:id="rId3" o:title="note_icon"/>
      </v:shape>
    </w:pict>
  </w:numPicBullet>
  <w:numPicBullet w:numPicBulletId="3">
    <w:pict>
      <v:shape id="_x0000_i1082" type="#_x0000_t75" style="width:74.25pt;height:74.25pt" o:bullet="t">
        <v:imagedata r:id="rId4" o:title="warning_icon"/>
      </v:shape>
    </w:pict>
  </w:numPicBullet>
  <w:numPicBullet w:numPicBulletId="4">
    <w:pict>
      <v:shape id="_x0000_i1083" type="#_x0000_t75" style="width:15pt;height:15pt" o:bullet="t">
        <v:imagedata r:id="rId5" o:title="bullet2"/>
      </v:shape>
    </w:pict>
  </w:numPicBullet>
  <w:abstractNum w:abstractNumId="0" w15:restartNumberingAfterBreak="0">
    <w:nsid w:val="FFFFFF82"/>
    <w:multiLevelType w:val="singleLevel"/>
    <w:tmpl w:val="0EA4141C"/>
    <w:styleLink w:val="NoteIcons"/>
    <w:lvl w:ilvl="0">
      <w:start w:val="1"/>
      <w:numFmt w:val="bullet"/>
      <w:lvlText w:val=""/>
      <w:lvlPicBulletId w:val="2"/>
      <w:lvlJc w:val="left"/>
      <w:pPr>
        <w:tabs>
          <w:tab w:val="num" w:pos="1327"/>
        </w:tabs>
        <w:ind w:left="1327" w:hanging="442"/>
      </w:pPr>
      <w:rPr>
        <w:rFonts w:ascii="Symbol" w:hAnsi="Symbol"/>
        <w:color w:val="auto"/>
        <w:position w:val="-12"/>
        <w:sz w:val="44"/>
      </w:rPr>
    </w:lvl>
  </w:abstractNum>
  <w:abstractNum w:abstractNumId="1" w15:restartNumberingAfterBreak="0">
    <w:nsid w:val="059E2DE6"/>
    <w:multiLevelType w:val="multilevel"/>
    <w:tmpl w:val="71985EC8"/>
    <w:styleLink w:val="MoreInfoIcons"/>
    <w:lvl w:ilvl="0">
      <w:start w:val="1"/>
      <w:numFmt w:val="bullet"/>
      <w:lvlText w:val=""/>
      <w:lvlPicBulletId w:val="0"/>
      <w:lvlJc w:val="left"/>
      <w:pPr>
        <w:tabs>
          <w:tab w:val="num" w:pos="964"/>
        </w:tabs>
        <w:ind w:left="1418" w:hanging="1418"/>
      </w:pPr>
      <w:rPr>
        <w:rFonts w:ascii="Symbol" w:hAnsi="Symbol"/>
        <w:color w:val="auto"/>
        <w:position w:val="-6"/>
        <w:sz w:val="44"/>
      </w:rPr>
    </w:lvl>
    <w:lvl w:ilvl="1">
      <w:start w:val="1"/>
      <w:numFmt w:val="none"/>
      <w:lvlText w:val="%2"/>
      <w:lvlJc w:val="left"/>
      <w:pPr>
        <w:tabs>
          <w:tab w:val="num" w:pos="1440"/>
        </w:tabs>
        <w:ind w:left="1440" w:hanging="360"/>
      </w:pPr>
      <w:rPr>
        <w:rFonts w:ascii="Courier New" w:hAnsi="Courier New" w:cs="Courier New" w:hint="default"/>
      </w:rPr>
    </w:lvl>
    <w:lvl w:ilvl="2">
      <w:start w:val="1"/>
      <w:numFmt w:val="none"/>
      <w:lvlText w:val="%3"/>
      <w:lvlJc w:val="left"/>
      <w:pPr>
        <w:tabs>
          <w:tab w:val="num" w:pos="2160"/>
        </w:tabs>
        <w:ind w:left="2160" w:hanging="360"/>
      </w:pPr>
      <w:rPr>
        <w:rFonts w:ascii="Times New Roman" w:hAnsi="Times New Roman" w:hint="default"/>
      </w:rPr>
    </w:lvl>
    <w:lvl w:ilvl="3">
      <w:start w:val="1"/>
      <w:numFmt w:val="none"/>
      <w:lvlText w:val="%4"/>
      <w:lvlJc w:val="left"/>
      <w:pPr>
        <w:tabs>
          <w:tab w:val="num" w:pos="2880"/>
        </w:tabs>
        <w:ind w:left="2880" w:hanging="360"/>
      </w:pPr>
      <w:rPr>
        <w:rFonts w:ascii="Times New Roman" w:hAnsi="Times New Roman" w:hint="default"/>
      </w:rPr>
    </w:lvl>
    <w:lvl w:ilvl="4">
      <w:start w:val="1"/>
      <w:numFmt w:val="none"/>
      <w:lvlText w:val="%5"/>
      <w:lvlJc w:val="left"/>
      <w:pPr>
        <w:tabs>
          <w:tab w:val="num" w:pos="3600"/>
        </w:tabs>
        <w:ind w:left="3600" w:hanging="360"/>
      </w:pPr>
      <w:rPr>
        <w:rFonts w:ascii="Courier New" w:hAnsi="Courier New" w:cs="Courier New" w:hint="default"/>
      </w:rPr>
    </w:lvl>
    <w:lvl w:ilvl="5">
      <w:start w:val="1"/>
      <w:numFmt w:val="none"/>
      <w:lvlText w:val="%6"/>
      <w:lvlJc w:val="left"/>
      <w:pPr>
        <w:tabs>
          <w:tab w:val="num" w:pos="4320"/>
        </w:tabs>
        <w:ind w:left="4320" w:hanging="360"/>
      </w:pPr>
      <w:rPr>
        <w:rFonts w:ascii="Times New Roman" w:hAnsi="Times New Roman" w:hint="default"/>
      </w:rPr>
    </w:lvl>
    <w:lvl w:ilvl="6">
      <w:start w:val="1"/>
      <w:numFmt w:val="none"/>
      <w:lvlText w:val="%7"/>
      <w:lvlJc w:val="left"/>
      <w:pPr>
        <w:tabs>
          <w:tab w:val="num" w:pos="5040"/>
        </w:tabs>
        <w:ind w:left="5040" w:hanging="360"/>
      </w:pPr>
      <w:rPr>
        <w:rFonts w:ascii="Times New Roman" w:hAnsi="Times New Roman" w:hint="default"/>
      </w:rPr>
    </w:lvl>
    <w:lvl w:ilvl="7">
      <w:start w:val="1"/>
      <w:numFmt w:val="none"/>
      <w:lvlText w:val="%8"/>
      <w:lvlJc w:val="left"/>
      <w:pPr>
        <w:tabs>
          <w:tab w:val="num" w:pos="5760"/>
        </w:tabs>
        <w:ind w:left="5760" w:hanging="360"/>
      </w:pPr>
      <w:rPr>
        <w:rFonts w:ascii="Courier New" w:hAnsi="Courier New" w:cs="Courier New" w:hint="default"/>
      </w:rPr>
    </w:lvl>
    <w:lvl w:ilvl="8">
      <w:start w:val="1"/>
      <w:numFmt w:val="none"/>
      <w:lvlText w:val="%9"/>
      <w:lvlJc w:val="left"/>
      <w:pPr>
        <w:tabs>
          <w:tab w:val="num" w:pos="6480"/>
        </w:tabs>
        <w:ind w:left="6480" w:hanging="360"/>
      </w:pPr>
      <w:rPr>
        <w:rFonts w:ascii="Times New Roman" w:hAnsi="Times New Roman" w:hint="default"/>
      </w:rPr>
    </w:lvl>
  </w:abstractNum>
  <w:abstractNum w:abstractNumId="2" w15:restartNumberingAfterBreak="0">
    <w:nsid w:val="05D609E1"/>
    <w:multiLevelType w:val="multilevel"/>
    <w:tmpl w:val="718EB9B2"/>
    <w:numStyleLink w:val="TipIcons"/>
  </w:abstractNum>
  <w:abstractNum w:abstractNumId="3"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40593E"/>
    <w:multiLevelType w:val="multilevel"/>
    <w:tmpl w:val="718EB9B2"/>
    <w:styleLink w:val="TipIcons"/>
    <w:lvl w:ilvl="0">
      <w:start w:val="1"/>
      <w:numFmt w:val="bullet"/>
      <w:pStyle w:val="zIndTip2"/>
      <w:lvlText w:val=""/>
      <w:lvlPicBulletId w:val="1"/>
      <w:lvlJc w:val="left"/>
      <w:pPr>
        <w:tabs>
          <w:tab w:val="num" w:pos="964"/>
        </w:tabs>
        <w:ind w:left="1418" w:hanging="721"/>
      </w:pPr>
      <w:rPr>
        <w:rFonts w:ascii="Symbol" w:hAnsi="Symbol"/>
        <w:color w:val="auto"/>
        <w:position w:val="-4"/>
        <w:sz w:val="40"/>
      </w:rPr>
    </w:lvl>
    <w:lvl w:ilvl="1">
      <w:start w:val="1"/>
      <w:numFmt w:val="none"/>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position w:val="-8"/>
        <w:sz w:val="44"/>
      </w:rPr>
    </w:lvl>
  </w:abstractNum>
  <w:abstractNum w:abstractNumId="5" w15:restartNumberingAfterBreak="0">
    <w:nsid w:val="0FCA6C7A"/>
    <w:multiLevelType w:val="multilevel"/>
    <w:tmpl w:val="59BE67FE"/>
    <w:lvl w:ilvl="0">
      <w:start w:val="9"/>
      <w:numFmt w:val="upperLetter"/>
      <w:pStyle w:val="Index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38043F5"/>
    <w:multiLevelType w:val="hybridMultilevel"/>
    <w:tmpl w:val="852C6974"/>
    <w:lvl w:ilvl="0" w:tplc="6E1EFD62">
      <w:start w:val="1"/>
      <w:numFmt w:val="bullet"/>
      <w:pStyle w:val="Table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C29C2"/>
    <w:multiLevelType w:val="multilevel"/>
    <w:tmpl w:val="49DA9536"/>
    <w:styleLink w:val="IconContinue"/>
    <w:lvl w:ilvl="0">
      <w:start w:val="1"/>
      <w:numFmt w:val="none"/>
      <w:lvlText w:val="%1"/>
      <w:lvlJc w:val="left"/>
      <w:pPr>
        <w:tabs>
          <w:tab w:val="num" w:pos="964"/>
        </w:tabs>
        <w:ind w:left="1418" w:hanging="454"/>
      </w:pPr>
      <w:rPr>
        <w:rFonts w:ascii="Times New Roman" w:hAnsi="Times New Roman" w:hint="default"/>
        <w:color w:val="auto"/>
        <w:w w:val="90"/>
        <w:position w:val="-8"/>
        <w:sz w:val="48"/>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875F5"/>
    <w:multiLevelType w:val="hybridMultilevel"/>
    <w:tmpl w:val="0F384CF2"/>
    <w:lvl w:ilvl="0" w:tplc="117E6952">
      <w:start w:val="1"/>
      <w:numFmt w:val="bullet"/>
      <w:pStyle w:val="ListCheckBoxes"/>
      <w:lvlText w:val=""/>
      <w:lvlJc w:val="left"/>
      <w:pPr>
        <w:tabs>
          <w:tab w:val="num" w:pos="964"/>
        </w:tabs>
        <w:ind w:left="1418" w:hanging="454"/>
      </w:pPr>
      <w:rPr>
        <w:rFonts w:ascii="Wingdings" w:hAnsi="Wingdings" w:cs="Helvetica" w:hint="default"/>
        <w:b w:val="0"/>
        <w:i w:val="0"/>
        <w:color w:val="auto"/>
        <w:spacing w:val="-26"/>
        <w:kern w:val="0"/>
        <w:position w:val="-4"/>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C4F49"/>
    <w:multiLevelType w:val="hybridMultilevel"/>
    <w:tmpl w:val="980EF3E4"/>
    <w:lvl w:ilvl="0" w:tplc="03844ABC">
      <w:start w:val="1"/>
      <w:numFmt w:val="lowerLetter"/>
      <w:pStyle w:val="ListNumber3a"/>
      <w:lvlText w:val="%1."/>
      <w:lvlJc w:val="left"/>
      <w:pPr>
        <w:tabs>
          <w:tab w:val="num" w:pos="2313"/>
        </w:tabs>
        <w:ind w:left="2313" w:hanging="442"/>
      </w:pPr>
      <w:rPr>
        <w:rFonts w:ascii="Verdana" w:hAnsi="Verdana" w:hint="default"/>
        <w:b w:val="0"/>
        <w:i w:val="0"/>
        <w:color w:val="006699"/>
        <w:sz w:val="20"/>
      </w:rPr>
    </w:lvl>
    <w:lvl w:ilvl="1" w:tplc="5E7E92CA" w:tentative="1">
      <w:start w:val="1"/>
      <w:numFmt w:val="lowerLetter"/>
      <w:lvlText w:val="%2."/>
      <w:lvlJc w:val="left"/>
      <w:pPr>
        <w:tabs>
          <w:tab w:val="num" w:pos="1440"/>
        </w:tabs>
        <w:ind w:left="1440" w:hanging="360"/>
      </w:pPr>
    </w:lvl>
    <w:lvl w:ilvl="2" w:tplc="F1D284DA" w:tentative="1">
      <w:start w:val="1"/>
      <w:numFmt w:val="lowerRoman"/>
      <w:lvlText w:val="%3."/>
      <w:lvlJc w:val="right"/>
      <w:pPr>
        <w:tabs>
          <w:tab w:val="num" w:pos="2160"/>
        </w:tabs>
        <w:ind w:left="2160" w:hanging="180"/>
      </w:pPr>
    </w:lvl>
    <w:lvl w:ilvl="3" w:tplc="3B92DE9A" w:tentative="1">
      <w:start w:val="1"/>
      <w:numFmt w:val="decimal"/>
      <w:lvlText w:val="%4."/>
      <w:lvlJc w:val="left"/>
      <w:pPr>
        <w:tabs>
          <w:tab w:val="num" w:pos="2880"/>
        </w:tabs>
        <w:ind w:left="2880" w:hanging="360"/>
      </w:pPr>
    </w:lvl>
    <w:lvl w:ilvl="4" w:tplc="45D427FA" w:tentative="1">
      <w:start w:val="1"/>
      <w:numFmt w:val="lowerLetter"/>
      <w:lvlText w:val="%5."/>
      <w:lvlJc w:val="left"/>
      <w:pPr>
        <w:tabs>
          <w:tab w:val="num" w:pos="3600"/>
        </w:tabs>
        <w:ind w:left="3600" w:hanging="360"/>
      </w:pPr>
    </w:lvl>
    <w:lvl w:ilvl="5" w:tplc="15E453FA" w:tentative="1">
      <w:start w:val="1"/>
      <w:numFmt w:val="lowerRoman"/>
      <w:lvlText w:val="%6."/>
      <w:lvlJc w:val="right"/>
      <w:pPr>
        <w:tabs>
          <w:tab w:val="num" w:pos="4320"/>
        </w:tabs>
        <w:ind w:left="4320" w:hanging="180"/>
      </w:pPr>
    </w:lvl>
    <w:lvl w:ilvl="6" w:tplc="FDE61E1C" w:tentative="1">
      <w:start w:val="1"/>
      <w:numFmt w:val="decimal"/>
      <w:lvlText w:val="%7."/>
      <w:lvlJc w:val="left"/>
      <w:pPr>
        <w:tabs>
          <w:tab w:val="num" w:pos="5040"/>
        </w:tabs>
        <w:ind w:left="5040" w:hanging="360"/>
      </w:pPr>
    </w:lvl>
    <w:lvl w:ilvl="7" w:tplc="94B0A4A0" w:tentative="1">
      <w:start w:val="1"/>
      <w:numFmt w:val="lowerLetter"/>
      <w:lvlText w:val="%8."/>
      <w:lvlJc w:val="left"/>
      <w:pPr>
        <w:tabs>
          <w:tab w:val="num" w:pos="5760"/>
        </w:tabs>
        <w:ind w:left="5760" w:hanging="360"/>
      </w:pPr>
    </w:lvl>
    <w:lvl w:ilvl="8" w:tplc="27206156" w:tentative="1">
      <w:start w:val="1"/>
      <w:numFmt w:val="lowerRoman"/>
      <w:lvlText w:val="%9."/>
      <w:lvlJc w:val="right"/>
      <w:pPr>
        <w:tabs>
          <w:tab w:val="num" w:pos="6480"/>
        </w:tabs>
        <w:ind w:left="6480" w:hanging="180"/>
      </w:pPr>
    </w:lvl>
  </w:abstractNum>
  <w:abstractNum w:abstractNumId="10" w15:restartNumberingAfterBreak="0">
    <w:nsid w:val="23036935"/>
    <w:multiLevelType w:val="multilevel"/>
    <w:tmpl w:val="718EB9B2"/>
    <w:numStyleLink w:val="TipIcons"/>
  </w:abstractNum>
  <w:abstractNum w:abstractNumId="11" w15:restartNumberingAfterBreak="0">
    <w:nsid w:val="27FC32B5"/>
    <w:multiLevelType w:val="hybridMultilevel"/>
    <w:tmpl w:val="22EE5328"/>
    <w:lvl w:ilvl="0" w:tplc="0FFA69A4">
      <w:start w:val="1"/>
      <w:numFmt w:val="bullet"/>
      <w:pStyle w:val="ListBullet3"/>
      <w:lvlText w:val=""/>
      <w:lvlPicBulletId w:val="4"/>
      <w:lvlJc w:val="left"/>
      <w:pPr>
        <w:tabs>
          <w:tab w:val="num" w:pos="1861"/>
        </w:tabs>
        <w:ind w:left="2315" w:hanging="454"/>
      </w:pPr>
      <w:rPr>
        <w:rFonts w:ascii="Symbol" w:hAnsi="Symbol" w:hint="default"/>
        <w:b w:val="0"/>
        <w:i w:val="0"/>
        <w:color w:val="auto"/>
        <w:sz w:val="18"/>
      </w:rPr>
    </w:lvl>
    <w:lvl w:ilvl="1" w:tplc="04090003" w:tentative="1">
      <w:start w:val="1"/>
      <w:numFmt w:val="bullet"/>
      <w:lvlText w:val="o"/>
      <w:lvlJc w:val="left"/>
      <w:pPr>
        <w:tabs>
          <w:tab w:val="num" w:pos="2941"/>
        </w:tabs>
        <w:ind w:left="2941" w:hanging="360"/>
      </w:pPr>
      <w:rPr>
        <w:rFonts w:ascii="Courier New" w:hAnsi="Courier New" w:cs="Courier New" w:hint="default"/>
      </w:rPr>
    </w:lvl>
    <w:lvl w:ilvl="2" w:tplc="04090005" w:tentative="1">
      <w:start w:val="1"/>
      <w:numFmt w:val="bullet"/>
      <w:lvlText w:val=""/>
      <w:lvlJc w:val="left"/>
      <w:pPr>
        <w:tabs>
          <w:tab w:val="num" w:pos="3661"/>
        </w:tabs>
        <w:ind w:left="3661" w:hanging="360"/>
      </w:pPr>
      <w:rPr>
        <w:rFonts w:ascii="Wingdings" w:hAnsi="Wingdings" w:hint="default"/>
      </w:rPr>
    </w:lvl>
    <w:lvl w:ilvl="3" w:tplc="04090001" w:tentative="1">
      <w:start w:val="1"/>
      <w:numFmt w:val="bullet"/>
      <w:lvlText w:val=""/>
      <w:lvlJc w:val="left"/>
      <w:pPr>
        <w:tabs>
          <w:tab w:val="num" w:pos="4381"/>
        </w:tabs>
        <w:ind w:left="4381" w:hanging="360"/>
      </w:pPr>
      <w:rPr>
        <w:rFonts w:ascii="Symbol" w:hAnsi="Symbol" w:hint="default"/>
      </w:rPr>
    </w:lvl>
    <w:lvl w:ilvl="4" w:tplc="04090003" w:tentative="1">
      <w:start w:val="1"/>
      <w:numFmt w:val="bullet"/>
      <w:lvlText w:val="o"/>
      <w:lvlJc w:val="left"/>
      <w:pPr>
        <w:tabs>
          <w:tab w:val="num" w:pos="5101"/>
        </w:tabs>
        <w:ind w:left="5101" w:hanging="360"/>
      </w:pPr>
      <w:rPr>
        <w:rFonts w:ascii="Courier New" w:hAnsi="Courier New" w:cs="Courier New" w:hint="default"/>
      </w:rPr>
    </w:lvl>
    <w:lvl w:ilvl="5" w:tplc="04090005" w:tentative="1">
      <w:start w:val="1"/>
      <w:numFmt w:val="bullet"/>
      <w:lvlText w:val=""/>
      <w:lvlJc w:val="left"/>
      <w:pPr>
        <w:tabs>
          <w:tab w:val="num" w:pos="5821"/>
        </w:tabs>
        <w:ind w:left="5821" w:hanging="360"/>
      </w:pPr>
      <w:rPr>
        <w:rFonts w:ascii="Wingdings" w:hAnsi="Wingdings" w:hint="default"/>
      </w:rPr>
    </w:lvl>
    <w:lvl w:ilvl="6" w:tplc="04090001" w:tentative="1">
      <w:start w:val="1"/>
      <w:numFmt w:val="bullet"/>
      <w:lvlText w:val=""/>
      <w:lvlJc w:val="left"/>
      <w:pPr>
        <w:tabs>
          <w:tab w:val="num" w:pos="6541"/>
        </w:tabs>
        <w:ind w:left="6541" w:hanging="360"/>
      </w:pPr>
      <w:rPr>
        <w:rFonts w:ascii="Symbol" w:hAnsi="Symbol" w:hint="default"/>
      </w:rPr>
    </w:lvl>
    <w:lvl w:ilvl="7" w:tplc="04090003" w:tentative="1">
      <w:start w:val="1"/>
      <w:numFmt w:val="bullet"/>
      <w:lvlText w:val="o"/>
      <w:lvlJc w:val="left"/>
      <w:pPr>
        <w:tabs>
          <w:tab w:val="num" w:pos="7261"/>
        </w:tabs>
        <w:ind w:left="7261" w:hanging="360"/>
      </w:pPr>
      <w:rPr>
        <w:rFonts w:ascii="Courier New" w:hAnsi="Courier New" w:cs="Courier New" w:hint="default"/>
      </w:rPr>
    </w:lvl>
    <w:lvl w:ilvl="8" w:tplc="04090005" w:tentative="1">
      <w:start w:val="1"/>
      <w:numFmt w:val="bullet"/>
      <w:lvlText w:val=""/>
      <w:lvlJc w:val="left"/>
      <w:pPr>
        <w:tabs>
          <w:tab w:val="num" w:pos="7981"/>
        </w:tabs>
        <w:ind w:left="7981" w:hanging="360"/>
      </w:pPr>
      <w:rPr>
        <w:rFonts w:ascii="Wingdings" w:hAnsi="Wingdings" w:hint="default"/>
      </w:rPr>
    </w:lvl>
  </w:abstractNum>
  <w:abstractNum w:abstractNumId="12" w15:restartNumberingAfterBreak="0">
    <w:nsid w:val="2BB9026E"/>
    <w:multiLevelType w:val="hybridMultilevel"/>
    <w:tmpl w:val="124A1E6E"/>
    <w:lvl w:ilvl="0" w:tplc="D1A0608A">
      <w:start w:val="1"/>
      <w:numFmt w:val="bullet"/>
      <w:pStyle w:val="zIndNote"/>
      <w:lvlText w:val=""/>
      <w:lvlPicBulletId w:val="2"/>
      <w:lvlJc w:val="left"/>
      <w:pPr>
        <w:tabs>
          <w:tab w:val="num" w:pos="2139"/>
        </w:tabs>
        <w:ind w:left="2139"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3" w15:restartNumberingAfterBreak="0">
    <w:nsid w:val="2D096D20"/>
    <w:multiLevelType w:val="hybridMultilevel"/>
    <w:tmpl w:val="2012C1B2"/>
    <w:lvl w:ilvl="0" w:tplc="830E221E">
      <w:start w:val="1"/>
      <w:numFmt w:val="bullet"/>
      <w:pStyle w:val="ListBullet2"/>
      <w:lvlText w:val=""/>
      <w:lvlPicBulletId w:val="4"/>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4" w15:restartNumberingAfterBreak="0">
    <w:nsid w:val="39DE32FF"/>
    <w:multiLevelType w:val="hybridMultilevel"/>
    <w:tmpl w:val="EB1AF4E8"/>
    <w:lvl w:ilvl="0" w:tplc="90FA6C50">
      <w:start w:val="1"/>
      <w:numFmt w:val="bullet"/>
      <w:pStyle w:val="zNote"/>
      <w:lvlText w:val=""/>
      <w:lvlPicBulletId w:val="2"/>
      <w:lvlJc w:val="left"/>
      <w:pPr>
        <w:tabs>
          <w:tab w:val="num" w:pos="2138"/>
        </w:tabs>
        <w:ind w:left="2138"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7"/>
        </w:tabs>
        <w:ind w:left="2857" w:hanging="360"/>
      </w:pPr>
      <w:rPr>
        <w:rFonts w:ascii="Courier New" w:hAnsi="Courier New" w:cs="Courier New" w:hint="default"/>
      </w:rPr>
    </w:lvl>
    <w:lvl w:ilvl="2" w:tplc="04090005" w:tentative="1">
      <w:start w:val="1"/>
      <w:numFmt w:val="bullet"/>
      <w:lvlText w:val=""/>
      <w:lvlJc w:val="left"/>
      <w:pPr>
        <w:tabs>
          <w:tab w:val="num" w:pos="3577"/>
        </w:tabs>
        <w:ind w:left="3577" w:hanging="360"/>
      </w:pPr>
      <w:rPr>
        <w:rFonts w:ascii="Wingdings" w:hAnsi="Wingdings" w:hint="default"/>
      </w:rPr>
    </w:lvl>
    <w:lvl w:ilvl="3" w:tplc="04090001" w:tentative="1">
      <w:start w:val="1"/>
      <w:numFmt w:val="bullet"/>
      <w:lvlText w:val=""/>
      <w:lvlJc w:val="left"/>
      <w:pPr>
        <w:tabs>
          <w:tab w:val="num" w:pos="4297"/>
        </w:tabs>
        <w:ind w:left="4297" w:hanging="360"/>
      </w:pPr>
      <w:rPr>
        <w:rFonts w:ascii="Symbol" w:hAnsi="Symbol" w:hint="default"/>
      </w:rPr>
    </w:lvl>
    <w:lvl w:ilvl="4" w:tplc="04090003" w:tentative="1">
      <w:start w:val="1"/>
      <w:numFmt w:val="bullet"/>
      <w:lvlText w:val="o"/>
      <w:lvlJc w:val="left"/>
      <w:pPr>
        <w:tabs>
          <w:tab w:val="num" w:pos="5017"/>
        </w:tabs>
        <w:ind w:left="5017" w:hanging="360"/>
      </w:pPr>
      <w:rPr>
        <w:rFonts w:ascii="Courier New" w:hAnsi="Courier New" w:cs="Courier New" w:hint="default"/>
      </w:rPr>
    </w:lvl>
    <w:lvl w:ilvl="5" w:tplc="04090005" w:tentative="1">
      <w:start w:val="1"/>
      <w:numFmt w:val="bullet"/>
      <w:lvlText w:val=""/>
      <w:lvlJc w:val="left"/>
      <w:pPr>
        <w:tabs>
          <w:tab w:val="num" w:pos="5737"/>
        </w:tabs>
        <w:ind w:left="5737" w:hanging="360"/>
      </w:pPr>
      <w:rPr>
        <w:rFonts w:ascii="Wingdings" w:hAnsi="Wingdings" w:hint="default"/>
      </w:rPr>
    </w:lvl>
    <w:lvl w:ilvl="6" w:tplc="04090001" w:tentative="1">
      <w:start w:val="1"/>
      <w:numFmt w:val="bullet"/>
      <w:lvlText w:val=""/>
      <w:lvlJc w:val="left"/>
      <w:pPr>
        <w:tabs>
          <w:tab w:val="num" w:pos="6457"/>
        </w:tabs>
        <w:ind w:left="6457" w:hanging="360"/>
      </w:pPr>
      <w:rPr>
        <w:rFonts w:ascii="Symbol" w:hAnsi="Symbol" w:hint="default"/>
      </w:rPr>
    </w:lvl>
    <w:lvl w:ilvl="7" w:tplc="04090003" w:tentative="1">
      <w:start w:val="1"/>
      <w:numFmt w:val="bullet"/>
      <w:lvlText w:val="o"/>
      <w:lvlJc w:val="left"/>
      <w:pPr>
        <w:tabs>
          <w:tab w:val="num" w:pos="7177"/>
        </w:tabs>
        <w:ind w:left="7177" w:hanging="360"/>
      </w:pPr>
      <w:rPr>
        <w:rFonts w:ascii="Courier New" w:hAnsi="Courier New" w:cs="Courier New" w:hint="default"/>
      </w:rPr>
    </w:lvl>
    <w:lvl w:ilvl="8" w:tplc="04090005" w:tentative="1">
      <w:start w:val="1"/>
      <w:numFmt w:val="bullet"/>
      <w:lvlText w:val=""/>
      <w:lvlJc w:val="left"/>
      <w:pPr>
        <w:tabs>
          <w:tab w:val="num" w:pos="7897"/>
        </w:tabs>
        <w:ind w:left="7897" w:hanging="360"/>
      </w:pPr>
      <w:rPr>
        <w:rFonts w:ascii="Wingdings" w:hAnsi="Wingdings" w:hint="default"/>
      </w:rPr>
    </w:lvl>
  </w:abstractNum>
  <w:abstractNum w:abstractNumId="15" w15:restartNumberingAfterBreak="0">
    <w:nsid w:val="3C182B12"/>
    <w:multiLevelType w:val="multilevel"/>
    <w:tmpl w:val="0409001D"/>
    <w:styleLink w:val="ContentsTitle"/>
    <w:lvl w:ilvl="0">
      <w:start w:val="3"/>
      <w:numFmt w:val="upperLetter"/>
      <w:lvlText w:val="%1)"/>
      <w:lvlJc w:val="left"/>
      <w:pPr>
        <w:tabs>
          <w:tab w:val="num" w:pos="360"/>
        </w:tabs>
        <w:ind w:left="360" w:hanging="360"/>
      </w:pPr>
      <w:rPr>
        <w:rFonts w:ascii="Verdana" w:hAnsi="Verdana"/>
        <w:color w:val="auto"/>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056FEE"/>
    <w:multiLevelType w:val="multilevel"/>
    <w:tmpl w:val="718EB9B2"/>
    <w:numStyleLink w:val="TipIcons"/>
  </w:abstractNum>
  <w:abstractNum w:abstractNumId="17" w15:restartNumberingAfterBreak="0">
    <w:nsid w:val="4E1B2E5E"/>
    <w:multiLevelType w:val="multilevel"/>
    <w:tmpl w:val="C2FA6710"/>
    <w:styleLink w:val="WarningIcons"/>
    <w:lvl w:ilvl="0">
      <w:start w:val="1"/>
      <w:numFmt w:val="bullet"/>
      <w:pStyle w:val="zWarning"/>
      <w:lvlText w:val=""/>
      <w:lvlPicBulletId w:val="3"/>
      <w:lvlJc w:val="left"/>
      <w:pPr>
        <w:tabs>
          <w:tab w:val="num" w:pos="1418"/>
        </w:tabs>
        <w:ind w:left="1418" w:hanging="721"/>
      </w:pPr>
      <w:rPr>
        <w:rFonts w:ascii="Symbol" w:hAnsi="Symbol"/>
        <w:dstrike w:val="0"/>
        <w:color w:val="auto"/>
        <w:position w:val="-4"/>
        <w:sz w:val="40"/>
        <w:vertAlign w:val="baseline"/>
      </w:rPr>
    </w:lvl>
    <w:lvl w:ilvl="1">
      <w:start w:val="1"/>
      <w:numFmt w:val="none"/>
      <w:lvlText w:val="%2"/>
      <w:lvlJc w:val="left"/>
      <w:pPr>
        <w:tabs>
          <w:tab w:val="num" w:pos="1440"/>
        </w:tabs>
        <w:ind w:left="1440" w:hanging="360"/>
      </w:pPr>
      <w:rPr>
        <w:rFonts w:ascii="Times New Roman" w:hAnsi="Times New Roman" w:hint="default"/>
        <w:color w:val="auto"/>
      </w:rPr>
    </w:lvl>
    <w:lvl w:ilvl="2">
      <w:start w:val="1"/>
      <w:numFmt w:val="none"/>
      <w:lvlText w:val="%3"/>
      <w:lvlJc w:val="left"/>
      <w:pPr>
        <w:tabs>
          <w:tab w:val="num" w:pos="1800"/>
        </w:tabs>
        <w:ind w:left="1800" w:hanging="360"/>
      </w:pPr>
      <w:rPr>
        <w:rFonts w:ascii="Times New Roman" w:hAnsi="Times New Roman" w:hint="default"/>
        <w:color w:val="auto"/>
      </w:rPr>
    </w:lvl>
    <w:lvl w:ilvl="3">
      <w:start w:val="1"/>
      <w:numFmt w:val="none"/>
      <w:lvlText w:val="%4"/>
      <w:lvlJc w:val="left"/>
      <w:pPr>
        <w:tabs>
          <w:tab w:val="num" w:pos="2160"/>
        </w:tabs>
        <w:ind w:left="2160" w:hanging="360"/>
      </w:pPr>
      <w:rPr>
        <w:rFonts w:ascii="Times New Roman" w:hAnsi="Times New Roman" w:hint="default"/>
        <w:color w:val="auto"/>
      </w:rPr>
    </w:lvl>
    <w:lvl w:ilvl="4">
      <w:start w:val="1"/>
      <w:numFmt w:val="none"/>
      <w:lvlText w:val="%5"/>
      <w:lvlJc w:val="left"/>
      <w:pPr>
        <w:tabs>
          <w:tab w:val="num" w:pos="2520"/>
        </w:tabs>
        <w:ind w:left="2520" w:hanging="360"/>
      </w:pPr>
      <w:rPr>
        <w:rFonts w:ascii="Times New Roman" w:hAnsi="Times New Roman" w:hint="default"/>
        <w:color w:val="auto"/>
      </w:rPr>
    </w:lvl>
    <w:lvl w:ilvl="5">
      <w:start w:val="1"/>
      <w:numFmt w:val="none"/>
      <w:lvlText w:val="%6"/>
      <w:lvlJc w:val="left"/>
      <w:pPr>
        <w:tabs>
          <w:tab w:val="num" w:pos="2880"/>
        </w:tabs>
        <w:ind w:left="2880" w:hanging="360"/>
      </w:pPr>
      <w:rPr>
        <w:rFonts w:ascii="Times New Roman" w:hAnsi="Times New Roman" w:hint="default"/>
        <w:color w:val="auto"/>
      </w:rPr>
    </w:lvl>
    <w:lvl w:ilvl="6">
      <w:start w:val="1"/>
      <w:numFmt w:val="none"/>
      <w:lvlText w:val="%7"/>
      <w:lvlJc w:val="left"/>
      <w:pPr>
        <w:tabs>
          <w:tab w:val="num" w:pos="3240"/>
        </w:tabs>
        <w:ind w:left="3240" w:hanging="360"/>
      </w:pPr>
      <w:rPr>
        <w:rFonts w:ascii="Times New Roman" w:hAnsi="Times New Roman" w:hint="default"/>
        <w:color w:val="auto"/>
      </w:rPr>
    </w:lvl>
    <w:lvl w:ilvl="7">
      <w:start w:val="1"/>
      <w:numFmt w:val="none"/>
      <w:lvlText w:val="%8"/>
      <w:lvlJc w:val="left"/>
      <w:pPr>
        <w:tabs>
          <w:tab w:val="num" w:pos="3600"/>
        </w:tabs>
        <w:ind w:left="3600" w:hanging="360"/>
      </w:pPr>
      <w:rPr>
        <w:rFonts w:ascii="Times New Roman" w:hAnsi="Times New Roman" w:hint="default"/>
        <w:color w:val="auto"/>
      </w:rPr>
    </w:lvl>
    <w:lvl w:ilvl="8">
      <w:start w:val="1"/>
      <w:numFmt w:val="none"/>
      <w:lvlText w:val="%9"/>
      <w:lvlJc w:val="left"/>
      <w:pPr>
        <w:tabs>
          <w:tab w:val="num" w:pos="3960"/>
        </w:tabs>
        <w:ind w:left="3960" w:hanging="360"/>
      </w:pPr>
      <w:rPr>
        <w:rFonts w:ascii="Times New Roman" w:hAnsi="Times New Roman" w:hint="default"/>
        <w:color w:val="auto"/>
      </w:rPr>
    </w:lvl>
  </w:abstractNum>
  <w:abstractNum w:abstractNumId="18" w15:restartNumberingAfterBreak="0">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C20B5A"/>
    <w:multiLevelType w:val="multilevel"/>
    <w:tmpl w:val="DEB2E414"/>
    <w:styleLink w:val="StyleNoteIconsBoldItalicLeft156cmHanging127cm"/>
    <w:lvl w:ilvl="0">
      <w:start w:val="1"/>
      <w:numFmt w:val="bullet"/>
      <w:lvlText w:val=""/>
      <w:lvlPicBulletId w:val="2"/>
      <w:lvlJc w:val="left"/>
      <w:pPr>
        <w:tabs>
          <w:tab w:val="num" w:pos="1418"/>
        </w:tabs>
        <w:ind w:left="1418" w:hanging="721"/>
      </w:pPr>
      <w:rPr>
        <w:rFonts w:ascii="Symbol" w:hAnsi="Symbol" w:hint="default"/>
        <w:b/>
        <w:bCs/>
        <w:i/>
        <w:iCs/>
        <w:color w:val="auto"/>
        <w:spacing w:val="-26"/>
        <w:kern w:val="0"/>
        <w:position w:val="0"/>
        <w:sz w:val="44"/>
      </w:rPr>
    </w:lvl>
    <w:lvl w:ilvl="1">
      <w:start w:val="1"/>
      <w:numFmt w:val="none"/>
      <w:suff w:val="nothing"/>
      <w:lvlText w:val=""/>
      <w:lvlJc w:val="left"/>
      <w:pPr>
        <w:ind w:left="1599" w:firstLine="0"/>
      </w:pPr>
      <w:rPr>
        <w:rFonts w:hint="default"/>
      </w:rPr>
    </w:lvl>
    <w:lvl w:ilvl="2">
      <w:start w:val="1"/>
      <w:numFmt w:val="none"/>
      <w:suff w:val="nothing"/>
      <w:lvlText w:val=""/>
      <w:lvlJc w:val="left"/>
      <w:pPr>
        <w:ind w:left="1599" w:firstLine="0"/>
      </w:pPr>
      <w:rPr>
        <w:rFonts w:hint="default"/>
      </w:rPr>
    </w:lvl>
    <w:lvl w:ilvl="3">
      <w:start w:val="1"/>
      <w:numFmt w:val="none"/>
      <w:suff w:val="nothing"/>
      <w:lvlText w:val=""/>
      <w:lvlJc w:val="left"/>
      <w:pPr>
        <w:ind w:left="1599" w:firstLine="0"/>
      </w:pPr>
      <w:rPr>
        <w:rFonts w:hint="default"/>
      </w:rPr>
    </w:lvl>
    <w:lvl w:ilvl="4">
      <w:start w:val="1"/>
      <w:numFmt w:val="none"/>
      <w:suff w:val="nothing"/>
      <w:lvlText w:val=""/>
      <w:lvlJc w:val="left"/>
      <w:pPr>
        <w:ind w:left="1599" w:firstLine="0"/>
      </w:pPr>
      <w:rPr>
        <w:rFonts w:hint="default"/>
      </w:rPr>
    </w:lvl>
    <w:lvl w:ilvl="5">
      <w:start w:val="1"/>
      <w:numFmt w:val="none"/>
      <w:suff w:val="nothing"/>
      <w:lvlText w:val=""/>
      <w:lvlJc w:val="left"/>
      <w:pPr>
        <w:ind w:left="1599" w:firstLine="0"/>
      </w:pPr>
      <w:rPr>
        <w:rFonts w:hint="default"/>
      </w:rPr>
    </w:lvl>
    <w:lvl w:ilvl="6">
      <w:start w:val="1"/>
      <w:numFmt w:val="none"/>
      <w:suff w:val="nothing"/>
      <w:lvlText w:val=""/>
      <w:lvlJc w:val="left"/>
      <w:pPr>
        <w:ind w:left="1599" w:firstLine="0"/>
      </w:pPr>
      <w:rPr>
        <w:rFonts w:hint="default"/>
      </w:rPr>
    </w:lvl>
    <w:lvl w:ilvl="7">
      <w:start w:val="1"/>
      <w:numFmt w:val="none"/>
      <w:suff w:val="nothing"/>
      <w:lvlText w:val=""/>
      <w:lvlJc w:val="left"/>
      <w:pPr>
        <w:ind w:left="1599" w:firstLine="0"/>
      </w:pPr>
      <w:rPr>
        <w:rFonts w:hint="default"/>
      </w:rPr>
    </w:lvl>
    <w:lvl w:ilvl="8">
      <w:start w:val="1"/>
      <w:numFmt w:val="none"/>
      <w:suff w:val="nothing"/>
      <w:lvlText w:val=""/>
      <w:lvlJc w:val="left"/>
      <w:pPr>
        <w:ind w:left="1599" w:firstLine="0"/>
      </w:pPr>
      <w:rPr>
        <w:rFonts w:hint="default"/>
      </w:rPr>
    </w:lvl>
  </w:abstractNum>
  <w:abstractNum w:abstractNumId="20" w15:restartNumberingAfterBreak="0">
    <w:nsid w:val="572A4132"/>
    <w:multiLevelType w:val="multilevel"/>
    <w:tmpl w:val="C2FA6710"/>
    <w:numStyleLink w:val="WarningIcons"/>
  </w:abstractNum>
  <w:abstractNum w:abstractNumId="21" w15:restartNumberingAfterBreak="0">
    <w:nsid w:val="5823729E"/>
    <w:multiLevelType w:val="hybridMultilevel"/>
    <w:tmpl w:val="EBCED090"/>
    <w:lvl w:ilvl="0" w:tplc="99E6AD66">
      <w:start w:val="1"/>
      <w:numFmt w:val="bullet"/>
      <w:pStyle w:val="ListBullet4"/>
      <w:lvlText w:val=""/>
      <w:lvlPicBulletId w:val="4"/>
      <w:lvlJc w:val="left"/>
      <w:pPr>
        <w:tabs>
          <w:tab w:val="num" w:pos="4553"/>
        </w:tabs>
        <w:ind w:left="4555" w:hanging="454"/>
      </w:pPr>
      <w:rPr>
        <w:rFonts w:ascii="Symbol" w:hAnsi="Symbol" w:hint="default"/>
        <w:b w:val="0"/>
        <w:i w:val="0"/>
        <w:color w:val="auto"/>
        <w:sz w:val="18"/>
      </w:rPr>
    </w:lvl>
    <w:lvl w:ilvl="1" w:tplc="04090003" w:tentative="1">
      <w:start w:val="1"/>
      <w:numFmt w:val="bullet"/>
      <w:lvlText w:val="o"/>
      <w:lvlJc w:val="left"/>
      <w:pPr>
        <w:tabs>
          <w:tab w:val="num" w:pos="3680"/>
        </w:tabs>
        <w:ind w:left="3680" w:hanging="360"/>
      </w:pPr>
      <w:rPr>
        <w:rFonts w:ascii="Courier New" w:hAnsi="Courier New" w:cs="Courier New" w:hint="default"/>
      </w:rPr>
    </w:lvl>
    <w:lvl w:ilvl="2" w:tplc="04090005" w:tentative="1">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22" w15:restartNumberingAfterBreak="0">
    <w:nsid w:val="67F325DF"/>
    <w:multiLevelType w:val="hybridMultilevel"/>
    <w:tmpl w:val="997CA458"/>
    <w:lvl w:ilvl="0" w:tplc="A586ABDC">
      <w:start w:val="1"/>
      <w:numFmt w:val="bullet"/>
      <w:pStyle w:val="ListBullet"/>
      <w:lvlText w:val=""/>
      <w:lvlPicBulletId w:val="4"/>
      <w:lvlJc w:val="left"/>
      <w:pPr>
        <w:tabs>
          <w:tab w:val="num" w:pos="964"/>
        </w:tabs>
        <w:ind w:left="1418" w:hanging="454"/>
      </w:pPr>
      <w:rPr>
        <w:rFonts w:ascii="Symbol" w:hAnsi="Symbol" w:hint="default"/>
        <w:b w:val="0"/>
        <w:i w:val="0"/>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C9300E8"/>
    <w:multiLevelType w:val="hybridMultilevel"/>
    <w:tmpl w:val="2E68D6F4"/>
    <w:lvl w:ilvl="0" w:tplc="2B98CD44">
      <w:start w:val="1"/>
      <w:numFmt w:val="bullet"/>
      <w:pStyle w:val="TableListCheckBox"/>
      <w:lvlText w:val=""/>
      <w:lvlJc w:val="left"/>
      <w:pPr>
        <w:ind w:left="360"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5" w15:restartNumberingAfterBreak="0">
    <w:nsid w:val="714C32E5"/>
    <w:multiLevelType w:val="multilevel"/>
    <w:tmpl w:val="C2FA6710"/>
    <w:numStyleLink w:val="WarningIcons"/>
  </w:abstractNum>
  <w:abstractNum w:abstractNumId="26"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0"/>
  </w:num>
  <w:num w:numId="2">
    <w:abstractNumId w:val="3"/>
  </w:num>
  <w:num w:numId="3">
    <w:abstractNumId w:val="26"/>
  </w:num>
  <w:num w:numId="4">
    <w:abstractNumId w:val="23"/>
  </w:num>
  <w:num w:numId="5">
    <w:abstractNumId w:val="18"/>
  </w:num>
  <w:num w:numId="6">
    <w:abstractNumId w:val="22"/>
  </w:num>
  <w:num w:numId="7">
    <w:abstractNumId w:val="11"/>
  </w:num>
  <w:num w:numId="8">
    <w:abstractNumId w:val="25"/>
  </w:num>
  <w:num w:numId="9">
    <w:abstractNumId w:val="10"/>
  </w:num>
  <w:num w:numId="10">
    <w:abstractNumId w:val="20"/>
  </w:num>
  <w:num w:numId="11">
    <w:abstractNumId w:val="16"/>
  </w:num>
  <w:num w:numId="12">
    <w:abstractNumId w:val="14"/>
  </w:num>
  <w:num w:numId="13">
    <w:abstractNumId w:val="12"/>
  </w:num>
  <w:num w:numId="14">
    <w:abstractNumId w:val="2"/>
  </w:num>
  <w:num w:numId="15">
    <w:abstractNumId w:val="8"/>
  </w:num>
  <w:num w:numId="16">
    <w:abstractNumId w:val="9"/>
  </w:num>
  <w:num w:numId="17">
    <w:abstractNumId w:val="13"/>
  </w:num>
  <w:num w:numId="18">
    <w:abstractNumId w:val="21"/>
  </w:num>
  <w:num w:numId="19">
    <w:abstractNumId w:val="24"/>
  </w:num>
  <w:num w:numId="20">
    <w:abstractNumId w:val="6"/>
  </w:num>
  <w:num w:numId="21">
    <w:abstractNumId w:val="1"/>
  </w:num>
  <w:num w:numId="22">
    <w:abstractNumId w:val="4"/>
  </w:num>
  <w:num w:numId="23">
    <w:abstractNumId w:val="7"/>
  </w:num>
  <w:num w:numId="24">
    <w:abstractNumId w:val="19"/>
  </w:num>
  <w:num w:numId="25">
    <w:abstractNumId w:val="17"/>
  </w:num>
  <w:num w:numId="26">
    <w:abstractNumId w:val="15"/>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num>
  <w:num w:numId="64">
    <w:abstractNumId w:val="18"/>
    <w:lvlOverride w:ilvl="0">
      <w:startOverride w:val="1"/>
    </w:lvlOverride>
  </w:num>
  <w:num w:numId="65">
    <w:abstractNumId w:val="18"/>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E6877"/>
    <w:rsid w:val="000A48CD"/>
    <w:rsid w:val="0014447B"/>
    <w:rsid w:val="001543F9"/>
    <w:rsid w:val="001D383A"/>
    <w:rsid w:val="0029450C"/>
    <w:rsid w:val="00337212"/>
    <w:rsid w:val="0048640B"/>
    <w:rsid w:val="004E5353"/>
    <w:rsid w:val="005470BA"/>
    <w:rsid w:val="00576947"/>
    <w:rsid w:val="0059494A"/>
    <w:rsid w:val="005E4F72"/>
    <w:rsid w:val="006333E5"/>
    <w:rsid w:val="007118C3"/>
    <w:rsid w:val="007236A7"/>
    <w:rsid w:val="00753F39"/>
    <w:rsid w:val="0077771B"/>
    <w:rsid w:val="00791E4D"/>
    <w:rsid w:val="00830A23"/>
    <w:rsid w:val="0084049B"/>
    <w:rsid w:val="008E6747"/>
    <w:rsid w:val="009A0851"/>
    <w:rsid w:val="009A1C3A"/>
    <w:rsid w:val="00A16B0A"/>
    <w:rsid w:val="00A403C8"/>
    <w:rsid w:val="00A819A4"/>
    <w:rsid w:val="00A95376"/>
    <w:rsid w:val="00AE3AD3"/>
    <w:rsid w:val="00AE6877"/>
    <w:rsid w:val="00BD70E1"/>
    <w:rsid w:val="00C06A90"/>
    <w:rsid w:val="00C22025"/>
    <w:rsid w:val="00C32ACD"/>
    <w:rsid w:val="00D31BA7"/>
    <w:rsid w:val="00D66B53"/>
    <w:rsid w:val="00DC4486"/>
    <w:rsid w:val="00E1592D"/>
    <w:rsid w:val="00E21584"/>
    <w:rsid w:val="00EA5F3E"/>
    <w:rsid w:val="00F266FB"/>
    <w:rsid w:val="00F47787"/>
    <w:rsid w:val="00F71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efaultImageDpi w14:val="96"/>
  <w15:docId w15:val="{FEED4C87-BF95-420B-8AA9-87F628BE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lsdException w:name="List Bullet 3" w:semiHidden="1" w:uiPriority="0"/>
    <w:lsdException w:name="List Bullet 4" w:semiHidden="1" w:unhideWhenUsed="1"/>
    <w:lsdException w:name="List Bullet 5" w:semiHidden="1" w:unhideWhenUsed="1"/>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lsdException w:name="List Continue 2" w:semiHidden="1" w:uiPriority="0"/>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E4D"/>
    <w:pPr>
      <w:keepLines/>
      <w:spacing w:before="80" w:after="80" w:line="240" w:lineRule="auto"/>
      <w:ind w:left="1418" w:right="459"/>
    </w:pPr>
    <w:rPr>
      <w:rFonts w:ascii="Verdana" w:eastAsia="Times New Roman" w:hAnsi="Verdana" w:cs="Times New Roman"/>
      <w:sz w:val="20"/>
      <w:szCs w:val="20"/>
    </w:rPr>
  </w:style>
  <w:style w:type="paragraph" w:styleId="Heading1">
    <w:name w:val="heading 1"/>
    <w:basedOn w:val="Normal"/>
    <w:next w:val="Normal"/>
    <w:link w:val="Heading1Char"/>
    <w:qFormat/>
    <w:rsid w:val="00791E4D"/>
    <w:pPr>
      <w:keepNext/>
      <w:keepLines w:val="0"/>
      <w:numPr>
        <w:numId w:val="4"/>
      </w:numPr>
      <w:shd w:val="clear" w:color="00FFFF" w:fill="auto"/>
      <w:tabs>
        <w:tab w:val="left" w:pos="1800"/>
      </w:tabs>
      <w:spacing w:before="160" w:after="160"/>
      <w:ind w:right="0"/>
      <w:outlineLvl w:val="0"/>
    </w:pPr>
    <w:rPr>
      <w:b/>
      <w:kern w:val="32"/>
      <w:sz w:val="40"/>
      <w:szCs w:val="44"/>
    </w:rPr>
  </w:style>
  <w:style w:type="paragraph" w:styleId="Heading2">
    <w:name w:val="heading 2"/>
    <w:basedOn w:val="Normal"/>
    <w:next w:val="Normal"/>
    <w:link w:val="Heading2Char"/>
    <w:qFormat/>
    <w:rsid w:val="00791E4D"/>
    <w:pPr>
      <w:keepNext/>
      <w:keepLines w:val="0"/>
      <w:numPr>
        <w:ilvl w:val="1"/>
        <w:numId w:val="4"/>
      </w:numPr>
      <w:spacing w:before="200" w:after="120"/>
      <w:ind w:right="0"/>
      <w:outlineLvl w:val="1"/>
    </w:pPr>
    <w:rPr>
      <w:b/>
      <w:color w:val="006699"/>
      <w:sz w:val="30"/>
      <w:szCs w:val="44"/>
    </w:rPr>
  </w:style>
  <w:style w:type="paragraph" w:styleId="Heading3">
    <w:name w:val="heading 3"/>
    <w:next w:val="Normal"/>
    <w:link w:val="Heading3Char"/>
    <w:qFormat/>
    <w:rsid w:val="00791E4D"/>
    <w:pPr>
      <w:keepNext/>
      <w:numPr>
        <w:ilvl w:val="2"/>
        <w:numId w:val="4"/>
      </w:numPr>
      <w:spacing w:before="200" w:after="40" w:line="240" w:lineRule="auto"/>
      <w:outlineLvl w:val="2"/>
    </w:pPr>
    <w:rPr>
      <w:rFonts w:ascii="Verdana" w:eastAsia="Times New Roman" w:hAnsi="Verdana" w:cs="Times New Roman"/>
      <w:b/>
      <w:sz w:val="24"/>
      <w:szCs w:val="20"/>
    </w:rPr>
  </w:style>
  <w:style w:type="paragraph" w:styleId="Heading4">
    <w:name w:val="heading 4"/>
    <w:basedOn w:val="Heading3"/>
    <w:next w:val="Normal"/>
    <w:link w:val="Heading4Char"/>
    <w:qFormat/>
    <w:rsid w:val="00791E4D"/>
    <w:pPr>
      <w:numPr>
        <w:ilvl w:val="3"/>
      </w:numPr>
      <w:outlineLvl w:val="3"/>
    </w:pPr>
    <w:rPr>
      <w:sz w:val="22"/>
    </w:rPr>
  </w:style>
  <w:style w:type="paragraph" w:styleId="Heading5">
    <w:name w:val="heading 5"/>
    <w:basedOn w:val="Normal"/>
    <w:next w:val="Normal"/>
    <w:link w:val="Heading5Char"/>
    <w:autoRedefine/>
    <w:qFormat/>
    <w:rsid w:val="00791E4D"/>
    <w:pPr>
      <w:numPr>
        <w:ilvl w:val="4"/>
        <w:numId w:val="4"/>
      </w:numPr>
      <w:tabs>
        <w:tab w:val="left" w:pos="709"/>
      </w:tabs>
      <w:ind w:right="176"/>
      <w:jc w:val="right"/>
      <w:outlineLvl w:val="4"/>
    </w:pPr>
    <w:rPr>
      <w:b/>
      <w:i/>
      <w:sz w:val="96"/>
      <w:szCs w:val="100"/>
    </w:rPr>
  </w:style>
  <w:style w:type="character" w:default="1" w:styleId="DefaultParagraphFont">
    <w:name w:val="Default Paragraph Font"/>
    <w:uiPriority w:val="1"/>
    <w:semiHidden/>
    <w:unhideWhenUsed/>
    <w:rsid w:val="00791E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1E4D"/>
  </w:style>
  <w:style w:type="character" w:customStyle="1" w:styleId="Heading1Char">
    <w:name w:val="Heading 1 Char"/>
    <w:basedOn w:val="DefaultParagraphFont"/>
    <w:link w:val="Heading1"/>
    <w:rPr>
      <w:rFonts w:ascii="Verdana" w:eastAsia="Times New Roman" w:hAnsi="Verdana" w:cs="Times New Roman"/>
      <w:b/>
      <w:kern w:val="32"/>
      <w:sz w:val="40"/>
      <w:szCs w:val="44"/>
      <w:shd w:val="clear" w:color="00FFFF" w:fill="auto"/>
    </w:rPr>
  </w:style>
  <w:style w:type="character" w:customStyle="1" w:styleId="Heading2Char">
    <w:name w:val="Heading 2 Char"/>
    <w:basedOn w:val="DefaultParagraphFont"/>
    <w:link w:val="Heading2"/>
    <w:rPr>
      <w:rFonts w:ascii="Verdana" w:eastAsia="Times New Roman" w:hAnsi="Verdana" w:cs="Times New Roman"/>
      <w:b/>
      <w:color w:val="006699"/>
      <w:sz w:val="30"/>
      <w:szCs w:val="44"/>
    </w:rPr>
  </w:style>
  <w:style w:type="character" w:customStyle="1" w:styleId="Heading3Char">
    <w:name w:val="Heading 3 Char"/>
    <w:basedOn w:val="DefaultParagraphFont"/>
    <w:link w:val="Heading3"/>
    <w:rPr>
      <w:rFonts w:ascii="Verdana" w:eastAsia="Times New Roman" w:hAnsi="Verdana" w:cs="Times New Roman"/>
      <w:b/>
      <w:sz w:val="24"/>
      <w:szCs w:val="20"/>
    </w:rPr>
  </w:style>
  <w:style w:type="character" w:customStyle="1" w:styleId="Heading4Char">
    <w:name w:val="Heading 4 Char"/>
    <w:basedOn w:val="DefaultParagraphFont"/>
    <w:link w:val="Heading4"/>
    <w:rPr>
      <w:rFonts w:ascii="Verdana" w:eastAsia="Times New Roman" w:hAnsi="Verdana" w:cs="Times New Roman"/>
      <w:b/>
      <w:szCs w:val="20"/>
    </w:rPr>
  </w:style>
  <w:style w:type="paragraph" w:styleId="BodyText">
    <w:name w:val="Body Text"/>
    <w:basedOn w:val="Normal"/>
    <w:link w:val="BodyTextChar"/>
    <w:rsid w:val="00791E4D"/>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customStyle="1" w:styleId="BodyText-RED">
    <w:name w:val="Body Text - RED"/>
    <w:basedOn w:val="Normal"/>
    <w:rsid w:val="00791E4D"/>
    <w:rPr>
      <w:color w:val="FF0000"/>
    </w:rPr>
  </w:style>
  <w:style w:type="paragraph" w:customStyle="1" w:styleId="IndGraphics">
    <w:name w:val="Ind Graphics"/>
    <w:basedOn w:val="Graphics"/>
    <w:rsid w:val="00791E4D"/>
    <w:pPr>
      <w:ind w:left="1860"/>
    </w:pPr>
  </w:style>
  <w:style w:type="paragraph" w:customStyle="1" w:styleId="AlignMoreInfoTable">
    <w:name w:val="Align More Info Table"/>
    <w:basedOn w:val="Graphics"/>
    <w:rsid w:val="00791E4D"/>
    <w:pPr>
      <w:spacing w:before="0" w:after="0"/>
      <w:ind w:left="794" w:right="0"/>
    </w:pPr>
    <w:rPr>
      <w:sz w:val="2"/>
      <w:szCs w:val="2"/>
    </w:rPr>
  </w:style>
  <w:style w:type="paragraph" w:customStyle="1" w:styleId="ButtonLabels">
    <w:name w:val="Button Labels"/>
    <w:rsid w:val="00791E4D"/>
    <w:pPr>
      <w:widowControl w:val="0"/>
      <w:autoSpaceDE w:val="0"/>
      <w:autoSpaceDN w:val="0"/>
      <w:adjustRightInd w:val="0"/>
      <w:spacing w:before="160" w:after="120" w:line="240" w:lineRule="auto"/>
    </w:pPr>
    <w:rPr>
      <w:rFonts w:ascii="Verdana" w:eastAsia="Times New Roman" w:hAnsi="Verdana" w:cs="Verdana"/>
      <w:i/>
      <w:iCs/>
      <w:color w:val="000000"/>
      <w:sz w:val="20"/>
      <w:szCs w:val="20"/>
      <w:lang w:eastAsia="en-US"/>
    </w:rPr>
  </w:style>
  <w:style w:type="character" w:customStyle="1" w:styleId="ButtonNames">
    <w:name w:val="Button Names"/>
    <w:rsid w:val="00791E4D"/>
    <w:rPr>
      <w:rFonts w:ascii="Verdana" w:hAnsi="Verdana" w:cs="Verdana"/>
      <w:b/>
      <w:bCs/>
      <w:color w:val="000000"/>
      <w:sz w:val="20"/>
      <w:szCs w:val="20"/>
      <w:vertAlign w:val="baseline"/>
    </w:rPr>
  </w:style>
  <w:style w:type="character" w:styleId="Emphasis">
    <w:name w:val="Emphasis"/>
    <w:basedOn w:val="DefaultParagraphFont"/>
    <w:qFormat/>
    <w:rsid w:val="00791E4D"/>
    <w:rPr>
      <w:rFonts w:ascii="Verdana" w:hAnsi="Verdana"/>
      <w:sz w:val="20"/>
      <w:u w:val="single"/>
    </w:rPr>
  </w:style>
  <w:style w:type="character" w:customStyle="1" w:styleId="Examples">
    <w:name w:val="Examples"/>
    <w:rsid w:val="00791E4D"/>
    <w:rPr>
      <w:rFonts w:ascii="Courier New" w:hAnsi="Courier New" w:cs="Courier New"/>
      <w:color w:val="000000"/>
      <w:sz w:val="22"/>
      <w:szCs w:val="20"/>
      <w:vertAlign w:val="baseline"/>
    </w:rPr>
  </w:style>
  <w:style w:type="paragraph" w:customStyle="1" w:styleId="Graphics">
    <w:name w:val="Graphics"/>
    <w:rsid w:val="00791E4D"/>
    <w:pPr>
      <w:spacing w:before="240" w:after="240" w:line="240" w:lineRule="auto"/>
      <w:ind w:left="1418" w:right="459"/>
    </w:pPr>
    <w:rPr>
      <w:rFonts w:ascii="Verdana" w:eastAsia="Times New Roman" w:hAnsi="Verdana" w:cs="Times New Roman"/>
      <w:sz w:val="20"/>
      <w:szCs w:val="20"/>
    </w:rPr>
  </w:style>
  <w:style w:type="character" w:customStyle="1" w:styleId="Italics">
    <w:name w:val="Italics"/>
    <w:basedOn w:val="DefaultParagraphFont"/>
    <w:rsid w:val="00791E4D"/>
    <w:rPr>
      <w:rFonts w:ascii="Verdana" w:hAnsi="Verdana"/>
      <w:i/>
      <w:sz w:val="20"/>
    </w:rPr>
  </w:style>
  <w:style w:type="paragraph" w:styleId="ListBullet2">
    <w:name w:val="List Bullet 2"/>
    <w:basedOn w:val="ListBullet"/>
    <w:rsid w:val="00791E4D"/>
    <w:pPr>
      <w:numPr>
        <w:numId w:val="17"/>
      </w:numPr>
    </w:pPr>
  </w:style>
  <w:style w:type="paragraph" w:styleId="ListBullet3">
    <w:name w:val="List Bullet 3"/>
    <w:basedOn w:val="Normal"/>
    <w:rsid w:val="00791E4D"/>
    <w:pPr>
      <w:numPr>
        <w:numId w:val="7"/>
      </w:numPr>
      <w:tabs>
        <w:tab w:val="left" w:pos="2268"/>
      </w:tabs>
      <w:ind w:left="2268" w:right="442"/>
    </w:pPr>
  </w:style>
  <w:style w:type="paragraph" w:styleId="ListContinue">
    <w:name w:val="List Continue"/>
    <w:basedOn w:val="BodyText"/>
    <w:rsid w:val="00791E4D"/>
    <w:pPr>
      <w:ind w:right="442"/>
    </w:pPr>
  </w:style>
  <w:style w:type="paragraph" w:styleId="ListContinue2">
    <w:name w:val="List Continue 2"/>
    <w:basedOn w:val="ListContinue"/>
    <w:rsid w:val="00791E4D"/>
    <w:pPr>
      <w:ind w:left="1843"/>
    </w:pPr>
  </w:style>
  <w:style w:type="paragraph" w:styleId="ListNumber">
    <w:name w:val="List Number"/>
    <w:basedOn w:val="Normal"/>
    <w:rsid w:val="00791E4D"/>
    <w:pPr>
      <w:numPr>
        <w:numId w:val="5"/>
      </w:numPr>
      <w:ind w:right="442"/>
    </w:pPr>
  </w:style>
  <w:style w:type="paragraph" w:styleId="ListNumber2">
    <w:name w:val="List Number 2"/>
    <w:basedOn w:val="List2"/>
    <w:rsid w:val="00791E4D"/>
    <w:pPr>
      <w:numPr>
        <w:numId w:val="3"/>
      </w:numPr>
      <w:spacing w:before="80" w:after="80"/>
      <w:ind w:left="1872" w:right="442" w:hanging="454"/>
    </w:pPr>
    <w:rPr>
      <w:rFonts w:ascii="Verdana" w:hAnsi="Verdana"/>
    </w:rPr>
  </w:style>
  <w:style w:type="character" w:customStyle="1" w:styleId="MenuRoutes">
    <w:name w:val="Menu Routes"/>
    <w:rsid w:val="00791E4D"/>
    <w:rPr>
      <w:rFonts w:ascii="Verdana" w:hAnsi="Verdana" w:cs="Verdana"/>
      <w:b/>
      <w:bCs/>
      <w:color w:val="000000"/>
      <w:sz w:val="20"/>
      <w:szCs w:val="20"/>
      <w:vertAlign w:val="baseline"/>
    </w:rPr>
  </w:style>
  <w:style w:type="paragraph" w:customStyle="1" w:styleId="MoreInformation">
    <w:name w:val="More Information"/>
    <w:basedOn w:val="Normal"/>
    <w:rsid w:val="00791E4D"/>
    <w:pPr>
      <w:tabs>
        <w:tab w:val="left" w:pos="654"/>
      </w:tabs>
      <w:spacing w:before="0" w:after="0"/>
      <w:ind w:left="0" w:right="0"/>
    </w:pPr>
    <w:rPr>
      <w:b/>
      <w:color w:val="006699"/>
    </w:rPr>
  </w:style>
  <w:style w:type="paragraph" w:customStyle="1" w:styleId="MoreInformationItems">
    <w:name w:val="More Information Items"/>
    <w:basedOn w:val="Normal"/>
    <w:rsid w:val="00791E4D"/>
    <w:pPr>
      <w:spacing w:before="0" w:after="0"/>
      <w:ind w:left="652" w:right="0"/>
    </w:pPr>
    <w:rPr>
      <w:i/>
      <w:iCs/>
    </w:rPr>
  </w:style>
  <w:style w:type="character" w:customStyle="1" w:styleId="ScreenLabels">
    <w:name w:val="Screen Labels"/>
    <w:basedOn w:val="DefaultParagraphFont"/>
    <w:rsid w:val="00791E4D"/>
    <w:rPr>
      <w:b/>
    </w:rPr>
  </w:style>
  <w:style w:type="paragraph" w:customStyle="1" w:styleId="TableBodyText">
    <w:name w:val="Table Body Text"/>
    <w:basedOn w:val="Normal"/>
    <w:rsid w:val="00791E4D"/>
    <w:pPr>
      <w:spacing w:before="120" w:after="120"/>
      <w:ind w:left="0" w:right="0"/>
    </w:pPr>
    <w:rPr>
      <w:sz w:val="18"/>
    </w:rPr>
  </w:style>
  <w:style w:type="character" w:customStyle="1" w:styleId="Xref">
    <w:name w:val="Xref"/>
    <w:basedOn w:val="DefaultParagraphFont"/>
    <w:rsid w:val="00791E4D"/>
    <w:rPr>
      <w:rFonts w:ascii="Verdana" w:hAnsi="Verdana" w:cs="Verdana"/>
      <w:i/>
      <w:iCs/>
      <w:color w:val="000000"/>
      <w:sz w:val="20"/>
      <w:szCs w:val="20"/>
      <w:vertAlign w:val="baseline"/>
    </w:rPr>
  </w:style>
  <w:style w:type="character" w:customStyle="1" w:styleId="HotSpot">
    <w:name w:val="HotSpot"/>
    <w:rsid w:val="00791E4D"/>
    <w:rPr>
      <w:rFonts w:ascii="Verdana" w:hAnsi="Verdana"/>
      <w:color w:val="auto"/>
      <w:sz w:val="20"/>
      <w:u w:val="none"/>
    </w:rPr>
  </w:style>
  <w:style w:type="paragraph" w:customStyle="1" w:styleId="AllowPageBreak">
    <w:name w:val="AllowPageBreak"/>
    <w:rsid w:val="00791E4D"/>
    <w:pPr>
      <w:widowControl w:val="0"/>
      <w:spacing w:after="0" w:line="240" w:lineRule="auto"/>
    </w:pPr>
    <w:rPr>
      <w:rFonts w:ascii="Verdana" w:eastAsia="Times New Roman" w:hAnsi="Verdana" w:cs="Times New Roman"/>
      <w:noProof/>
      <w:sz w:val="2"/>
      <w:szCs w:val="20"/>
      <w:lang w:val="en-AU" w:eastAsia="en-US"/>
    </w:rPr>
  </w:style>
  <w:style w:type="paragraph" w:customStyle="1" w:styleId="NonHeading">
    <w:name w:val="Non Heading"/>
    <w:basedOn w:val="Heading2"/>
    <w:rsid w:val="00791E4D"/>
    <w:pPr>
      <w:numPr>
        <w:ilvl w:val="0"/>
        <w:numId w:val="0"/>
      </w:numPr>
      <w:outlineLvl w:val="9"/>
    </w:pPr>
  </w:style>
  <w:style w:type="paragraph" w:customStyle="1" w:styleId="Copyright">
    <w:name w:val="Copyright"/>
    <w:basedOn w:val="BodyTextCentre"/>
    <w:rsid w:val="00791E4D"/>
    <w:rPr>
      <w:rFonts w:ascii="Myriad Pro" w:hAnsi="Myriad Pro"/>
      <w:sz w:val="18"/>
    </w:rPr>
  </w:style>
  <w:style w:type="paragraph" w:customStyle="1" w:styleId="BodyTextCentre">
    <w:name w:val="Body Text Centre"/>
    <w:basedOn w:val="BodyText"/>
    <w:rsid w:val="00791E4D"/>
    <w:pPr>
      <w:jc w:val="center"/>
    </w:pPr>
  </w:style>
  <w:style w:type="character" w:customStyle="1" w:styleId="Bold">
    <w:name w:val="Bold"/>
    <w:rsid w:val="00791E4D"/>
    <w:rPr>
      <w:rFonts w:ascii="Verdana" w:hAnsi="Verdana" w:cs="Verdana"/>
      <w:b/>
      <w:bCs/>
      <w:dstrike w:val="0"/>
      <w:color w:val="000000"/>
      <w:sz w:val="20"/>
      <w:szCs w:val="20"/>
      <w:vertAlign w:val="baseline"/>
    </w:rPr>
  </w:style>
  <w:style w:type="paragraph" w:customStyle="1" w:styleId="AlignTableBodyText">
    <w:name w:val="Align Table Body Text"/>
    <w:basedOn w:val="AlignTableList"/>
    <w:rsid w:val="00791E4D"/>
    <w:pPr>
      <w:ind w:left="1531"/>
    </w:pPr>
  </w:style>
  <w:style w:type="paragraph" w:customStyle="1" w:styleId="AlignTableList">
    <w:name w:val="Align Table List"/>
    <w:rsid w:val="00791E4D"/>
    <w:pPr>
      <w:widowControl w:val="0"/>
      <w:autoSpaceDE w:val="0"/>
      <w:autoSpaceDN w:val="0"/>
      <w:adjustRightInd w:val="0"/>
      <w:spacing w:after="0" w:line="240" w:lineRule="auto"/>
      <w:ind w:left="1418"/>
      <w:jc w:val="center"/>
    </w:pPr>
    <w:rPr>
      <w:rFonts w:ascii="Verdana" w:eastAsia="Times New Roman" w:hAnsi="Verdana" w:cs="Times New Roman"/>
      <w:sz w:val="2"/>
      <w:szCs w:val="24"/>
      <w:lang w:eastAsia="en-US"/>
    </w:rPr>
  </w:style>
  <w:style w:type="paragraph" w:customStyle="1" w:styleId="HandbookTableCentred">
    <w:name w:val="Handbook Table Centred"/>
    <w:basedOn w:val="Normal"/>
    <w:rsid w:val="00791E4D"/>
    <w:pPr>
      <w:keepLines w:val="0"/>
      <w:widowControl w:val="0"/>
      <w:autoSpaceDE w:val="0"/>
      <w:autoSpaceDN w:val="0"/>
      <w:adjustRightInd w:val="0"/>
      <w:spacing w:before="0" w:after="0"/>
    </w:pPr>
    <w:rPr>
      <w:rFonts w:ascii="Times New Roman" w:hAnsi="Times New Roman"/>
      <w:sz w:val="2"/>
      <w:szCs w:val="24"/>
      <w:lang w:eastAsia="en-US"/>
    </w:rPr>
  </w:style>
  <w:style w:type="paragraph" w:customStyle="1" w:styleId="TableHeading">
    <w:name w:val="Table Heading"/>
    <w:rsid w:val="00791E4D"/>
    <w:pPr>
      <w:widowControl w:val="0"/>
      <w:autoSpaceDE w:val="0"/>
      <w:autoSpaceDN w:val="0"/>
      <w:adjustRightInd w:val="0"/>
      <w:spacing w:before="120" w:after="120" w:line="240" w:lineRule="auto"/>
    </w:pPr>
    <w:rPr>
      <w:rFonts w:ascii="Verdana" w:eastAsia="Times New Roman" w:hAnsi="Verdana" w:cs="Tahoma"/>
      <w:b/>
      <w:bCs/>
      <w:color w:val="FFFFFF"/>
      <w:sz w:val="18"/>
      <w:szCs w:val="18"/>
      <w:lang w:eastAsia="en-US"/>
    </w:rPr>
  </w:style>
  <w:style w:type="paragraph" w:customStyle="1" w:styleId="MiniTOCItem">
    <w:name w:val="MiniTOCItem"/>
    <w:basedOn w:val="ListBullet"/>
    <w:rsid w:val="00791E4D"/>
    <w:pPr>
      <w:keepNext/>
      <w:numPr>
        <w:numId w:val="0"/>
      </w:numPr>
      <w:tabs>
        <w:tab w:val="right" w:leader="dot" w:pos="7740"/>
      </w:tabs>
      <w:ind w:right="459"/>
    </w:pPr>
    <w:rPr>
      <w:b/>
      <w:color w:val="006699"/>
      <w:szCs w:val="22"/>
      <w:lang w:val="en-US" w:eastAsia="en-US"/>
    </w:rPr>
  </w:style>
  <w:style w:type="paragraph" w:customStyle="1" w:styleId="MiniTOCTitle">
    <w:name w:val="MiniTOCTitle"/>
    <w:basedOn w:val="Heading4"/>
    <w:rsid w:val="00791E4D"/>
    <w:pPr>
      <w:numPr>
        <w:ilvl w:val="0"/>
        <w:numId w:val="0"/>
      </w:numPr>
      <w:spacing w:before="240" w:after="120"/>
      <w:outlineLvl w:val="9"/>
    </w:pPr>
    <w:rPr>
      <w:rFonts w:ascii="Arial" w:hAnsi="Arial"/>
      <w:color w:val="FFFFFF"/>
      <w:sz w:val="24"/>
      <w:lang w:val="en-AU" w:eastAsia="en-US"/>
    </w:rPr>
  </w:style>
  <w:style w:type="character" w:customStyle="1" w:styleId="AuthorNotes">
    <w:name w:val="Author Notes"/>
    <w:rsid w:val="00791E4D"/>
    <w:rPr>
      <w:rFonts w:cs="Verdana"/>
      <w:b/>
      <w:bCs/>
      <w:color w:val="0000FF"/>
      <w:szCs w:val="20"/>
      <w:vertAlign w:val="baseline"/>
    </w:rPr>
  </w:style>
  <w:style w:type="paragraph" w:customStyle="1" w:styleId="BodyTextRight">
    <w:name w:val="Body Text Right"/>
    <w:rsid w:val="00791E4D"/>
    <w:pPr>
      <w:widowControl w:val="0"/>
      <w:autoSpaceDE w:val="0"/>
      <w:autoSpaceDN w:val="0"/>
      <w:adjustRightInd w:val="0"/>
      <w:spacing w:before="120" w:after="120" w:line="240" w:lineRule="auto"/>
      <w:jc w:val="right"/>
    </w:pPr>
    <w:rPr>
      <w:rFonts w:ascii="Verdana" w:eastAsia="Times New Roman" w:hAnsi="Verdana" w:cs="Verdana"/>
      <w:color w:val="000000"/>
      <w:sz w:val="20"/>
      <w:szCs w:val="20"/>
      <w:lang w:eastAsia="en-US"/>
    </w:rPr>
  </w:style>
  <w:style w:type="paragraph" w:customStyle="1" w:styleId="Warning">
    <w:name w:val="Warning"/>
    <w:basedOn w:val="zWarning"/>
    <w:rsid w:val="00791E4D"/>
    <w:pPr>
      <w:keepLines/>
      <w:numPr>
        <w:numId w:val="0"/>
      </w:numPr>
      <w:pBdr>
        <w:top w:val="single" w:sz="12" w:space="8" w:color="FF0000"/>
        <w:left w:val="single" w:sz="12" w:space="4" w:color="FF0000"/>
        <w:bottom w:val="single" w:sz="12" w:space="8" w:color="FF0000"/>
        <w:right w:val="single" w:sz="12" w:space="4" w:color="FF0000"/>
      </w:pBdr>
      <w:spacing w:before="80" w:after="80"/>
      <w:ind w:left="1559"/>
    </w:pPr>
  </w:style>
  <w:style w:type="paragraph" w:customStyle="1" w:styleId="ImportantNote">
    <w:name w:val="Important Note"/>
    <w:basedOn w:val="Warning"/>
    <w:rsid w:val="00791E4D"/>
  </w:style>
  <w:style w:type="character" w:customStyle="1" w:styleId="WarningHeader">
    <w:name w:val="Warning Header"/>
    <w:rsid w:val="00791E4D"/>
    <w:rPr>
      <w:b/>
      <w:color w:val="FF0000"/>
    </w:rPr>
  </w:style>
  <w:style w:type="character" w:customStyle="1" w:styleId="ImportantNoteHeader">
    <w:name w:val="Important Note Header"/>
    <w:basedOn w:val="WarningHeader"/>
    <w:rsid w:val="00791E4D"/>
    <w:rPr>
      <w:b/>
      <w:color w:val="auto"/>
    </w:rPr>
  </w:style>
  <w:style w:type="paragraph" w:customStyle="1" w:styleId="IndImportantNote">
    <w:name w:val="Ind Important Note"/>
    <w:basedOn w:val="ImportantNote"/>
    <w:rsid w:val="00791E4D"/>
    <w:pPr>
      <w:ind w:left="2002"/>
    </w:pPr>
  </w:style>
  <w:style w:type="paragraph" w:customStyle="1" w:styleId="Note">
    <w:name w:val="Note"/>
    <w:basedOn w:val="ImportantNote"/>
    <w:rsid w:val="00791E4D"/>
    <w:pPr>
      <w:pBdr>
        <w:top w:val="single" w:sz="8" w:space="8" w:color="auto"/>
        <w:left w:val="single" w:sz="8" w:space="4" w:color="auto"/>
        <w:bottom w:val="single" w:sz="8" w:space="8" w:color="auto"/>
        <w:right w:val="single" w:sz="8" w:space="4" w:color="auto"/>
      </w:pBdr>
    </w:pPr>
  </w:style>
  <w:style w:type="paragraph" w:customStyle="1" w:styleId="IndNote">
    <w:name w:val="Ind Note"/>
    <w:basedOn w:val="Note"/>
    <w:rsid w:val="00791E4D"/>
    <w:pPr>
      <w:ind w:left="2002"/>
    </w:pPr>
  </w:style>
  <w:style w:type="character" w:customStyle="1" w:styleId="NoteHeader">
    <w:name w:val="Note Header"/>
    <w:rsid w:val="00791E4D"/>
    <w:rPr>
      <w:color w:val="auto"/>
    </w:rPr>
  </w:style>
  <w:style w:type="paragraph" w:customStyle="1" w:styleId="ExternalLinks-CapitaBlueBold">
    <w:name w:val="External Links - Capita Blue Bold"/>
    <w:basedOn w:val="BodyText-RED"/>
    <w:next w:val="BodyText"/>
    <w:rsid w:val="00791E4D"/>
    <w:pPr>
      <w:ind w:left="0"/>
    </w:pPr>
    <w:rPr>
      <w:b/>
      <w:color w:val="006699"/>
    </w:rPr>
  </w:style>
  <w:style w:type="character" w:customStyle="1" w:styleId="PupilorStudentAttendanceorLessonMonitorcomponents">
    <w:name w:val="Pupil (or Student) / Attendance (or Lesson Monitor) components"/>
    <w:basedOn w:val="MenuRoutes"/>
    <w:rsid w:val="00791E4D"/>
    <w:rPr>
      <w:rFonts w:ascii="Verdana" w:hAnsi="Verdana" w:cs="Verdana"/>
      <w:b/>
      <w:bCs/>
      <w:color w:val="000000"/>
      <w:sz w:val="20"/>
      <w:szCs w:val="20"/>
      <w:vertAlign w:val="baseline"/>
    </w:rPr>
  </w:style>
  <w:style w:type="character" w:customStyle="1" w:styleId="ScreenLabels-Table">
    <w:name w:val="Screen Labels - Table"/>
    <w:basedOn w:val="ScreenLabels"/>
    <w:rsid w:val="00791E4D"/>
    <w:rPr>
      <w:b/>
      <w:sz w:val="18"/>
    </w:rPr>
  </w:style>
  <w:style w:type="paragraph" w:customStyle="1" w:styleId="Tip">
    <w:name w:val="Tip"/>
    <w:basedOn w:val="Note"/>
    <w:rsid w:val="00791E4D"/>
    <w:pPr>
      <w:pBdr>
        <w:top w:val="single" w:sz="8" w:space="8" w:color="006699"/>
        <w:left w:val="single" w:sz="8" w:space="4" w:color="006699"/>
        <w:bottom w:val="single" w:sz="8" w:space="8" w:color="006699"/>
        <w:right w:val="single" w:sz="8" w:space="4" w:color="006699"/>
      </w:pBdr>
    </w:pPr>
    <w:rPr>
      <w:color w:val="000000"/>
    </w:rPr>
  </w:style>
  <w:style w:type="character" w:customStyle="1" w:styleId="TipHeader">
    <w:name w:val="Tip Header"/>
    <w:rsid w:val="00791E4D"/>
    <w:rPr>
      <w:color w:val="006699"/>
    </w:rPr>
  </w:style>
  <w:style w:type="character" w:customStyle="1" w:styleId="AdditionalResourcesItems">
    <w:name w:val="Additional Resources Items"/>
    <w:basedOn w:val="NoteHeader"/>
    <w:rsid w:val="00791E4D"/>
    <w:rPr>
      <w:rFonts w:ascii="Verdana" w:hAnsi="Verdana"/>
      <w:i/>
      <w:color w:val="auto"/>
      <w:sz w:val="20"/>
    </w:rPr>
  </w:style>
  <w:style w:type="character" w:customStyle="1" w:styleId="AdditionalResourcesItems-NoItalics">
    <w:name w:val="Additional Resources Items - No Italics"/>
    <w:basedOn w:val="NoteHeader"/>
    <w:rsid w:val="00791E4D"/>
    <w:rPr>
      <w:rFonts w:ascii="Verdana" w:hAnsi="Verdana"/>
      <w:color w:val="auto"/>
      <w:sz w:val="20"/>
    </w:rPr>
  </w:style>
  <w:style w:type="character" w:customStyle="1" w:styleId="Examples-Table">
    <w:name w:val="Examples - Table"/>
    <w:basedOn w:val="Examples"/>
    <w:rsid w:val="00791E4D"/>
    <w:rPr>
      <w:rFonts w:ascii="Courier New" w:hAnsi="Courier New" w:cs="Courier New"/>
      <w:color w:val="000000"/>
      <w:sz w:val="20"/>
      <w:szCs w:val="20"/>
      <w:vertAlign w:val="baseline"/>
    </w:rPr>
  </w:style>
  <w:style w:type="character" w:customStyle="1" w:styleId="Bold-Table">
    <w:name w:val="Bold - Table"/>
    <w:basedOn w:val="DefaultParagraphFont"/>
    <w:rsid w:val="00791E4D"/>
    <w:rPr>
      <w:rFonts w:ascii="Verdana" w:hAnsi="Verdana"/>
      <w:b/>
    </w:rPr>
  </w:style>
  <w:style w:type="character" w:customStyle="1" w:styleId="RedText">
    <w:name w:val="Red Text"/>
    <w:rsid w:val="00791E4D"/>
    <w:rPr>
      <w:color w:val="FF0000"/>
    </w:rPr>
  </w:style>
  <w:style w:type="character" w:customStyle="1" w:styleId="TableText-Red">
    <w:name w:val="Table Text - Red"/>
    <w:rsid w:val="00791E4D"/>
    <w:rPr>
      <w:rFonts w:ascii="Verdana" w:hAnsi="Verdana"/>
      <w:color w:val="FF0000"/>
      <w:sz w:val="18"/>
    </w:rPr>
  </w:style>
  <w:style w:type="character" w:customStyle="1" w:styleId="Italics-Table">
    <w:name w:val="Italics - Table"/>
    <w:basedOn w:val="Italics"/>
    <w:rsid w:val="00791E4D"/>
    <w:rPr>
      <w:rFonts w:ascii="Verdana" w:hAnsi="Verdana"/>
      <w:i/>
      <w:sz w:val="18"/>
    </w:rPr>
  </w:style>
  <w:style w:type="paragraph" w:customStyle="1" w:styleId="CheckBox-Table">
    <w:name w:val="Check Box - Table"/>
    <w:basedOn w:val="ButtonLabels"/>
    <w:rsid w:val="00791E4D"/>
    <w:pPr>
      <w:spacing w:before="120"/>
      <w:ind w:left="340"/>
    </w:pPr>
    <w:rPr>
      <w:i w:val="0"/>
    </w:rPr>
  </w:style>
  <w:style w:type="paragraph" w:customStyle="1" w:styleId="CheckBox-ProcessComplete">
    <w:name w:val="Check Box - Process Complete"/>
    <w:basedOn w:val="CheckBox-Table"/>
    <w:rsid w:val="00791E4D"/>
    <w:pPr>
      <w:spacing w:before="80"/>
      <w:ind w:left="0"/>
      <w:jc w:val="right"/>
    </w:pPr>
  </w:style>
  <w:style w:type="character" w:customStyle="1" w:styleId="MenuRoutesWN">
    <w:name w:val="Menu Routes WN"/>
    <w:uiPriority w:val="1"/>
    <w:qFormat/>
    <w:rsid w:val="00791E4D"/>
    <w:rPr>
      <w:rFonts w:ascii="Verdana" w:hAnsi="Verdana"/>
      <w:b/>
      <w:i w:val="0"/>
      <w:color w:val="auto"/>
      <w:sz w:val="20"/>
    </w:rPr>
  </w:style>
  <w:style w:type="paragraph" w:customStyle="1" w:styleId="AlignTableBodyTextRepCat">
    <w:name w:val="Align Table Body Text RepCat"/>
    <w:basedOn w:val="AlignTableBodyText"/>
    <w:qFormat/>
    <w:rsid w:val="00791E4D"/>
    <w:pPr>
      <w:ind w:left="0"/>
    </w:pPr>
  </w:style>
  <w:style w:type="character" w:customStyle="1" w:styleId="Superscript">
    <w:name w:val="Superscript"/>
    <w:uiPriority w:val="99"/>
    <w:rPr>
      <w:sz w:val="18"/>
      <w:szCs w:val="18"/>
      <w:vertAlign w:val="superscript"/>
    </w:rPr>
  </w:style>
  <w:style w:type="character" w:customStyle="1" w:styleId="Heading5Char">
    <w:name w:val="Heading 5 Char"/>
    <w:basedOn w:val="DefaultParagraphFont"/>
    <w:link w:val="Heading5"/>
    <w:rsid w:val="00AE6877"/>
    <w:rPr>
      <w:rFonts w:ascii="Verdana" w:eastAsia="Times New Roman" w:hAnsi="Verdana" w:cs="Times New Roman"/>
      <w:b/>
      <w:i/>
      <w:sz w:val="96"/>
      <w:szCs w:val="100"/>
    </w:rPr>
  </w:style>
  <w:style w:type="paragraph" w:styleId="NormalIndent">
    <w:name w:val="Normal Indent"/>
    <w:basedOn w:val="Normal"/>
    <w:rsid w:val="00791E4D"/>
    <w:pPr>
      <w:ind w:left="720"/>
    </w:pPr>
  </w:style>
  <w:style w:type="paragraph" w:styleId="Header">
    <w:name w:val="header"/>
    <w:basedOn w:val="Normal"/>
    <w:link w:val="HeaderChar"/>
    <w:rsid w:val="00791E4D"/>
    <w:pPr>
      <w:tabs>
        <w:tab w:val="left" w:pos="0"/>
        <w:tab w:val="left" w:pos="315"/>
        <w:tab w:val="right" w:pos="471"/>
        <w:tab w:val="left" w:pos="4887"/>
        <w:tab w:val="right" w:pos="4995"/>
        <w:tab w:val="right" w:pos="8306"/>
      </w:tabs>
      <w:spacing w:before="0" w:after="0"/>
      <w:ind w:left="0" w:right="0"/>
      <w:jc w:val="right"/>
    </w:pPr>
    <w:rPr>
      <w:b/>
      <w:bCs/>
      <w:i/>
      <w:noProof/>
      <w:color w:val="000000"/>
      <w:sz w:val="16"/>
      <w:szCs w:val="16"/>
      <w:lang w:val="en-US"/>
    </w:rPr>
  </w:style>
  <w:style w:type="character" w:customStyle="1" w:styleId="HeaderChar">
    <w:name w:val="Header Char"/>
    <w:basedOn w:val="DefaultParagraphFont"/>
    <w:link w:val="Header"/>
    <w:rsid w:val="00AE6877"/>
    <w:rPr>
      <w:rFonts w:ascii="Verdana" w:eastAsia="Times New Roman" w:hAnsi="Verdana" w:cs="Times New Roman"/>
      <w:b/>
      <w:bCs/>
      <w:i/>
      <w:noProof/>
      <w:color w:val="000000"/>
      <w:sz w:val="16"/>
      <w:szCs w:val="16"/>
      <w:lang w:val="en-US"/>
    </w:rPr>
  </w:style>
  <w:style w:type="paragraph" w:customStyle="1" w:styleId="TableText">
    <w:name w:val="Table Text"/>
    <w:basedOn w:val="BodyText"/>
    <w:rsid w:val="00791E4D"/>
    <w:pPr>
      <w:keepLines w:val="0"/>
      <w:spacing w:before="120"/>
      <w:ind w:left="72"/>
    </w:pPr>
    <w:rPr>
      <w:rFonts w:ascii="Helvetica" w:hAnsi="Helvetica"/>
    </w:rPr>
  </w:style>
  <w:style w:type="paragraph" w:customStyle="1" w:styleId="TableList">
    <w:name w:val="Table List"/>
    <w:basedOn w:val="Header"/>
    <w:rsid w:val="00791E4D"/>
    <w:pPr>
      <w:spacing w:after="60"/>
    </w:pPr>
  </w:style>
  <w:style w:type="paragraph" w:styleId="Footer">
    <w:name w:val="footer"/>
    <w:basedOn w:val="Normal"/>
    <w:link w:val="FooterChar"/>
    <w:rsid w:val="00791E4D"/>
    <w:pPr>
      <w:tabs>
        <w:tab w:val="center" w:pos="4153"/>
        <w:tab w:val="right" w:pos="8306"/>
      </w:tabs>
    </w:pPr>
    <w:rPr>
      <w:rFonts w:ascii="Helvetica" w:hAnsi="Helvetica"/>
      <w:sz w:val="18"/>
    </w:rPr>
  </w:style>
  <w:style w:type="character" w:customStyle="1" w:styleId="FooterChar">
    <w:name w:val="Footer Char"/>
    <w:basedOn w:val="DefaultParagraphFont"/>
    <w:link w:val="Footer"/>
    <w:rsid w:val="00AE6877"/>
    <w:rPr>
      <w:rFonts w:ascii="Helvetica" w:eastAsia="Times New Roman" w:hAnsi="Helvetica" w:cs="Times New Roman"/>
      <w:sz w:val="18"/>
      <w:szCs w:val="20"/>
    </w:rPr>
  </w:style>
  <w:style w:type="character" w:styleId="PageNumber">
    <w:name w:val="page number"/>
    <w:basedOn w:val="DefaultParagraphFont"/>
    <w:rsid w:val="00791E4D"/>
    <w:rPr>
      <w:rFonts w:ascii="Verdana" w:hAnsi="Verdana"/>
      <w:noProof/>
      <w:sz w:val="16"/>
    </w:rPr>
  </w:style>
  <w:style w:type="paragraph" w:styleId="TOC1">
    <w:name w:val="toc 1"/>
    <w:basedOn w:val="Normal"/>
    <w:next w:val="Normal"/>
    <w:rsid w:val="00791E4D"/>
    <w:pPr>
      <w:keepLines w:val="0"/>
      <w:tabs>
        <w:tab w:val="right" w:leader="dot" w:pos="9071"/>
      </w:tabs>
      <w:spacing w:before="200"/>
      <w:ind w:left="992"/>
    </w:pPr>
    <w:rPr>
      <w:b/>
      <w:sz w:val="24"/>
    </w:rPr>
  </w:style>
  <w:style w:type="paragraph" w:styleId="TOC2">
    <w:name w:val="toc 2"/>
    <w:basedOn w:val="Normal"/>
    <w:next w:val="Normal"/>
    <w:rsid w:val="00791E4D"/>
    <w:pPr>
      <w:tabs>
        <w:tab w:val="right" w:leader="dot" w:pos="9071"/>
      </w:tabs>
    </w:pPr>
    <w:rPr>
      <w:b/>
      <w:color w:val="006699"/>
    </w:rPr>
  </w:style>
  <w:style w:type="paragraph" w:styleId="TOC3">
    <w:name w:val="toc 3"/>
    <w:basedOn w:val="TOC2"/>
    <w:next w:val="Normal"/>
    <w:rsid w:val="00791E4D"/>
    <w:pPr>
      <w:ind w:left="1985"/>
    </w:pPr>
  </w:style>
  <w:style w:type="paragraph" w:styleId="TOC4">
    <w:name w:val="toc 4"/>
    <w:basedOn w:val="Normal"/>
    <w:next w:val="Normal"/>
    <w:semiHidden/>
    <w:rsid w:val="00791E4D"/>
    <w:pPr>
      <w:tabs>
        <w:tab w:val="right" w:leader="dot" w:pos="9071"/>
      </w:tabs>
      <w:ind w:left="600"/>
    </w:pPr>
  </w:style>
  <w:style w:type="paragraph" w:styleId="TOC5">
    <w:name w:val="toc 5"/>
    <w:basedOn w:val="Normal"/>
    <w:next w:val="Normal"/>
    <w:semiHidden/>
    <w:rsid w:val="00791E4D"/>
    <w:pPr>
      <w:tabs>
        <w:tab w:val="right" w:leader="dot" w:pos="9071"/>
      </w:tabs>
      <w:ind w:left="800"/>
    </w:pPr>
  </w:style>
  <w:style w:type="paragraph" w:styleId="TOC6">
    <w:name w:val="toc 6"/>
    <w:basedOn w:val="Normal"/>
    <w:next w:val="Normal"/>
    <w:semiHidden/>
    <w:rsid w:val="00791E4D"/>
    <w:pPr>
      <w:tabs>
        <w:tab w:val="right" w:leader="dot" w:pos="9071"/>
      </w:tabs>
      <w:spacing w:before="200"/>
      <w:ind w:left="1420"/>
    </w:pPr>
    <w:rPr>
      <w:b/>
      <w:sz w:val="24"/>
    </w:rPr>
  </w:style>
  <w:style w:type="paragraph" w:styleId="TOC7">
    <w:name w:val="toc 7"/>
    <w:basedOn w:val="Normal"/>
    <w:next w:val="Normal"/>
    <w:semiHidden/>
    <w:rsid w:val="00791E4D"/>
    <w:pPr>
      <w:tabs>
        <w:tab w:val="right" w:leader="dot" w:pos="9071"/>
      </w:tabs>
      <w:ind w:left="1200"/>
    </w:pPr>
  </w:style>
  <w:style w:type="paragraph" w:styleId="TOC8">
    <w:name w:val="toc 8"/>
    <w:basedOn w:val="Normal"/>
    <w:next w:val="Normal"/>
    <w:semiHidden/>
    <w:rsid w:val="00791E4D"/>
    <w:pPr>
      <w:tabs>
        <w:tab w:val="right" w:leader="dot" w:pos="9071"/>
      </w:tabs>
      <w:ind w:left="1400"/>
    </w:pPr>
  </w:style>
  <w:style w:type="paragraph" w:styleId="TOC9">
    <w:name w:val="toc 9"/>
    <w:basedOn w:val="Normal"/>
    <w:next w:val="Normal"/>
    <w:semiHidden/>
    <w:rsid w:val="00791E4D"/>
    <w:pPr>
      <w:tabs>
        <w:tab w:val="right" w:leader="dot" w:pos="9071"/>
      </w:tabs>
      <w:ind w:left="1600"/>
    </w:pPr>
  </w:style>
  <w:style w:type="paragraph" w:styleId="Title">
    <w:name w:val="Title"/>
    <w:basedOn w:val="Normal"/>
    <w:link w:val="TitleChar"/>
    <w:qFormat/>
    <w:rsid w:val="00791E4D"/>
    <w:pPr>
      <w:framePr w:w="7683" w:h="2285" w:hRule="exact" w:hSpace="567" w:wrap="around" w:vAnchor="page" w:hAnchor="page" w:x="3862" w:y="3919" w:anchorLock="1"/>
      <w:spacing w:before="240" w:after="60"/>
      <w:ind w:left="301" w:right="578"/>
      <w:jc w:val="right"/>
    </w:pPr>
    <w:rPr>
      <w:rFonts w:cs="Arial"/>
      <w:b/>
      <w:bCs/>
      <w:color w:val="9FC5D0"/>
      <w:kern w:val="28"/>
      <w:sz w:val="48"/>
      <w:szCs w:val="32"/>
    </w:rPr>
  </w:style>
  <w:style w:type="character" w:customStyle="1" w:styleId="TitleChar">
    <w:name w:val="Title Char"/>
    <w:basedOn w:val="DefaultParagraphFont"/>
    <w:link w:val="Title"/>
    <w:rsid w:val="00AE6877"/>
    <w:rPr>
      <w:rFonts w:ascii="Verdana" w:eastAsia="Times New Roman" w:hAnsi="Verdana" w:cs="Arial"/>
      <w:b/>
      <w:bCs/>
      <w:color w:val="9FC5D0"/>
      <w:kern w:val="28"/>
      <w:sz w:val="48"/>
      <w:szCs w:val="32"/>
    </w:rPr>
  </w:style>
  <w:style w:type="paragraph" w:customStyle="1" w:styleId="zTip">
    <w:name w:val="zTip"/>
    <w:basedOn w:val="Notes"/>
    <w:rsid w:val="00791E4D"/>
    <w:pPr>
      <w:numPr>
        <w:numId w:val="9"/>
      </w:numPr>
      <w:ind w:left="1440" w:hanging="720"/>
    </w:pPr>
  </w:style>
  <w:style w:type="paragraph" w:customStyle="1" w:styleId="AlignTableCentre">
    <w:name w:val="Align Table Centre"/>
    <w:basedOn w:val="AlignTableBodyText"/>
    <w:rsid w:val="00791E4D"/>
    <w:pPr>
      <w:ind w:left="0"/>
    </w:pPr>
  </w:style>
  <w:style w:type="character" w:styleId="Hyperlink">
    <w:name w:val="Hyperlink"/>
    <w:basedOn w:val="DefaultParagraphFont"/>
    <w:rsid w:val="00791E4D"/>
    <w:rPr>
      <w:color w:val="0000FF"/>
      <w:u w:val="single"/>
    </w:rPr>
  </w:style>
  <w:style w:type="paragraph" w:customStyle="1" w:styleId="NoteContinue">
    <w:name w:val="Note Continue"/>
    <w:basedOn w:val="zNote"/>
    <w:rsid w:val="00791E4D"/>
    <w:pPr>
      <w:numPr>
        <w:numId w:val="0"/>
      </w:numPr>
      <w:pBdr>
        <w:top w:val="none" w:sz="0" w:space="0" w:color="auto"/>
      </w:pBdr>
      <w:ind w:left="1418"/>
    </w:pPr>
  </w:style>
  <w:style w:type="numbering" w:customStyle="1" w:styleId="TipIcons">
    <w:name w:val="Tip Icons"/>
    <w:rsid w:val="00791E4D"/>
    <w:pPr>
      <w:numPr>
        <w:numId w:val="22"/>
      </w:numPr>
    </w:pPr>
  </w:style>
  <w:style w:type="paragraph" w:styleId="BlockText">
    <w:name w:val="Block Text"/>
    <w:basedOn w:val="Normal"/>
    <w:rsid w:val="00791E4D"/>
    <w:pPr>
      <w:spacing w:after="120"/>
      <w:ind w:left="1440" w:right="1440"/>
    </w:pPr>
  </w:style>
  <w:style w:type="numbering" w:customStyle="1" w:styleId="IconContinue">
    <w:name w:val="Icon Continue"/>
    <w:rsid w:val="00791E4D"/>
    <w:pPr>
      <w:numPr>
        <w:numId w:val="23"/>
      </w:numPr>
    </w:pPr>
  </w:style>
  <w:style w:type="character" w:styleId="Strong">
    <w:name w:val="Strong"/>
    <w:basedOn w:val="DefaultParagraphFont"/>
    <w:qFormat/>
    <w:rsid w:val="00791E4D"/>
    <w:rPr>
      <w:b/>
      <w:bCs/>
    </w:rPr>
  </w:style>
  <w:style w:type="numbering" w:customStyle="1" w:styleId="StyleNoteIconsBoldItalicLeft156cmHanging127cm">
    <w:name w:val="Style Note Icons + Bold Italic Left:  1.56 cm Hanging:  1.27 cm"/>
    <w:basedOn w:val="NoList"/>
    <w:rsid w:val="00791E4D"/>
    <w:pPr>
      <w:numPr>
        <w:numId w:val="24"/>
      </w:numPr>
    </w:pPr>
  </w:style>
  <w:style w:type="paragraph" w:customStyle="1" w:styleId="TOCTitle">
    <w:name w:val="TOC Title"/>
    <w:basedOn w:val="NonHeading"/>
    <w:next w:val="TOC1"/>
    <w:rsid w:val="00791E4D"/>
    <w:pPr>
      <w:numPr>
        <w:numId w:val="2"/>
      </w:numPr>
      <w:spacing w:before="0"/>
    </w:pPr>
    <w:rPr>
      <w:color w:val="auto"/>
      <w:sz w:val="44"/>
    </w:rPr>
  </w:style>
  <w:style w:type="paragraph" w:customStyle="1" w:styleId="CapitaLogo">
    <w:name w:val="Capita Logo"/>
    <w:basedOn w:val="Normal"/>
    <w:rsid w:val="00791E4D"/>
    <w:pPr>
      <w:tabs>
        <w:tab w:val="left" w:pos="284"/>
      </w:tabs>
      <w:spacing w:after="360"/>
      <w:ind w:left="312" w:right="0"/>
    </w:pPr>
  </w:style>
  <w:style w:type="character" w:styleId="FollowedHyperlink">
    <w:name w:val="FollowedHyperlink"/>
    <w:basedOn w:val="DefaultParagraphFont"/>
    <w:rsid w:val="00791E4D"/>
    <w:rPr>
      <w:color w:val="800080"/>
      <w:u w:val="single"/>
    </w:rPr>
  </w:style>
  <w:style w:type="paragraph" w:customStyle="1" w:styleId="pagenumbering">
    <w:name w:val="page numbering"/>
    <w:basedOn w:val="Normal"/>
    <w:next w:val="Normal"/>
    <w:rsid w:val="00791E4D"/>
    <w:pPr>
      <w:spacing w:before="0" w:after="0"/>
      <w:ind w:left="0" w:right="0"/>
    </w:pPr>
    <w:rPr>
      <w:b/>
      <w:sz w:val="16"/>
      <w:szCs w:val="16"/>
    </w:rPr>
  </w:style>
  <w:style w:type="paragraph" w:customStyle="1" w:styleId="headerforfollowon">
    <w:name w:val="header for follow on"/>
    <w:basedOn w:val="pagenumbering"/>
    <w:rsid w:val="00791E4D"/>
    <w:rPr>
      <w:i/>
    </w:rPr>
  </w:style>
  <w:style w:type="paragraph" w:customStyle="1" w:styleId="contents">
    <w:name w:val="contents"/>
    <w:next w:val="TOC1"/>
    <w:rsid w:val="00791E4D"/>
    <w:pPr>
      <w:spacing w:after="0" w:line="240" w:lineRule="auto"/>
    </w:pPr>
    <w:rPr>
      <w:rFonts w:ascii="Verdana" w:eastAsia="Times New Roman" w:hAnsi="Verdana" w:cs="Times New Roman"/>
      <w:b/>
      <w:noProof/>
      <w:color w:val="006699"/>
      <w:sz w:val="30"/>
      <w:szCs w:val="44"/>
    </w:rPr>
  </w:style>
  <w:style w:type="paragraph" w:customStyle="1" w:styleId="CALLOUTGraphics">
    <w:name w:val="CALLOUT Graphics"/>
    <w:basedOn w:val="Graphics"/>
    <w:rsid w:val="00791E4D"/>
  </w:style>
  <w:style w:type="paragraph" w:customStyle="1" w:styleId="MainHead">
    <w:name w:val="MainHead"/>
    <w:basedOn w:val="Normal"/>
    <w:rsid w:val="00791E4D"/>
    <w:pPr>
      <w:keepLines w:val="0"/>
      <w:spacing w:before="0" w:after="0"/>
      <w:ind w:left="0" w:right="0"/>
    </w:pPr>
    <w:rPr>
      <w:b/>
      <w:color w:val="000000"/>
      <w:sz w:val="40"/>
      <w:szCs w:val="44"/>
      <w:lang w:val="en-US" w:eastAsia="en-US"/>
    </w:rPr>
  </w:style>
  <w:style w:type="paragraph" w:customStyle="1" w:styleId="ChapHead">
    <w:name w:val="ChapHead"/>
    <w:basedOn w:val="Heading1"/>
    <w:rsid w:val="00791E4D"/>
    <w:pPr>
      <w:numPr>
        <w:numId w:val="0"/>
      </w:numPr>
    </w:pPr>
    <w:rPr>
      <w:sz w:val="48"/>
    </w:rPr>
  </w:style>
  <w:style w:type="paragraph" w:customStyle="1" w:styleId="IndexTitle">
    <w:name w:val="Index Title"/>
    <w:basedOn w:val="TOCTitle"/>
    <w:next w:val="IndexHeading"/>
    <w:rsid w:val="00791E4D"/>
    <w:pPr>
      <w:numPr>
        <w:numId w:val="63"/>
      </w:numPr>
    </w:pPr>
  </w:style>
  <w:style w:type="paragraph" w:customStyle="1" w:styleId="ChapNo">
    <w:name w:val="ChapNo"/>
    <w:basedOn w:val="ChapHead"/>
    <w:rsid w:val="00791E4D"/>
    <w:pPr>
      <w:jc w:val="right"/>
    </w:pPr>
    <w:rPr>
      <w:b w:val="0"/>
      <w:i/>
      <w:sz w:val="96"/>
      <w:szCs w:val="96"/>
    </w:rPr>
  </w:style>
  <w:style w:type="numbering" w:customStyle="1" w:styleId="ContentsTitle">
    <w:name w:val="Contents Title"/>
    <w:rsid w:val="00791E4D"/>
    <w:pPr>
      <w:numPr>
        <w:numId w:val="26"/>
      </w:numPr>
    </w:pPr>
  </w:style>
  <w:style w:type="paragraph" w:customStyle="1" w:styleId="headerleft">
    <w:name w:val="headerleft"/>
    <w:basedOn w:val="Header"/>
    <w:next w:val="headerforfollowon"/>
    <w:rsid w:val="00791E4D"/>
    <w:pPr>
      <w:keepLines w:val="0"/>
      <w:widowControl w:val="0"/>
      <w:tabs>
        <w:tab w:val="clear" w:pos="4887"/>
        <w:tab w:val="clear" w:pos="4995"/>
        <w:tab w:val="clear" w:pos="8306"/>
      </w:tabs>
      <w:jc w:val="left"/>
    </w:pPr>
    <w:rPr>
      <w:bCs w:val="0"/>
    </w:rPr>
  </w:style>
  <w:style w:type="paragraph" w:customStyle="1" w:styleId="TipContinue">
    <w:name w:val="Tip Continue"/>
    <w:basedOn w:val="NoteContinue"/>
    <w:rsid w:val="00791E4D"/>
  </w:style>
  <w:style w:type="paragraph" w:customStyle="1" w:styleId="HandbookLogo">
    <w:name w:val="Handbook Logo"/>
    <w:basedOn w:val="Normal"/>
    <w:rsid w:val="00791E4D"/>
    <w:pPr>
      <w:tabs>
        <w:tab w:val="left" w:pos="284"/>
      </w:tabs>
      <w:spacing w:before="0" w:after="360"/>
      <w:ind w:left="11" w:right="312" w:hanging="11"/>
      <w:jc w:val="right"/>
    </w:pPr>
  </w:style>
  <w:style w:type="paragraph" w:styleId="Index2">
    <w:name w:val="index 2"/>
    <w:basedOn w:val="Normal"/>
    <w:next w:val="Normal"/>
    <w:autoRedefine/>
    <w:semiHidden/>
    <w:rsid w:val="00791E4D"/>
    <w:pPr>
      <w:ind w:left="400" w:hanging="200"/>
    </w:pPr>
  </w:style>
  <w:style w:type="paragraph" w:styleId="Index1">
    <w:name w:val="index 1"/>
    <w:basedOn w:val="Normal"/>
    <w:next w:val="Normal"/>
    <w:autoRedefine/>
    <w:semiHidden/>
    <w:rsid w:val="00791E4D"/>
    <w:pPr>
      <w:tabs>
        <w:tab w:val="right" w:leader="dot" w:pos="4449"/>
      </w:tabs>
      <w:ind w:left="200" w:hanging="200"/>
    </w:pPr>
    <w:rPr>
      <w:noProof/>
    </w:rPr>
  </w:style>
  <w:style w:type="paragraph" w:styleId="Index3">
    <w:name w:val="index 3"/>
    <w:basedOn w:val="Normal"/>
    <w:next w:val="Normal"/>
    <w:autoRedefine/>
    <w:semiHidden/>
    <w:rsid w:val="00791E4D"/>
    <w:pPr>
      <w:ind w:left="600" w:hanging="200"/>
    </w:pPr>
  </w:style>
  <w:style w:type="paragraph" w:styleId="IndexHeading">
    <w:name w:val="index heading"/>
    <w:basedOn w:val="Normal"/>
    <w:next w:val="Index1"/>
    <w:semiHidden/>
    <w:rsid w:val="00791E4D"/>
    <w:pPr>
      <w:spacing w:before="240" w:after="120"/>
      <w:ind w:left="0" w:right="0"/>
    </w:pPr>
    <w:rPr>
      <w:rFonts w:ascii="Helvetica" w:hAnsi="Helvetica"/>
      <w:b/>
      <w:color w:val="336699"/>
      <w:sz w:val="24"/>
    </w:rPr>
  </w:style>
  <w:style w:type="paragraph" w:customStyle="1" w:styleId="Table">
    <w:name w:val="Table"/>
    <w:rsid w:val="00791E4D"/>
    <w:pPr>
      <w:spacing w:after="0" w:line="240" w:lineRule="auto"/>
    </w:pPr>
    <w:rPr>
      <w:rFonts w:ascii="Verdana" w:eastAsia="Times New Roman" w:hAnsi="Verdana" w:cs="Times New Roman"/>
      <w:noProof/>
      <w:sz w:val="20"/>
      <w:szCs w:val="16"/>
    </w:rPr>
  </w:style>
  <w:style w:type="paragraph" w:customStyle="1" w:styleId="WarningContinue">
    <w:name w:val="Warning Continue"/>
    <w:basedOn w:val="TipContinue"/>
    <w:rsid w:val="00791E4D"/>
  </w:style>
  <w:style w:type="paragraph" w:customStyle="1" w:styleId="table0">
    <w:name w:val="table"/>
    <w:basedOn w:val="Normal"/>
    <w:rsid w:val="00791E4D"/>
    <w:pPr>
      <w:ind w:left="0" w:right="0"/>
    </w:pPr>
    <w:rPr>
      <w:sz w:val="18"/>
    </w:rPr>
  </w:style>
  <w:style w:type="paragraph" w:customStyle="1" w:styleId="IndWarningContinue">
    <w:name w:val="Ind Warning Continue"/>
    <w:basedOn w:val="Normal"/>
    <w:rsid w:val="00791E4D"/>
    <w:pPr>
      <w:keepLines w:val="0"/>
      <w:pBdr>
        <w:top w:val="single" w:sz="12" w:space="4" w:color="006699"/>
        <w:bottom w:val="single" w:sz="12" w:space="14" w:color="006699"/>
      </w:pBdr>
      <w:spacing w:before="0" w:after="0"/>
    </w:pPr>
    <w:rPr>
      <w:i/>
      <w:iCs/>
    </w:rPr>
  </w:style>
  <w:style w:type="paragraph" w:customStyle="1" w:styleId="HandbookTable">
    <w:name w:val="Handbook Table"/>
    <w:basedOn w:val="BodyText"/>
    <w:rsid w:val="00791E4D"/>
    <w:rPr>
      <w:sz w:val="2"/>
    </w:rPr>
  </w:style>
  <w:style w:type="paragraph" w:customStyle="1" w:styleId="StyleTOC6Left69pt">
    <w:name w:val="Style TOC 6 + Left:  69 pt"/>
    <w:basedOn w:val="TOC6"/>
    <w:rsid w:val="00791E4D"/>
    <w:pPr>
      <w:ind w:left="1380"/>
    </w:pPr>
    <w:rPr>
      <w:bCs/>
    </w:rPr>
  </w:style>
  <w:style w:type="paragraph" w:customStyle="1" w:styleId="GlossaryHead">
    <w:name w:val="Glossary_Head"/>
    <w:basedOn w:val="Heading4"/>
    <w:autoRedefine/>
    <w:rsid w:val="00791E4D"/>
    <w:pPr>
      <w:numPr>
        <w:ilvl w:val="0"/>
        <w:numId w:val="0"/>
      </w:numPr>
      <w:spacing w:before="160"/>
    </w:pPr>
    <w:rPr>
      <w:bCs/>
      <w:color w:val="006699"/>
    </w:rPr>
  </w:style>
  <w:style w:type="paragraph" w:customStyle="1" w:styleId="FrontHead">
    <w:name w:val="FrontHead"/>
    <w:basedOn w:val="Normal"/>
    <w:rsid w:val="00791E4D"/>
    <w:pPr>
      <w:tabs>
        <w:tab w:val="left" w:pos="5576"/>
      </w:tabs>
      <w:spacing w:before="480" w:after="0"/>
      <w:ind w:left="0" w:right="408"/>
      <w:jc w:val="right"/>
    </w:pPr>
    <w:rPr>
      <w:rFonts w:ascii="Arial" w:hAnsi="Arial" w:cs="Arial"/>
      <w:b/>
      <w:color w:val="9FC5D0"/>
      <w:sz w:val="56"/>
      <w:szCs w:val="72"/>
    </w:rPr>
  </w:style>
  <w:style w:type="paragraph" w:customStyle="1" w:styleId="HeadingProcedure">
    <w:name w:val="Heading Procedure"/>
    <w:basedOn w:val="HeadingBase"/>
    <w:next w:val="Normal"/>
    <w:rsid w:val="00791E4D"/>
    <w:pPr>
      <w:tabs>
        <w:tab w:val="left" w:pos="0"/>
      </w:tabs>
      <w:spacing w:before="120" w:after="60"/>
    </w:pPr>
    <w:rPr>
      <w:i/>
      <w:color w:val="918585"/>
      <w:sz w:val="22"/>
    </w:rPr>
  </w:style>
  <w:style w:type="paragraph" w:styleId="BalloonText">
    <w:name w:val="Balloon Text"/>
    <w:basedOn w:val="Normal"/>
    <w:link w:val="BalloonTextChar"/>
    <w:semiHidden/>
    <w:rsid w:val="00791E4D"/>
    <w:rPr>
      <w:rFonts w:ascii="Tahoma" w:hAnsi="Tahoma" w:cs="Tahoma"/>
      <w:sz w:val="16"/>
      <w:szCs w:val="16"/>
    </w:rPr>
  </w:style>
  <w:style w:type="character" w:customStyle="1" w:styleId="BalloonTextChar">
    <w:name w:val="Balloon Text Char"/>
    <w:basedOn w:val="DefaultParagraphFont"/>
    <w:link w:val="BalloonText"/>
    <w:semiHidden/>
    <w:rsid w:val="00AE6877"/>
    <w:rPr>
      <w:rFonts w:ascii="Tahoma" w:eastAsia="Times New Roman" w:hAnsi="Tahoma" w:cs="Tahoma"/>
      <w:sz w:val="16"/>
      <w:szCs w:val="16"/>
    </w:rPr>
  </w:style>
  <w:style w:type="paragraph" w:customStyle="1" w:styleId="TableListBullet">
    <w:name w:val="Table List Bullet"/>
    <w:basedOn w:val="ListBullet"/>
    <w:rsid w:val="00791E4D"/>
    <w:pPr>
      <w:numPr>
        <w:numId w:val="20"/>
      </w:numPr>
      <w:ind w:left="357" w:hanging="357"/>
    </w:pPr>
    <w:rPr>
      <w:sz w:val="18"/>
      <w:szCs w:val="18"/>
    </w:rPr>
  </w:style>
  <w:style w:type="paragraph" w:customStyle="1" w:styleId="TableGraphic">
    <w:name w:val="Table Graphic"/>
    <w:basedOn w:val="Graphics"/>
    <w:rsid w:val="00791E4D"/>
    <w:pPr>
      <w:tabs>
        <w:tab w:val="num" w:pos="430"/>
        <w:tab w:val="left" w:pos="1130"/>
      </w:tabs>
      <w:ind w:left="0"/>
    </w:pPr>
  </w:style>
  <w:style w:type="paragraph" w:customStyle="1" w:styleId="Headingnonum">
    <w:name w:val="Heading_nonum"/>
    <w:basedOn w:val="Heading1"/>
    <w:rsid w:val="00791E4D"/>
    <w:pPr>
      <w:numPr>
        <w:numId w:val="0"/>
      </w:numPr>
    </w:pPr>
  </w:style>
  <w:style w:type="table" w:customStyle="1" w:styleId="MoreInfoTables">
    <w:name w:val="More Info Tables"/>
    <w:rsid w:val="00791E4D"/>
    <w:pPr>
      <w:spacing w:after="120" w:line="240" w:lineRule="auto"/>
      <w:ind w:left="601"/>
    </w:pPr>
    <w:rPr>
      <w:rFonts w:ascii="Times New Roman" w:eastAsia="Times New Roman" w:hAnsi="Times New Roman" w:cs="Times New Roman"/>
      <w:sz w:val="20"/>
      <w:szCs w:val="20"/>
    </w:rPr>
    <w:tblPr>
      <w:tblInd w:w="788" w:type="dxa"/>
      <w:tblBorders>
        <w:top w:val="single" w:sz="12" w:space="0" w:color="006699"/>
        <w:bottom w:val="single" w:sz="12" w:space="0" w:color="006699"/>
      </w:tblBorders>
      <w:tblCellMar>
        <w:top w:w="0" w:type="dxa"/>
        <w:left w:w="108" w:type="dxa"/>
        <w:bottom w:w="0" w:type="dxa"/>
        <w:right w:w="108" w:type="dxa"/>
      </w:tblCellMar>
    </w:tblPr>
    <w:tcPr>
      <w:shd w:val="clear" w:color="auto" w:fill="auto"/>
    </w:tcPr>
  </w:style>
  <w:style w:type="paragraph" w:styleId="ListContinue5">
    <w:name w:val="List Continue 5"/>
    <w:basedOn w:val="Normal"/>
    <w:rsid w:val="00791E4D"/>
    <w:pPr>
      <w:spacing w:after="120"/>
      <w:ind w:left="1415"/>
    </w:pPr>
  </w:style>
  <w:style w:type="paragraph" w:customStyle="1" w:styleId="label">
    <w:name w:val="label"/>
    <w:basedOn w:val="BalloonText"/>
    <w:rsid w:val="00791E4D"/>
    <w:pPr>
      <w:ind w:left="0" w:right="0"/>
      <w:jc w:val="center"/>
    </w:pPr>
    <w:rPr>
      <w:rFonts w:ascii="Helvetica" w:hAnsi="Helvetica"/>
    </w:rPr>
  </w:style>
  <w:style w:type="paragraph" w:customStyle="1" w:styleId="ListNote">
    <w:name w:val="List Note"/>
    <w:basedOn w:val="List"/>
    <w:rsid w:val="00791E4D"/>
    <w:pPr>
      <w:pBdr>
        <w:top w:val="single" w:sz="6" w:space="2" w:color="auto"/>
        <w:bottom w:val="single" w:sz="6" w:space="2" w:color="auto"/>
      </w:pBdr>
      <w:tabs>
        <w:tab w:val="left" w:pos="340"/>
        <w:tab w:val="left" w:pos="1021"/>
      </w:tabs>
      <w:spacing w:before="60" w:after="60"/>
      <w:ind w:left="340" w:right="0" w:firstLine="0"/>
    </w:pPr>
    <w:rPr>
      <w:rFonts w:ascii="Palatino Linotype" w:hAnsi="Palatino Linotype"/>
      <w:szCs w:val="22"/>
      <w:lang w:val="en-US" w:eastAsia="en-US"/>
    </w:rPr>
  </w:style>
  <w:style w:type="paragraph" w:customStyle="1" w:styleId="MainSubHead">
    <w:name w:val="MainSubHead"/>
    <w:basedOn w:val="Normal"/>
    <w:rsid w:val="00791E4D"/>
    <w:pPr>
      <w:keepLines w:val="0"/>
      <w:ind w:left="0" w:right="0"/>
    </w:pPr>
    <w:rPr>
      <w:sz w:val="36"/>
      <w:szCs w:val="44"/>
      <w:lang w:val="en-US" w:eastAsia="en-US"/>
    </w:rPr>
  </w:style>
  <w:style w:type="paragraph" w:customStyle="1" w:styleId="StyleHeading4Left0cmRight0cmBefore8pt">
    <w:name w:val="Style Heading 4 + Left:  0 cm Right:  0 cm Before:  8 pt"/>
    <w:basedOn w:val="Heading4"/>
    <w:autoRedefine/>
    <w:rsid w:val="00791E4D"/>
    <w:pPr>
      <w:numPr>
        <w:ilvl w:val="0"/>
        <w:numId w:val="0"/>
      </w:numPr>
      <w:spacing w:before="160"/>
    </w:pPr>
    <w:rPr>
      <w:bCs/>
      <w:color w:val="006699"/>
    </w:rPr>
  </w:style>
  <w:style w:type="paragraph" w:customStyle="1" w:styleId="zIndNote">
    <w:name w:val="zInd Note"/>
    <w:basedOn w:val="zNote"/>
    <w:rsid w:val="00791E4D"/>
    <w:pPr>
      <w:numPr>
        <w:numId w:val="13"/>
      </w:numPr>
    </w:pPr>
  </w:style>
  <w:style w:type="paragraph" w:customStyle="1" w:styleId="zIndNote2">
    <w:name w:val="zInd Note 2"/>
    <w:basedOn w:val="zNote"/>
    <w:rsid w:val="00791E4D"/>
    <w:pPr>
      <w:ind w:left="2580"/>
    </w:pPr>
  </w:style>
  <w:style w:type="paragraph" w:customStyle="1" w:styleId="zIndTip">
    <w:name w:val="zInd Tip"/>
    <w:basedOn w:val="zTip"/>
    <w:rsid w:val="00791E4D"/>
    <w:pPr>
      <w:numPr>
        <w:numId w:val="11"/>
      </w:numPr>
      <w:ind w:left="2138" w:hanging="720"/>
    </w:pPr>
  </w:style>
  <w:style w:type="paragraph" w:customStyle="1" w:styleId="zIndTip2">
    <w:name w:val="zInd Tip 2"/>
    <w:basedOn w:val="zTip"/>
    <w:rsid w:val="00791E4D"/>
    <w:pPr>
      <w:numPr>
        <w:numId w:val="14"/>
      </w:numPr>
      <w:ind w:left="2580" w:hanging="720"/>
    </w:pPr>
  </w:style>
  <w:style w:type="paragraph" w:customStyle="1" w:styleId="zIndWarning">
    <w:name w:val="zInd Warning"/>
    <w:basedOn w:val="zWarning"/>
    <w:rsid w:val="00791E4D"/>
    <w:pPr>
      <w:ind w:left="2138" w:hanging="720"/>
    </w:pPr>
  </w:style>
  <w:style w:type="paragraph" w:customStyle="1" w:styleId="zIndWarning2">
    <w:name w:val="zInd Warning 2"/>
    <w:basedOn w:val="zWarning"/>
    <w:rsid w:val="00791E4D"/>
    <w:pPr>
      <w:numPr>
        <w:numId w:val="8"/>
      </w:numPr>
      <w:ind w:left="2580" w:hanging="720"/>
    </w:pPr>
  </w:style>
  <w:style w:type="paragraph" w:styleId="List">
    <w:name w:val="List"/>
    <w:basedOn w:val="Normal"/>
    <w:rsid w:val="00791E4D"/>
    <w:pPr>
      <w:ind w:left="283" w:hanging="283"/>
    </w:pPr>
  </w:style>
  <w:style w:type="paragraph" w:styleId="List2">
    <w:name w:val="List 2"/>
    <w:basedOn w:val="BodyText"/>
    <w:rsid w:val="00791E4D"/>
    <w:pPr>
      <w:tabs>
        <w:tab w:val="left" w:pos="680"/>
      </w:tabs>
      <w:spacing w:before="60" w:after="60"/>
      <w:ind w:left="680" w:right="0" w:hanging="340"/>
    </w:pPr>
    <w:rPr>
      <w:rFonts w:ascii="Palatino Linotype" w:hAnsi="Palatino Linotype"/>
      <w:szCs w:val="22"/>
      <w:lang w:val="en-US" w:eastAsia="en-US"/>
    </w:rPr>
  </w:style>
  <w:style w:type="paragraph" w:styleId="ListBullet">
    <w:name w:val="List Bullet"/>
    <w:basedOn w:val="List"/>
    <w:rsid w:val="00791E4D"/>
    <w:pPr>
      <w:numPr>
        <w:numId w:val="6"/>
      </w:numPr>
      <w:ind w:right="442"/>
    </w:pPr>
  </w:style>
  <w:style w:type="paragraph" w:styleId="ListContinue3">
    <w:name w:val="List Continue 3"/>
    <w:basedOn w:val="ListContinue2"/>
    <w:rsid w:val="00791E4D"/>
    <w:pPr>
      <w:ind w:left="2268"/>
    </w:pPr>
  </w:style>
  <w:style w:type="table" w:styleId="TableGrid">
    <w:name w:val="Table Grid"/>
    <w:basedOn w:val="TableNormal"/>
    <w:rsid w:val="00791E4D"/>
    <w:pPr>
      <w:keepLines/>
      <w:spacing w:before="80" w:after="8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eInfoOnPage">
    <w:name w:val="More Info On Page"/>
    <w:basedOn w:val="DefaultParagraphFont"/>
    <w:rsid w:val="00791E4D"/>
    <w:rPr>
      <w:rFonts w:ascii="Verdana" w:hAnsi="Verdana"/>
      <w:i/>
      <w:sz w:val="20"/>
    </w:rPr>
  </w:style>
  <w:style w:type="character" w:customStyle="1" w:styleId="MoreInfoPageNos">
    <w:name w:val="More Info Page Nos"/>
    <w:basedOn w:val="DefaultParagraphFont"/>
    <w:rsid w:val="00791E4D"/>
    <w:rPr>
      <w:rFonts w:ascii="Verdana" w:hAnsi="Verdana"/>
      <w:color w:val="auto"/>
      <w:sz w:val="20"/>
    </w:rPr>
  </w:style>
  <w:style w:type="paragraph" w:customStyle="1" w:styleId="zNote">
    <w:name w:val="zNote"/>
    <w:basedOn w:val="Notes"/>
    <w:next w:val="BodyText"/>
    <w:rsid w:val="00791E4D"/>
    <w:pPr>
      <w:keepLines/>
      <w:numPr>
        <w:numId w:val="12"/>
      </w:numPr>
      <w:tabs>
        <w:tab w:val="clear" w:pos="2138"/>
        <w:tab w:val="left" w:pos="720"/>
      </w:tabs>
      <w:ind w:left="1440" w:hanging="720"/>
    </w:pPr>
  </w:style>
  <w:style w:type="character" w:customStyle="1" w:styleId="NoteLabel">
    <w:name w:val="Note Label"/>
    <w:basedOn w:val="DefaultParagraphFont"/>
    <w:rsid w:val="00791E4D"/>
    <w:rPr>
      <w:rFonts w:ascii="Verdana" w:hAnsi="Verdana"/>
      <w:b/>
      <w:color w:val="006699"/>
      <w:sz w:val="20"/>
    </w:rPr>
  </w:style>
  <w:style w:type="paragraph" w:customStyle="1" w:styleId="RevisionHistory">
    <w:name w:val="Revision History"/>
    <w:basedOn w:val="Normal"/>
    <w:rsid w:val="00791E4D"/>
    <w:pPr>
      <w:ind w:left="0" w:right="0"/>
    </w:pPr>
    <w:rPr>
      <w:b/>
      <w:bCs/>
      <w:color w:val="FFFFFF"/>
      <w:sz w:val="18"/>
    </w:rPr>
  </w:style>
  <w:style w:type="paragraph" w:customStyle="1" w:styleId="RevisionTableHeading">
    <w:name w:val="Revision Table Heading"/>
    <w:basedOn w:val="RevisionHistory"/>
    <w:rsid w:val="00791E4D"/>
    <w:rPr>
      <w:bCs w:val="0"/>
    </w:rPr>
  </w:style>
  <w:style w:type="paragraph" w:customStyle="1" w:styleId="SmallParaReturn">
    <w:name w:val="Small Para Return"/>
    <w:basedOn w:val="Normal"/>
    <w:rsid w:val="00791E4D"/>
    <w:pPr>
      <w:spacing w:before="0" w:after="0"/>
      <w:ind w:left="0" w:right="0"/>
    </w:pPr>
    <w:rPr>
      <w:sz w:val="2"/>
    </w:rPr>
  </w:style>
  <w:style w:type="paragraph" w:customStyle="1" w:styleId="TableContent">
    <w:name w:val="Table Content"/>
    <w:basedOn w:val="BodyText"/>
    <w:rsid w:val="00791E4D"/>
    <w:pPr>
      <w:keepLines w:val="0"/>
      <w:spacing w:before="120" w:after="120"/>
      <w:ind w:left="0" w:right="0"/>
    </w:pPr>
    <w:rPr>
      <w:color w:val="000000"/>
      <w:sz w:val="18"/>
      <w:szCs w:val="24"/>
      <w:lang w:val="en-NZ"/>
    </w:rPr>
  </w:style>
  <w:style w:type="character" w:customStyle="1" w:styleId="TipLabel">
    <w:name w:val="Tip Label"/>
    <w:basedOn w:val="DefaultParagraphFont"/>
    <w:rsid w:val="00791E4D"/>
    <w:rPr>
      <w:rFonts w:ascii="Verdana" w:hAnsi="Verdana"/>
      <w:b/>
      <w:color w:val="006699"/>
      <w:sz w:val="20"/>
    </w:rPr>
  </w:style>
  <w:style w:type="paragraph" w:customStyle="1" w:styleId="Version">
    <w:name w:val="Version"/>
    <w:basedOn w:val="Normal"/>
    <w:rsid w:val="00791E4D"/>
    <w:pPr>
      <w:framePr w:w="6645" w:h="718" w:hRule="exact" w:wrap="notBeside" w:vAnchor="page" w:hAnchor="page" w:x="5168" w:y="6688" w:anchorLock="1"/>
      <w:spacing w:before="100"/>
      <w:ind w:left="102" w:right="851"/>
      <w:jc w:val="right"/>
    </w:pPr>
    <w:rPr>
      <w:sz w:val="36"/>
      <w:szCs w:val="36"/>
    </w:rPr>
  </w:style>
  <w:style w:type="paragraph" w:customStyle="1" w:styleId="zWarning">
    <w:name w:val="zWarning"/>
    <w:basedOn w:val="Notes"/>
    <w:rsid w:val="00791E4D"/>
    <w:pPr>
      <w:numPr>
        <w:numId w:val="10"/>
      </w:numPr>
      <w:tabs>
        <w:tab w:val="clear" w:pos="1418"/>
        <w:tab w:val="num" w:pos="964"/>
      </w:tabs>
    </w:pPr>
  </w:style>
  <w:style w:type="character" w:customStyle="1" w:styleId="WarningLabel">
    <w:name w:val="Warning Label"/>
    <w:basedOn w:val="DefaultParagraphFont"/>
    <w:rsid w:val="00791E4D"/>
    <w:rPr>
      <w:rFonts w:ascii="Verdana" w:hAnsi="Verdana"/>
      <w:b/>
      <w:color w:val="800000"/>
      <w:sz w:val="20"/>
    </w:rPr>
  </w:style>
  <w:style w:type="paragraph" w:customStyle="1" w:styleId="SIMSLogo">
    <w:name w:val="SIMS Logo"/>
    <w:basedOn w:val="Normal"/>
    <w:rsid w:val="00791E4D"/>
    <w:pPr>
      <w:tabs>
        <w:tab w:val="left" w:pos="284"/>
      </w:tabs>
      <w:spacing w:before="360"/>
      <w:ind w:left="340" w:right="0"/>
    </w:pPr>
  </w:style>
  <w:style w:type="table" w:styleId="TableGrid8">
    <w:name w:val="Table Grid 8"/>
    <w:aliases w:val="CSSTable"/>
    <w:basedOn w:val="TableNormal"/>
    <w:rsid w:val="00791E4D"/>
    <w:pPr>
      <w:keepLines/>
      <w:spacing w:before="80" w:after="80" w:line="240" w:lineRule="auto"/>
    </w:pPr>
    <w:rPr>
      <w:rFonts w:ascii="CG Times (W1)" w:eastAsia="Times New Roman" w:hAnsi="CG Times (W1)" w:cs="Times New Roman"/>
      <w:sz w:val="20"/>
      <w:szCs w:val="20"/>
    </w:rPr>
    <w:tblPr>
      <w:tblStyleRowBandSize w:val="1"/>
      <w:tblInd w:w="1560" w:type="dxa"/>
      <w:tblBorders>
        <w:top w:val="single" w:sz="6" w:space="0" w:color="336699"/>
        <w:left w:val="single" w:sz="6" w:space="0" w:color="336699"/>
        <w:bottom w:val="single" w:sz="6" w:space="0" w:color="336699"/>
        <w:right w:val="single" w:sz="6" w:space="0" w:color="336699"/>
        <w:insideH w:val="single" w:sz="6" w:space="0" w:color="336699"/>
        <w:insideV w:val="single" w:sz="6" w:space="0" w:color="336699"/>
      </w:tblBorders>
    </w:tblPr>
    <w:tcPr>
      <w:shd w:val="clear" w:color="auto" w:fill="6196CB"/>
    </w:tcPr>
    <w:tblStylePr w:type="firstRow">
      <w:rPr>
        <w:rFonts w:ascii="Palatino Linotype" w:hAnsi="Palatino Linotype"/>
        <w:b/>
        <w:bCs/>
        <w:color w:val="FFFFFF"/>
        <w:sz w:val="18"/>
      </w:rPr>
      <w:tblPr/>
      <w:tcPr>
        <w:tcBorders>
          <w:top w:val="single" w:sz="6" w:space="0" w:color="336699"/>
          <w:left w:val="single" w:sz="6" w:space="0" w:color="336699"/>
          <w:bottom w:val="single" w:sz="6" w:space="0" w:color="336699"/>
          <w:right w:val="single" w:sz="6" w:space="0" w:color="336699"/>
          <w:insideH w:val="single" w:sz="6" w:space="0" w:color="336699"/>
          <w:insideV w:val="single" w:sz="6" w:space="0" w:color="336699"/>
          <w:tl2br w:val="nil"/>
          <w:tr2bl w:val="nil"/>
        </w:tcBorders>
        <w:shd w:val="clear" w:color="000080" w:fill="6196CB"/>
      </w:tcPr>
    </w:tblStylePr>
    <w:tblStylePr w:type="lastRow">
      <w:rPr>
        <w:rFonts w:ascii="Palatino Linotype" w:hAnsi="Palatino Linotype"/>
        <w:b w:val="0"/>
        <w:bCs/>
        <w:color w:val="auto"/>
        <w:sz w:val="18"/>
      </w:rPr>
      <w:tblPr/>
      <w:tcPr>
        <w:shd w:val="clear" w:color="auto" w:fill="FFFFFF"/>
      </w:tcPr>
    </w:tblStylePr>
    <w:tblStylePr w:type="lastCol">
      <w:rPr>
        <w:rFonts w:ascii="Palatino Linotype" w:hAnsi="Palatino Linotype"/>
        <w:b w:val="0"/>
        <w:bCs/>
        <w:color w:val="auto"/>
        <w:sz w:val="18"/>
      </w:rPr>
      <w:tblPr/>
      <w:tcPr>
        <w:shd w:val="clear" w:color="auto" w:fill="FFFFFF"/>
      </w:tcPr>
    </w:tblStylePr>
    <w:tblStylePr w:type="band1Horz">
      <w:rPr>
        <w:rFonts w:ascii="Palatino Linotype" w:hAnsi="Palatino Linotype"/>
        <w:color w:val="auto"/>
        <w:sz w:val="18"/>
      </w:rPr>
      <w:tblPr/>
      <w:tcPr>
        <w:shd w:val="clear" w:color="auto" w:fill="FFFFFF"/>
      </w:tcPr>
    </w:tblStylePr>
    <w:tblStylePr w:type="band2Horz">
      <w:rPr>
        <w:rFonts w:ascii="Palatino Linotype" w:hAnsi="Palatino Linotype"/>
        <w:sz w:val="18"/>
      </w:rPr>
      <w:tblPr/>
      <w:tcPr>
        <w:shd w:val="clear" w:color="auto" w:fill="FFFFFF"/>
      </w:tcPr>
    </w:tblStylePr>
  </w:style>
  <w:style w:type="paragraph" w:customStyle="1" w:styleId="Aftertablespacer">
    <w:name w:val="After table spacer"/>
    <w:basedOn w:val="Graphics"/>
    <w:rsid w:val="00791E4D"/>
    <w:pPr>
      <w:spacing w:before="0" w:after="0"/>
      <w:ind w:left="0" w:right="0"/>
    </w:pPr>
    <w:rPr>
      <w:sz w:val="2"/>
    </w:rPr>
  </w:style>
  <w:style w:type="paragraph" w:customStyle="1" w:styleId="FooterCopyright">
    <w:name w:val="Footer Copyright"/>
    <w:basedOn w:val="Header"/>
    <w:rsid w:val="00791E4D"/>
  </w:style>
  <w:style w:type="paragraph" w:customStyle="1" w:styleId="Icons">
    <w:name w:val="Icons"/>
    <w:basedOn w:val="Normal"/>
    <w:rsid w:val="00791E4D"/>
    <w:pPr>
      <w:tabs>
        <w:tab w:val="left" w:pos="284"/>
      </w:tabs>
      <w:spacing w:before="0" w:after="40"/>
      <w:ind w:left="11" w:right="312" w:hanging="11"/>
      <w:jc w:val="right"/>
    </w:pPr>
  </w:style>
  <w:style w:type="paragraph" w:customStyle="1" w:styleId="MoreInfoConverted">
    <w:name w:val="More Info Converted"/>
    <w:basedOn w:val="MoreInformation"/>
    <w:rsid w:val="00791E4D"/>
  </w:style>
  <w:style w:type="paragraph" w:customStyle="1" w:styleId="CalloutSpacer">
    <w:name w:val="Callout Spacer"/>
    <w:basedOn w:val="Normal"/>
    <w:rsid w:val="00791E4D"/>
    <w:pPr>
      <w:spacing w:before="0" w:after="0"/>
    </w:pPr>
    <w:rPr>
      <w:sz w:val="12"/>
    </w:rPr>
  </w:style>
  <w:style w:type="paragraph" w:customStyle="1" w:styleId="GraphicsNoReplace">
    <w:name w:val="Graphics No Replace"/>
    <w:basedOn w:val="Graphics"/>
    <w:rsid w:val="00791E4D"/>
  </w:style>
  <w:style w:type="paragraph" w:customStyle="1" w:styleId="ForcePageBreak">
    <w:name w:val="ForcePageBreak"/>
    <w:basedOn w:val="AllowPageBreak"/>
    <w:rsid w:val="00791E4D"/>
    <w:pPr>
      <w:pageBreakBefore/>
    </w:pPr>
  </w:style>
  <w:style w:type="paragraph" w:customStyle="1" w:styleId="HeadingBase">
    <w:name w:val="Heading Base"/>
    <w:rsid w:val="00791E4D"/>
    <w:pPr>
      <w:keepNext/>
      <w:spacing w:after="0" w:line="240" w:lineRule="auto"/>
    </w:pPr>
    <w:rPr>
      <w:rFonts w:ascii="Arial" w:eastAsia="Times New Roman" w:hAnsi="Arial" w:cs="Times New Roman"/>
      <w:b/>
      <w:color w:val="D34817"/>
      <w:sz w:val="24"/>
      <w:szCs w:val="20"/>
      <w:lang w:val="en-AU" w:eastAsia="en-US"/>
    </w:rPr>
  </w:style>
  <w:style w:type="paragraph" w:customStyle="1" w:styleId="NormalChar">
    <w:name w:val="Normal Char"/>
    <w:basedOn w:val="Normal"/>
    <w:rsid w:val="00791E4D"/>
    <w:rPr>
      <w:b/>
      <w:color w:val="FF0000"/>
    </w:rPr>
  </w:style>
  <w:style w:type="paragraph" w:customStyle="1" w:styleId="InChapter">
    <w:name w:val="InChapter"/>
    <w:basedOn w:val="Heading3"/>
    <w:rsid w:val="00791E4D"/>
    <w:pPr>
      <w:numPr>
        <w:ilvl w:val="0"/>
        <w:numId w:val="0"/>
      </w:numPr>
      <w:spacing w:before="180" w:after="240"/>
      <w:outlineLvl w:val="9"/>
    </w:pPr>
    <w:rPr>
      <w:rFonts w:ascii="Arial" w:hAnsi="Arial"/>
      <w:color w:val="918585"/>
      <w:spacing w:val="-10"/>
      <w:kern w:val="32"/>
      <w:lang w:val="en-AU" w:eastAsia="en-US"/>
    </w:rPr>
  </w:style>
  <w:style w:type="paragraph" w:customStyle="1" w:styleId="TableNote">
    <w:name w:val="Table Note"/>
    <w:basedOn w:val="TableBodyText"/>
    <w:rsid w:val="00791E4D"/>
    <w:rPr>
      <w:i/>
    </w:rPr>
  </w:style>
  <w:style w:type="paragraph" w:customStyle="1" w:styleId="TableIndNote">
    <w:name w:val="Table Ind Note"/>
    <w:basedOn w:val="Normal"/>
    <w:rsid w:val="00791E4D"/>
    <w:pPr>
      <w:keepLines w:val="0"/>
      <w:widowControl w:val="0"/>
      <w:pBdr>
        <w:top w:val="single" w:sz="6" w:space="0" w:color="auto"/>
        <w:bottom w:val="single" w:sz="6" w:space="0" w:color="auto"/>
      </w:pBdr>
      <w:autoSpaceDE w:val="0"/>
      <w:autoSpaceDN w:val="0"/>
      <w:adjustRightInd w:val="0"/>
      <w:spacing w:before="120" w:after="120"/>
      <w:ind w:left="403" w:right="0"/>
    </w:pPr>
    <w:rPr>
      <w:rFonts w:cs="Verdana"/>
      <w:i/>
      <w:iCs/>
      <w:color w:val="000000"/>
      <w:sz w:val="18"/>
      <w:szCs w:val="18"/>
      <w:shd w:val="clear" w:color="auto" w:fill="00FFFF"/>
      <w:lang w:eastAsia="en-US"/>
    </w:rPr>
  </w:style>
  <w:style w:type="paragraph" w:customStyle="1" w:styleId="Spacer">
    <w:name w:val="Spacer"/>
    <w:basedOn w:val="Normal"/>
    <w:rsid w:val="00791E4D"/>
    <w:pPr>
      <w:keepNext/>
      <w:spacing w:before="0" w:after="0"/>
      <w:ind w:left="0" w:right="0"/>
    </w:pPr>
    <w:rPr>
      <w:rFonts w:ascii="Courier New" w:hAnsi="Courier New"/>
      <w:sz w:val="2"/>
      <w:szCs w:val="2"/>
      <w:lang w:val="en-US" w:eastAsia="en-US"/>
    </w:rPr>
  </w:style>
  <w:style w:type="numbering" w:customStyle="1" w:styleId="MoreInfoIcons">
    <w:name w:val="More Info Icons"/>
    <w:rsid w:val="00791E4D"/>
    <w:pPr>
      <w:numPr>
        <w:numId w:val="21"/>
      </w:numPr>
    </w:pPr>
  </w:style>
  <w:style w:type="numbering" w:customStyle="1" w:styleId="NoteIcons">
    <w:name w:val="Note Icons"/>
    <w:rsid w:val="00791E4D"/>
    <w:pPr>
      <w:numPr>
        <w:numId w:val="1"/>
      </w:numPr>
    </w:pPr>
  </w:style>
  <w:style w:type="paragraph" w:customStyle="1" w:styleId="TableListContinue">
    <w:name w:val="Table List Continue"/>
    <w:basedOn w:val="TableListBullet"/>
    <w:qFormat/>
    <w:rsid w:val="00791E4D"/>
    <w:pPr>
      <w:numPr>
        <w:numId w:val="0"/>
      </w:numPr>
      <w:ind w:left="357"/>
    </w:pPr>
  </w:style>
  <w:style w:type="numbering" w:customStyle="1" w:styleId="WarningIcons">
    <w:name w:val="Warning Icons"/>
    <w:rsid w:val="00791E4D"/>
    <w:pPr>
      <w:numPr>
        <w:numId w:val="25"/>
      </w:numPr>
    </w:pPr>
  </w:style>
  <w:style w:type="paragraph" w:customStyle="1" w:styleId="TableListNumber">
    <w:name w:val="Table List Number"/>
    <w:basedOn w:val="ListNumber"/>
    <w:qFormat/>
    <w:rsid w:val="00791E4D"/>
    <w:pPr>
      <w:tabs>
        <w:tab w:val="clear" w:pos="964"/>
      </w:tabs>
      <w:ind w:left="357" w:hanging="357"/>
    </w:pPr>
    <w:rPr>
      <w:sz w:val="18"/>
    </w:rPr>
  </w:style>
  <w:style w:type="character" w:customStyle="1" w:styleId="Comments">
    <w:name w:val="Comments"/>
    <w:rsid w:val="00791E4D"/>
    <w:rPr>
      <w:b/>
      <w:color w:val="FF0000"/>
    </w:rPr>
  </w:style>
  <w:style w:type="character" w:customStyle="1" w:styleId="Questions">
    <w:name w:val="Questions"/>
    <w:rsid w:val="00791E4D"/>
    <w:rPr>
      <w:b/>
      <w:color w:val="FF9900"/>
    </w:rPr>
  </w:style>
  <w:style w:type="paragraph" w:customStyle="1" w:styleId="Notes">
    <w:name w:val="Notes"/>
    <w:rsid w:val="00791E4D"/>
    <w:pPr>
      <w:pBdr>
        <w:top w:val="single" w:sz="12" w:space="4" w:color="006699"/>
        <w:bottom w:val="single" w:sz="12" w:space="14" w:color="006699"/>
      </w:pBdr>
      <w:spacing w:after="0" w:line="240" w:lineRule="auto"/>
      <w:ind w:left="720" w:right="459" w:firstLine="720"/>
    </w:pPr>
    <w:rPr>
      <w:rFonts w:ascii="Verdana" w:eastAsia="Times New Roman" w:hAnsi="Verdana" w:cs="Times New Roman"/>
      <w:i/>
      <w:sz w:val="20"/>
      <w:szCs w:val="20"/>
    </w:rPr>
  </w:style>
  <w:style w:type="paragraph" w:customStyle="1" w:styleId="IndGraphics2">
    <w:name w:val="Ind Graphics 2"/>
    <w:basedOn w:val="Graphics"/>
    <w:rsid w:val="00791E4D"/>
    <w:pPr>
      <w:ind w:left="2302"/>
    </w:pPr>
  </w:style>
  <w:style w:type="paragraph" w:customStyle="1" w:styleId="ListCheckBoxes">
    <w:name w:val="List Check Boxes"/>
    <w:basedOn w:val="BodyText"/>
    <w:rsid w:val="00791E4D"/>
    <w:pPr>
      <w:numPr>
        <w:numId w:val="15"/>
      </w:numPr>
      <w:ind w:right="442"/>
    </w:pPr>
  </w:style>
  <w:style w:type="paragraph" w:customStyle="1" w:styleId="ListNumber3">
    <w:name w:val="List Number3"/>
    <w:basedOn w:val="Normal"/>
    <w:rsid w:val="00791E4D"/>
    <w:pPr>
      <w:tabs>
        <w:tab w:val="left" w:pos="1860"/>
      </w:tabs>
      <w:ind w:left="0"/>
    </w:pPr>
  </w:style>
  <w:style w:type="character" w:customStyle="1" w:styleId="Messages">
    <w:name w:val="Messages"/>
    <w:basedOn w:val="DefaultParagraphFont"/>
    <w:rsid w:val="00791E4D"/>
    <w:rPr>
      <w:b/>
    </w:rPr>
  </w:style>
  <w:style w:type="paragraph" w:customStyle="1" w:styleId="NoteButtonGraphicSpacer">
    <w:name w:val="Note Button Graphic Spacer"/>
    <w:basedOn w:val="Normal"/>
    <w:rsid w:val="00791E4D"/>
    <w:pPr>
      <w:spacing w:before="20" w:after="20"/>
    </w:pPr>
    <w:rPr>
      <w:sz w:val="2"/>
    </w:rPr>
  </w:style>
  <w:style w:type="paragraph" w:customStyle="1" w:styleId="Subscript">
    <w:name w:val="Subscript"/>
    <w:next w:val="BodyText"/>
    <w:rsid w:val="00791E4D"/>
    <w:pPr>
      <w:spacing w:after="0" w:line="240" w:lineRule="auto"/>
    </w:pPr>
    <w:rPr>
      <w:rFonts w:ascii="Verdana" w:eastAsia="Times New Roman" w:hAnsi="Verdana" w:cs="Times New Roman"/>
      <w:sz w:val="18"/>
      <w:szCs w:val="20"/>
      <w:vertAlign w:val="subscript"/>
    </w:rPr>
  </w:style>
  <w:style w:type="paragraph" w:customStyle="1" w:styleId="IndImportantNote2">
    <w:name w:val="Ind Important Note 2"/>
    <w:basedOn w:val="IndImportantNote"/>
    <w:rsid w:val="00791E4D"/>
    <w:pPr>
      <w:ind w:left="2444"/>
    </w:pPr>
  </w:style>
  <w:style w:type="paragraph" w:customStyle="1" w:styleId="IndNote2">
    <w:name w:val="Ind Note 2"/>
    <w:basedOn w:val="IndNote"/>
    <w:rsid w:val="00791E4D"/>
    <w:pPr>
      <w:ind w:left="2444"/>
    </w:pPr>
  </w:style>
  <w:style w:type="paragraph" w:customStyle="1" w:styleId="IndWarning">
    <w:name w:val="Ind Warning"/>
    <w:basedOn w:val="Warning"/>
    <w:rsid w:val="00791E4D"/>
    <w:pPr>
      <w:ind w:left="2002"/>
    </w:pPr>
  </w:style>
  <w:style w:type="paragraph" w:customStyle="1" w:styleId="IndWarning2">
    <w:name w:val="Ind Warning 2"/>
    <w:basedOn w:val="IndWarning"/>
    <w:rsid w:val="00791E4D"/>
    <w:pPr>
      <w:ind w:left="2444"/>
    </w:pPr>
  </w:style>
  <w:style w:type="paragraph" w:customStyle="1" w:styleId="Front">
    <w:name w:val="Front"/>
    <w:basedOn w:val="Normal"/>
    <w:rsid w:val="00791E4D"/>
    <w:pPr>
      <w:ind w:left="0"/>
    </w:pPr>
  </w:style>
  <w:style w:type="paragraph" w:customStyle="1" w:styleId="Front1">
    <w:name w:val="Front_1"/>
    <w:basedOn w:val="Normal"/>
    <w:rsid w:val="00791E4D"/>
    <w:pPr>
      <w:spacing w:before="240"/>
      <w:ind w:left="0"/>
    </w:pPr>
    <w:rPr>
      <w:rFonts w:ascii="Arial" w:hAnsi="Arial" w:cs="Arial"/>
      <w:b/>
      <w:color w:val="FFFFFF"/>
      <w:sz w:val="52"/>
      <w:szCs w:val="52"/>
    </w:rPr>
  </w:style>
  <w:style w:type="paragraph" w:customStyle="1" w:styleId="Front2">
    <w:name w:val="Front_2"/>
    <w:basedOn w:val="Normal"/>
    <w:link w:val="Front2Char"/>
    <w:rsid w:val="00791E4D"/>
    <w:pPr>
      <w:ind w:left="0"/>
    </w:pPr>
    <w:rPr>
      <w:rFonts w:ascii="Arial" w:hAnsi="Arial" w:cs="Arial"/>
      <w:color w:val="FFFFFF"/>
      <w:sz w:val="36"/>
      <w:szCs w:val="36"/>
    </w:rPr>
  </w:style>
  <w:style w:type="character" w:customStyle="1" w:styleId="Front2Char">
    <w:name w:val="Front_2 Char"/>
    <w:basedOn w:val="DefaultParagraphFont"/>
    <w:link w:val="Front2"/>
    <w:rsid w:val="00791E4D"/>
    <w:rPr>
      <w:rFonts w:ascii="Arial" w:eastAsia="Times New Roman" w:hAnsi="Arial" w:cs="Arial"/>
      <w:color w:val="FFFFFF"/>
      <w:sz w:val="36"/>
      <w:szCs w:val="36"/>
    </w:rPr>
  </w:style>
  <w:style w:type="paragraph" w:customStyle="1" w:styleId="ExternalLinks-Items">
    <w:name w:val="External Links - Items"/>
    <w:basedOn w:val="ExternalLinks-CapitaBlueBold"/>
    <w:rsid w:val="00791E4D"/>
    <w:rPr>
      <w:b w:val="0"/>
      <w:i/>
      <w:color w:val="auto"/>
    </w:rPr>
  </w:style>
  <w:style w:type="character" w:customStyle="1" w:styleId="ButtonNames-Table">
    <w:name w:val="Button Names - Table"/>
    <w:basedOn w:val="ButtonNames"/>
    <w:rsid w:val="00791E4D"/>
    <w:rPr>
      <w:rFonts w:ascii="Verdana" w:hAnsi="Verdana" w:cs="Verdana"/>
      <w:b/>
      <w:bCs/>
      <w:color w:val="000000"/>
      <w:sz w:val="18"/>
      <w:szCs w:val="20"/>
      <w:vertAlign w:val="baseline"/>
    </w:rPr>
  </w:style>
  <w:style w:type="character" w:customStyle="1" w:styleId="MenuRoutes-Table">
    <w:name w:val="Menu Routes - Table"/>
    <w:basedOn w:val="MenuRoutes"/>
    <w:rsid w:val="00791E4D"/>
    <w:rPr>
      <w:rFonts w:ascii="Verdana" w:hAnsi="Verdana" w:cs="Verdana"/>
      <w:b/>
      <w:bCs/>
      <w:color w:val="000000"/>
      <w:sz w:val="18"/>
      <w:szCs w:val="20"/>
      <w:vertAlign w:val="baseline"/>
    </w:rPr>
  </w:style>
  <w:style w:type="paragraph" w:customStyle="1" w:styleId="IndTip">
    <w:name w:val="Ind Tip"/>
    <w:basedOn w:val="IndNote"/>
    <w:rsid w:val="00791E4D"/>
    <w:pPr>
      <w:pBdr>
        <w:top w:val="single" w:sz="8" w:space="8" w:color="006699"/>
        <w:left w:val="single" w:sz="8" w:space="4" w:color="006699"/>
        <w:bottom w:val="single" w:sz="8" w:space="8" w:color="006699"/>
        <w:right w:val="single" w:sz="8" w:space="4" w:color="006699"/>
      </w:pBdr>
    </w:pPr>
  </w:style>
  <w:style w:type="paragraph" w:customStyle="1" w:styleId="IndTip2">
    <w:name w:val="Ind Tip 2"/>
    <w:basedOn w:val="IndNote2"/>
    <w:rsid w:val="00791E4D"/>
    <w:pPr>
      <w:pBdr>
        <w:top w:val="single" w:sz="8" w:space="8" w:color="006699"/>
        <w:left w:val="single" w:sz="8" w:space="4" w:color="006699"/>
        <w:bottom w:val="single" w:sz="8" w:space="8" w:color="006699"/>
        <w:right w:val="single" w:sz="8" w:space="4" w:color="006699"/>
      </w:pBdr>
    </w:pPr>
  </w:style>
  <w:style w:type="character" w:customStyle="1" w:styleId="PupilorStudentAttendanceorLessonMonitorcomponents-Table">
    <w:name w:val="Pupil (or Student) / Attendance (or Lesson Monitor) components - Table"/>
    <w:basedOn w:val="PupilorStudentAttendanceorLessonMonitorcomponents"/>
    <w:rsid w:val="00791E4D"/>
    <w:rPr>
      <w:rFonts w:ascii="Verdana" w:hAnsi="Verdana" w:cs="Verdana"/>
      <w:b/>
      <w:bCs/>
      <w:color w:val="000000"/>
      <w:sz w:val="18"/>
      <w:szCs w:val="20"/>
      <w:vertAlign w:val="baseline"/>
    </w:rPr>
  </w:style>
  <w:style w:type="paragraph" w:customStyle="1" w:styleId="ListNumber3a">
    <w:name w:val="List Number 3a"/>
    <w:basedOn w:val="ListNumber3"/>
    <w:rsid w:val="00791E4D"/>
    <w:pPr>
      <w:numPr>
        <w:numId w:val="16"/>
      </w:numPr>
      <w:ind w:left="2325" w:right="442" w:hanging="454"/>
    </w:pPr>
  </w:style>
  <w:style w:type="character" w:customStyle="1" w:styleId="Emphasis-Table">
    <w:name w:val="Emphasis - Table"/>
    <w:basedOn w:val="Emphasis"/>
    <w:rsid w:val="00791E4D"/>
    <w:rPr>
      <w:rFonts w:ascii="Verdana" w:hAnsi="Verdana"/>
      <w:sz w:val="18"/>
      <w:u w:val="single"/>
    </w:rPr>
  </w:style>
  <w:style w:type="paragraph" w:customStyle="1" w:styleId="ListBullet4">
    <w:name w:val="List Bullet4"/>
    <w:basedOn w:val="Normal"/>
    <w:rsid w:val="00791E4D"/>
    <w:pPr>
      <w:numPr>
        <w:numId w:val="18"/>
      </w:numPr>
      <w:tabs>
        <w:tab w:val="clear" w:pos="4553"/>
      </w:tabs>
      <w:ind w:left="2711" w:right="442"/>
    </w:pPr>
  </w:style>
  <w:style w:type="paragraph" w:customStyle="1" w:styleId="Front3">
    <w:name w:val="Front_3"/>
    <w:basedOn w:val="Front1"/>
    <w:rsid w:val="00791E4D"/>
    <w:pPr>
      <w:spacing w:before="80"/>
    </w:pPr>
    <w:rPr>
      <w:sz w:val="36"/>
    </w:rPr>
  </w:style>
  <w:style w:type="paragraph" w:customStyle="1" w:styleId="TableListCheckBox">
    <w:name w:val="Table List Check Box"/>
    <w:basedOn w:val="TableListBullet"/>
    <w:qFormat/>
    <w:rsid w:val="00791E4D"/>
    <w:pPr>
      <w:numPr>
        <w:numId w:val="19"/>
      </w:numPr>
    </w:pPr>
  </w:style>
  <w:style w:type="character" w:customStyle="1" w:styleId="BoldBlue">
    <w:name w:val="Bold Blue"/>
    <w:basedOn w:val="DefaultParagraphFont"/>
    <w:uiPriority w:val="1"/>
    <w:qFormat/>
    <w:rsid w:val="00791E4D"/>
    <w:rPr>
      <w:rFonts w:ascii="Verdana" w:hAnsi="Verdana"/>
      <w:b/>
      <w:color w:val="005B82"/>
      <w:sz w:val="20"/>
      <w:szCs w:val="20"/>
    </w:rPr>
  </w:style>
  <w:style w:type="character" w:customStyle="1" w:styleId="BoldBlue-Table">
    <w:name w:val="Bold Blue - Table"/>
    <w:basedOn w:val="DefaultParagraphFont"/>
    <w:uiPriority w:val="1"/>
    <w:rsid w:val="00791E4D"/>
    <w:rPr>
      <w:rFonts w:ascii="Verdana" w:hAnsi="Verdana"/>
      <w:b/>
      <w:color w:val="005B82"/>
      <w:sz w:val="18"/>
      <w:szCs w:val="20"/>
      <w:u w:val="none"/>
    </w:rPr>
  </w:style>
  <w:style w:type="paragraph" w:customStyle="1" w:styleId="AlignTableBodyTextFAQ">
    <w:name w:val="Align Table Body Text FAQ"/>
    <w:basedOn w:val="AlignTableBodyText"/>
    <w:qFormat/>
    <w:rsid w:val="00791E4D"/>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hyperlink" Target="https://ico.org.uk/for-organisations/guide-to-the-general-data-protection-regulation-gdpr/lawful-basis-for-processing/" TargetMode="External"/><Relationship Id="rId42" Type="http://schemas.openxmlformats.org/officeDocument/2006/relationships/image" Target="media/image19.png"/><Relationship Id="rId63" Type="http://schemas.openxmlformats.org/officeDocument/2006/relationships/image" Target="media/image31.png"/><Relationship Id="rId84" Type="http://schemas.openxmlformats.org/officeDocument/2006/relationships/hyperlink" Target="https://www.gov.uk/government/publications/unique-pupil-numbers" TargetMode="External"/><Relationship Id="rId16" Type="http://schemas.openxmlformats.org/officeDocument/2006/relationships/footer" Target="footer4.xml"/><Relationship Id="rId107" Type="http://schemas.openxmlformats.org/officeDocument/2006/relationships/image" Target="media/image68.png"/><Relationship Id="rId11" Type="http://schemas.openxmlformats.org/officeDocument/2006/relationships/footer" Target="footer3.xml"/><Relationship Id="rId32" Type="http://schemas.openxmlformats.org/officeDocument/2006/relationships/header" Target="header6.xml"/><Relationship Id="rId37" Type="http://schemas.openxmlformats.org/officeDocument/2006/relationships/hyperlink" Target="https://www.gov.uk/service-manual/technology/securing-your-information" TargetMode="External"/><Relationship Id="rId53" Type="http://schemas.openxmlformats.org/officeDocument/2006/relationships/image" Target="media/image25.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4.png"/><Relationship Id="rId123" Type="http://schemas.openxmlformats.org/officeDocument/2006/relationships/footer" Target="footer16.xml"/><Relationship Id="rId128" Type="http://schemas.openxmlformats.org/officeDocument/2006/relationships/header" Target="header18.xml"/><Relationship Id="rId5" Type="http://schemas.openxmlformats.org/officeDocument/2006/relationships/footnotes" Target="footnotes.xml"/><Relationship Id="rId90" Type="http://schemas.openxmlformats.org/officeDocument/2006/relationships/hyperlink" Target="https://www.gov.uk/government/publications/free-school-meals-guidance-for-schools-and-local-authorities" TargetMode="External"/><Relationship Id="rId95" Type="http://schemas.openxmlformats.org/officeDocument/2006/relationships/image" Target="media/image58.png"/><Relationship Id="rId22" Type="http://schemas.openxmlformats.org/officeDocument/2006/relationships/hyperlink" Target="https://myaccount.capita-cs.co.uk" TargetMode="External"/><Relationship Id="rId27" Type="http://schemas.openxmlformats.org/officeDocument/2006/relationships/image" Target="media/image9.png"/><Relationship Id="rId43" Type="http://schemas.openxmlformats.org/officeDocument/2006/relationships/image" Target="media/image20.png"/><Relationship Id="rId48" Type="http://schemas.openxmlformats.org/officeDocument/2006/relationships/header" Target="header9.xm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hyperlink" Target="https://myaccount.capita-cs.co.uk" TargetMode="External"/><Relationship Id="rId118" Type="http://schemas.openxmlformats.org/officeDocument/2006/relationships/hyperlink" Target="https://www.gov.uk/guidance/data-protection-how-we-collect-and-share-research-data" TargetMode="External"/><Relationship Id="rId134" Type="http://schemas.openxmlformats.org/officeDocument/2006/relationships/customXml" Target="../customXml/item3.xml"/><Relationship Id="rId80" Type="http://schemas.openxmlformats.org/officeDocument/2006/relationships/image" Target="media/image48.png"/><Relationship Id="rId85" Type="http://schemas.openxmlformats.org/officeDocument/2006/relationships/hyperlink" Target="http://www.education.gov.uk/researchandstatistics/datatdatam/s2s/a0064650/school-to-school-s2s" TargetMode="External"/><Relationship Id="rId12" Type="http://schemas.openxmlformats.org/officeDocument/2006/relationships/image" Target="media/image6.png"/><Relationship Id="rId17" Type="http://schemas.openxmlformats.org/officeDocument/2006/relationships/footer" Target="footer5.xml"/><Relationship Id="rId33" Type="http://schemas.openxmlformats.org/officeDocument/2006/relationships/header" Target="header7.xml"/><Relationship Id="rId38" Type="http://schemas.openxmlformats.org/officeDocument/2006/relationships/image" Target="media/image15.png"/><Relationship Id="rId59" Type="http://schemas.openxmlformats.org/officeDocument/2006/relationships/image" Target="media/image27.png"/><Relationship Id="rId103" Type="http://schemas.openxmlformats.org/officeDocument/2006/relationships/image" Target="media/image65.png"/><Relationship Id="rId108" Type="http://schemas.openxmlformats.org/officeDocument/2006/relationships/image" Target="media/image69.png"/><Relationship Id="rId124" Type="http://schemas.openxmlformats.org/officeDocument/2006/relationships/header" Target="header16.xml"/><Relationship Id="rId129" Type="http://schemas.openxmlformats.org/officeDocument/2006/relationships/footer" Target="footer19.xml"/><Relationship Id="rId54" Type="http://schemas.openxmlformats.org/officeDocument/2006/relationships/header" Target="header10.xml"/><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yaccount.capita-cs.co.uk" TargetMode="External"/><Relationship Id="rId28" Type="http://schemas.openxmlformats.org/officeDocument/2006/relationships/image" Target="media/image10.png"/><Relationship Id="rId49" Type="http://schemas.openxmlformats.org/officeDocument/2006/relationships/footer" Target="footer9.xml"/><Relationship Id="rId114" Type="http://schemas.openxmlformats.org/officeDocument/2006/relationships/header" Target="header12.xml"/><Relationship Id="rId119" Type="http://schemas.openxmlformats.org/officeDocument/2006/relationships/hyperlink" Target="https://myaccount.capita-cs.co.uk" TargetMode="External"/><Relationship Id="rId44"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image" Target="media/image49.png"/><Relationship Id="rId86" Type="http://schemas.openxmlformats.org/officeDocument/2006/relationships/hyperlink" Target="https://www.gov.uk/government/collections/learning-records-service" TargetMode="External"/><Relationship Id="rId130" Type="http://schemas.openxmlformats.org/officeDocument/2006/relationships/fontTable" Target="fontTable.xml"/><Relationship Id="rId135" Type="http://schemas.openxmlformats.org/officeDocument/2006/relationships/customXml" Target="../customXml/item4.xml"/><Relationship Id="rId13" Type="http://schemas.openxmlformats.org/officeDocument/2006/relationships/hyperlink" Target="https://myaccount.capita-cs.co.uk" TargetMode="External"/><Relationship Id="rId18" Type="http://schemas.openxmlformats.org/officeDocument/2006/relationships/header" Target="header5.xml"/><Relationship Id="rId39" Type="http://schemas.openxmlformats.org/officeDocument/2006/relationships/image" Target="media/image16.png"/><Relationship Id="rId109" Type="http://schemas.openxmlformats.org/officeDocument/2006/relationships/image" Target="media/image70.png"/><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header" Target="header11.xml"/><Relationship Id="rId76" Type="http://schemas.openxmlformats.org/officeDocument/2006/relationships/image" Target="media/image44.png"/><Relationship Id="rId97" Type="http://schemas.openxmlformats.org/officeDocument/2006/relationships/image" Target="media/image60.png"/><Relationship Id="rId104" Type="http://schemas.openxmlformats.org/officeDocument/2006/relationships/image" Target="media/image66.png"/><Relationship Id="rId120" Type="http://schemas.openxmlformats.org/officeDocument/2006/relationships/header" Target="header14.xml"/><Relationship Id="rId125" Type="http://schemas.openxmlformats.org/officeDocument/2006/relationships/header" Target="header17.xml"/><Relationship Id="rId7" Type="http://schemas.openxmlformats.org/officeDocument/2006/relationships/footer" Target="footer1.xml"/><Relationship Id="rId71" Type="http://schemas.openxmlformats.org/officeDocument/2006/relationships/image" Target="media/image39.pn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4.png"/><Relationship Id="rId87" Type="http://schemas.openxmlformats.org/officeDocument/2006/relationships/hyperlink" Target="https://www.keytosuccess.education.gov.uk/" TargetMode="External"/><Relationship Id="rId110" Type="http://schemas.openxmlformats.org/officeDocument/2006/relationships/image" Target="media/image71.png"/><Relationship Id="rId115" Type="http://schemas.openxmlformats.org/officeDocument/2006/relationships/header" Target="header13.xml"/><Relationship Id="rId131"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footer" Target="footer8.xml"/><Relationship Id="rId56" Type="http://schemas.openxmlformats.org/officeDocument/2006/relationships/footer" Target="footer11.xml"/><Relationship Id="rId77" Type="http://schemas.openxmlformats.org/officeDocument/2006/relationships/image" Target="media/image45.png"/><Relationship Id="rId100" Type="http://schemas.openxmlformats.org/officeDocument/2006/relationships/image" Target="media/image62.png"/><Relationship Id="rId105" Type="http://schemas.openxmlformats.org/officeDocument/2006/relationships/hyperlink" Target="http://www.education.gov.uk/schools/pupilsupport/behaviour/exclusion" TargetMode="External"/><Relationship Id="rId126" Type="http://schemas.openxmlformats.org/officeDocument/2006/relationships/footer" Target="footer17.xm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40.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header" Target="header15.xml"/><Relationship Id="rId3" Type="http://schemas.openxmlformats.org/officeDocument/2006/relationships/settings" Target="settings.xml"/><Relationship Id="rId25" Type="http://schemas.openxmlformats.org/officeDocument/2006/relationships/hyperlink" Target="https://myaccount.capita-cs.co.uk" TargetMode="External"/><Relationship Id="rId46" Type="http://schemas.openxmlformats.org/officeDocument/2006/relationships/image" Target="media/image23.png"/><Relationship Id="rId67" Type="http://schemas.openxmlformats.org/officeDocument/2006/relationships/image" Target="media/image35.png"/><Relationship Id="rId116" Type="http://schemas.openxmlformats.org/officeDocument/2006/relationships/footer" Target="footer13.xml"/><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2.png"/><Relationship Id="rId111" Type="http://schemas.openxmlformats.org/officeDocument/2006/relationships/image" Target="media/image72.png"/><Relationship Id="rId132" Type="http://schemas.openxmlformats.org/officeDocument/2006/relationships/customXml" Target="../customXml/item1.xml"/><Relationship Id="rId15" Type="http://schemas.openxmlformats.org/officeDocument/2006/relationships/header" Target="header4.xml"/><Relationship Id="rId36" Type="http://schemas.openxmlformats.org/officeDocument/2006/relationships/image" Target="media/image14.png"/><Relationship Id="rId57" Type="http://schemas.openxmlformats.org/officeDocument/2006/relationships/footer" Target="footer12.xml"/><Relationship Id="rId106" Type="http://schemas.openxmlformats.org/officeDocument/2006/relationships/image" Target="media/image67.png"/><Relationship Id="rId12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hyperlink" Target="https://get-information-schools.service.gov.uk/" TargetMode="External"/><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7.png"/><Relationship Id="rId99" Type="http://schemas.openxmlformats.org/officeDocument/2006/relationships/hyperlink" Target="http://www.gov.uk/schools-colleges/special-educational-needs" TargetMode="External"/><Relationship Id="rId101" Type="http://schemas.openxmlformats.org/officeDocument/2006/relationships/image" Target="media/image63.png"/><Relationship Id="rId122"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yperlink" Target="https://myaccount.capita-cs.co.uk" TargetMode="External"/><Relationship Id="rId47" Type="http://schemas.openxmlformats.org/officeDocument/2006/relationships/header" Target="header8.xml"/><Relationship Id="rId68" Type="http://schemas.openxmlformats.org/officeDocument/2006/relationships/image" Target="media/image36.png"/><Relationship Id="rId89" Type="http://schemas.openxmlformats.org/officeDocument/2006/relationships/image" Target="media/image53.png"/><Relationship Id="rId112" Type="http://schemas.openxmlformats.org/officeDocument/2006/relationships/hyperlink" Target="http://www.education.gov.uk/schools/pupilsupport/behaviour/attendance" TargetMode="External"/><Relationship Id="rId133"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hite\AppData\Roaming\Microsoft\Templates\2010SIMSHB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AD720E5409A40BEA33F8F45A6670B" ma:contentTypeVersion="78" ma:contentTypeDescription="Create a new document." ma:contentTypeScope="" ma:versionID="eeafb5144e9830579d464dd2aa762600">
  <xsd:schema xmlns:xsd="http://www.w3.org/2001/XMLSchema" xmlns:xs="http://www.w3.org/2001/XMLSchema" xmlns:p="http://schemas.microsoft.com/office/2006/metadata/properties" xmlns:ns1="http://schemas.microsoft.com/sharepoint/v3" xmlns:ns2="a6a28356-f4fe-4097-a94c-778bd662730a" xmlns:ns3="deba8f1d-fc82-455e-a1eb-e2d787ab99a0" xmlns:ns4="http://schemas.microsoft.com/sharepoint.v3" targetNamespace="http://schemas.microsoft.com/office/2006/metadata/properties" ma:root="true" ma:fieldsID="e1e26118b5aa183e79682f2e0b771038" ns1:_="" ns2:_="" ns3:_="" ns4:_="">
    <xsd:import namespace="http://schemas.microsoft.com/sharepoint/v3"/>
    <xsd:import namespace="a6a28356-f4fe-4097-a94c-778bd662730a"/>
    <xsd:import namespace="deba8f1d-fc82-455e-a1eb-e2d787ab99a0"/>
    <xsd:import namespace="http://schemas.microsoft.com/sharepoint.v3"/>
    <xsd:element name="properties">
      <xsd:complexType>
        <xsd:sequence>
          <xsd:element name="documentManagement">
            <xsd:complexType>
              <xsd:all>
                <xsd:element ref="ns2:Document_Description"/>
                <xsd:element ref="ns3:All_x0020_PAGs" minOccurs="0"/>
                <xsd:element ref="ns3:SIMS_x0020_PAGs" minOccurs="0"/>
                <xsd:element ref="ns3:ONE_x0020_PAGs" minOccurs="0"/>
                <xsd:element ref="ns3:MLS_x0020_PAGs" minOccurs="0"/>
                <xsd:element ref="ns3:Other_x0020_PAGs" minOccurs="0"/>
                <xsd:element ref="ns3:Start_x0020_Date"/>
                <xsd:element ref="ns3:End_x0020_Date"/>
                <xsd:element ref="ns1:PublishingStartDate" minOccurs="0"/>
                <xsd:element ref="ns1:PublishingExpirationDate" minOccurs="0"/>
                <xsd:element ref="ns4:CategoryDescription" minOccurs="0"/>
                <xsd:element ref="ns3:f7370ad9c04b46f3a97f93672d5a7c84" minOccurs="0"/>
                <xsd:element ref="ns2:TaxCatchAl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a28356-f4fe-4097-a94c-778bd662730a" elementFormDefault="qualified">
    <xsd:import namespace="http://schemas.microsoft.com/office/2006/documentManagement/types"/>
    <xsd:import namespace="http://schemas.microsoft.com/office/infopath/2007/PartnerControls"/>
    <xsd:element name="Document_Description" ma:index="2" ma:displayName="Document_Description" ma:description="Note: The description should be a short, clear explanation of the document for the customer. This will eventually be displayed in the search results." ma:internalName="Document_Description" ma:readOnly="false">
      <xsd:simpleType>
        <xsd:restriction base="dms:Note">
          <xsd:maxLength value="255"/>
        </xsd:restriction>
      </xsd:simpleType>
    </xsd:element>
    <xsd:element name="TaxCatchAll" ma:index="17" nillable="true" ma:displayName="Taxonomy Catch All Column" ma:hidden="true" ma:list="{33f57a27-cc25-46ed-bc45-b147b5733ff0}" ma:internalName="TaxCatchAll" ma:showField="CatchAllData" ma:web="a6a28356-f4fe-4097-a94c-778bd662730a">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eba8f1d-fc82-455e-a1eb-e2d787ab99a0" elementFormDefault="qualified">
    <xsd:import namespace="http://schemas.microsoft.com/office/2006/documentManagement/types"/>
    <xsd:import namespace="http://schemas.microsoft.com/office/infopath/2007/PartnerControls"/>
    <xsd:element name="All_x0020_PAGs" ma:index="3" nillable="true" ma:displayName="All PAGs" ma:default="0" ma:internalName="All_x0020_PAGs" ma:readOnly="false">
      <xsd:simpleType>
        <xsd:restriction base="dms:Boolean"/>
      </xsd:simpleType>
    </xsd:element>
    <xsd:element name="SIMS_x0020_PAGs" ma:index="4" nillable="true" ma:displayName="SIMS PAGs" ma:internalName="SIMS_x0020_PAGs" ma:readOnly="false">
      <xsd:complexType>
        <xsd:complexContent>
          <xsd:extension base="dms:MultiChoice">
            <xsd:sequence>
              <xsd:element name="Value" maxOccurs="unbounded" minOccurs="0" nillable="true">
                <xsd:simpleType>
                  <xsd:restriction base="dms:Choice">
                    <xsd:enumeration value="Academy Schools"/>
                    <xsd:enumeration value="Capita IBS"/>
                    <xsd:enumeration value="Capita Supported"/>
                    <xsd:enumeration value="Direct Licensed"/>
                    <xsd:enumeration value="FMS Only"/>
                    <xsd:enumeration value="FMS Partner"/>
                    <xsd:enumeration value="Free Schools"/>
                    <xsd:enumeration value="Independent Schools"/>
                    <xsd:enumeration value="International Schools"/>
                    <xsd:enumeration value="LA Maintained"/>
                    <xsd:enumeration value="SIMS Partners"/>
                    <xsd:enumeration value="SIMS Partnership Schools"/>
                    <xsd:enumeration value="SIMS Support Teams"/>
                    <xsd:enumeration value="SIMS Primary"/>
                    <xsd:enumeration value="Multi-Academy Trusts"/>
                  </xsd:restriction>
                </xsd:simpleType>
              </xsd:element>
            </xsd:sequence>
          </xsd:extension>
        </xsd:complexContent>
      </xsd:complexType>
    </xsd:element>
    <xsd:element name="ONE_x0020_PAGs" ma:index="5" nillable="true" ma:displayName="ONE PAGs" ma:internalName="ONE_x0020_PAGs">
      <xsd:complexType>
        <xsd:complexContent>
          <xsd:extension base="dms:MultiChoice">
            <xsd:sequence>
              <xsd:element name="Value" maxOccurs="unbounded" minOccurs="0" nillable="true">
                <xsd:simpleType>
                  <xsd:restriction base="dms:Choice">
                    <xsd:enumeration value="eSuite"/>
                    <xsd:enumeration value="ONE Partners"/>
                    <xsd:enumeration value="ONE Support Teams"/>
                  </xsd:restriction>
                </xsd:simpleType>
              </xsd:element>
            </xsd:sequence>
          </xsd:extension>
        </xsd:complexContent>
      </xsd:complexType>
    </xsd:element>
    <xsd:element name="MLS_x0020_PAGs" ma:index="6" nillable="true" ma:displayName="MLS PAGs" ma:hidden="true" ma:internalName="MLS_x0020_PAGs" ma:readOnly="false">
      <xsd:complexType>
        <xsd:complexContent>
          <xsd:extension base="dms:MultiChoice">
            <xsd:sequence>
              <xsd:element name="Value" maxOccurs="unbounded" minOccurs="0" nillable="true">
                <xsd:simpleType>
                  <xsd:restriction base="dms:Choice">
                    <xsd:enumeration value="MLS Eclipse or FE Hosted"/>
                    <xsd:enumeration value="MLS Junior Hosted"/>
                    <xsd:enumeration value="MLS Legacy"/>
                    <xsd:enumeration value="MLS ALL"/>
                  </xsd:restriction>
                </xsd:simpleType>
              </xsd:element>
            </xsd:sequence>
          </xsd:extension>
        </xsd:complexContent>
      </xsd:complexType>
    </xsd:element>
    <xsd:element name="Other_x0020_PAGs" ma:index="7" nillable="true" ma:displayName="Other PAGs" ma:default="Capita Staff" ma:description="Note: Please do not uncheck Capita Staff as all Capita users should have access to all the documents" ma:internalName="Other_x0020_PAGs" ma:requiredMultiChoice="true">
      <xsd:complexType>
        <xsd:complexContent>
          <xsd:extension base="dms:MultiChoice">
            <xsd:sequence>
              <xsd:element name="Value" maxOccurs="unbounded" minOccurs="0" nillable="true">
                <xsd:simpleType>
                  <xsd:restriction base="dms:Choice">
                    <xsd:enumeration value="BACS Users"/>
                    <xsd:enumeration value="Capita Staff"/>
                    <xsd:enumeration value="Executive Groups"/>
                    <xsd:enumeration value="SIMS ID"/>
                    <xsd:enumeration value="MLS Eclipse or FE Hosted"/>
                    <xsd:enumeration value="MLS Junior Hosted"/>
                    <xsd:enumeration value="MLS Legacy"/>
                    <xsd:enumeration value="MLS ALL"/>
                  </xsd:restriction>
                </xsd:simpleType>
              </xsd:element>
            </xsd:sequence>
          </xsd:extension>
        </xsd:complexContent>
      </xsd:complexType>
    </xsd:element>
    <xsd:element name="Start_x0020_Date" ma:index="8" ma:displayName="Start Date" ma:default="[today]" ma:format="DateTime" ma:internalName="Start_x0020_Date">
      <xsd:simpleType>
        <xsd:restriction base="dms:DateTime"/>
      </xsd:simpleType>
    </xsd:element>
    <xsd:element name="End_x0020_Date" ma:index="9" ma:displayName="End Date" ma:description="i.e. Expiry Date" ma:format="DateTime" ma:internalName="End_x0020_Date">
      <xsd:simpleType>
        <xsd:restriction base="dms:DateTime"/>
      </xsd:simpleType>
    </xsd:element>
    <xsd:element name="f7370ad9c04b46f3a97f93672d5a7c84" ma:index="16" ma:taxonomy="true" ma:internalName="f7370ad9c04b46f3a97f93672d5a7c84" ma:taxonomyFieldName="Classification" ma:displayName="Classification" ma:readOnly="false" ma:default="" ma:fieldId="{f7370ad9-c04b-46f3-a97f-93672d5a7c84}" ma:taxonomyMulti="true" ma:sspId="4c2f94e0-fb17-4192-8fb8-a7c2a9b6b1c9" ma:termSetId="746d5758-13dd-461b-94a2-cca2d4dd7a1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3" nillable="true" ma:displayName="Description" ma:hidden="true" ma:internalName="CategoryDescrip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Description xmlns="a6a28356-f4fe-4097-a94c-778bd662730a">This preparation guide has been produced to help to identify the most common tasks that need to be carried out before running the School Census Return.</Document_Description>
    <ONE_x0020_PAGs xmlns="deba8f1d-fc82-455e-a1eb-e2d787ab99a0"/>
    <Start_x0020_Date xmlns="deba8f1d-fc82-455e-a1eb-e2d787ab99a0">2018-06-17T23:00:00+00:00</Start_x0020_Date>
    <All_x0020_PAGs xmlns="deba8f1d-fc82-455e-a1eb-e2d787ab99a0">false</All_x0020_PAGs>
    <PublishingStartDate xmlns="http://schemas.microsoft.com/sharepoint/v3" xsi:nil="true"/>
    <Other_x0020_PAGs xmlns="deba8f1d-fc82-455e-a1eb-e2d787ab99a0">
      <Value>Capita Staff</Value>
    </Other_x0020_PAGs>
    <CategoryDescription xmlns="http://schemas.microsoft.com/sharepoint.v3" xsi:nil="true"/>
    <PublishingExpirationDate xmlns="http://schemas.microsoft.com/sharepoint/v3" xsi:nil="true"/>
    <_dlc_DocId xmlns="a6a28356-f4fe-4097-a94c-778bd662730a">RESOURCEID-1-3406</_dlc_DocId>
    <SIMS_x0020_PAGs xmlns="deba8f1d-fc82-455e-a1eb-e2d787ab99a0">
      <Value>Academy Schools</Value>
      <Value>Capita IBS</Value>
      <Value>Capita Supported</Value>
      <Value>Direct Licensed</Value>
      <Value>Free Schools</Value>
      <Value>LA Maintained</Value>
      <Value>SIMS Partners</Value>
      <Value>SIMS Partnership Schools</Value>
      <Value>SIMS Support Teams</Value>
      <Value>Multi-Academy Trusts</Value>
    </SIMS_x0020_PAGs>
    <TaxCatchAll xmlns="a6a28356-f4fe-4097-a94c-778bd662730a">
      <Value>20</Value>
    </TaxCatchAll>
    <_dlc_DocIdUrl xmlns="a6a28356-f4fe-4097-a94c-778bd662730a">
      <Url>http://cssadxdynspt1/_layouts/15/DocIdRedir.aspx?ID=RESOURCEID-1-3406</Url>
      <Description>RESOURCEID-1-3406</Description>
    </_dlc_DocIdUrl>
    <End_x0020_Date xmlns="deba8f1d-fc82-455e-a1eb-e2d787ab99a0">2020-06-17T23:00:00+00:00</End_x0020_Date>
    <f7370ad9c04b46f3a97f93672d5a7c84 xmlns="deba8f1d-fc82-455e-a1eb-e2d787ab99a0">
      <Terms xmlns="http://schemas.microsoft.com/office/infopath/2007/PartnerControls">
        <TermInfo xmlns="http://schemas.microsoft.com/office/infopath/2007/PartnerControls">
          <TermName xmlns="http://schemas.microsoft.com/office/infopath/2007/PartnerControls">SIMS-Publications-Handbooks</TermName>
          <TermId xmlns="http://schemas.microsoft.com/office/infopath/2007/PartnerControls">6717d8e4-d3d3-44d3-b9e3-dc826ff1e8e7</TermId>
        </TermInfo>
      </Terms>
    </f7370ad9c04b46f3a97f93672d5a7c84>
    <MLS_x0020_PAGs xmlns="deba8f1d-fc82-455e-a1eb-e2d787ab99a0"/>
  </documentManagement>
</p:properties>
</file>

<file path=customXml/itemProps1.xml><?xml version="1.0" encoding="utf-8"?>
<ds:datastoreItem xmlns:ds="http://schemas.openxmlformats.org/officeDocument/2006/customXml" ds:itemID="{FF08A58C-4DF8-45B0-BD1D-E0B79C131105}"/>
</file>

<file path=customXml/itemProps2.xml><?xml version="1.0" encoding="utf-8"?>
<ds:datastoreItem xmlns:ds="http://schemas.openxmlformats.org/officeDocument/2006/customXml" ds:itemID="{8F6F9464-5CBC-4B6C-837C-F95654DFAA97}"/>
</file>

<file path=customXml/itemProps3.xml><?xml version="1.0" encoding="utf-8"?>
<ds:datastoreItem xmlns:ds="http://schemas.openxmlformats.org/officeDocument/2006/customXml" ds:itemID="{C0E18FB1-0C86-4F04-A2F5-10D680E18E5F}"/>
</file>

<file path=customXml/itemProps4.xml><?xml version="1.0" encoding="utf-8"?>
<ds:datastoreItem xmlns:ds="http://schemas.openxmlformats.org/officeDocument/2006/customXml" ds:itemID="{1BB53D71-4097-4F7F-9C32-C24624766458}"/>
</file>

<file path=docProps/app.xml><?xml version="1.0" encoding="utf-8"?>
<Properties xmlns="http://schemas.openxmlformats.org/officeDocument/2006/extended-properties" xmlns:vt="http://schemas.openxmlformats.org/officeDocument/2006/docPropsVTypes">
  <Template>2010SIMSHBK.dotm</Template>
  <TotalTime>1</TotalTime>
  <Pages>72</Pages>
  <Words>14421</Words>
  <Characters>82204</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Preparing for the School Census Autumn 2018 Return</vt:lpstr>
    </vt:vector>
  </TitlesOfParts>
  <LinksUpToDate>false</LinksUpToDate>
  <CharactersWithSpaces>96433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for the School Census Autumn 2018 Return (English Secondary Phase Schools) preparation guide, applicable to 7.182 onwards</dc:title>
  <dc:subject>English Secondary Phase Schools</dc:subject>
  <cp:keywords>7.182</cp:keywords>
  <dc:description/>
  <cp:revision>2</cp:revision>
  <dcterms:created xsi:type="dcterms:W3CDTF">2018-07-10T10:53:00Z</dcterms:created>
  <dcterms:modified xsi:type="dcterms:W3CDTF">2018-07-10T10:53:00Z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This preparation guide has been produced to help to identify the most common tasks that need to be carried out before running the School Census Summer 2016 Return.</vt:lpwstr>
  </property>
  <property fmtid="{D5CDD505-2E9C-101B-9397-08002B2CF9AE}" pid="3" name="ContentTypeId">
    <vt:lpwstr>0x010100A6BAD720E5409A40BEA33F8F45A6670B</vt:lpwstr>
  </property>
  <property fmtid="{D5CDD505-2E9C-101B-9397-08002B2CF9AE}" pid="4" name="Target Audience0">
    <vt:lpwstr>;#PAG Capita Staff;#</vt:lpwstr>
  </property>
  <property fmtid="{D5CDD505-2E9C-101B-9397-08002B2CF9AE}" pid="5" name="TargetAudienceChanged">
    <vt:bool>false</vt:bool>
  </property>
  <property fmtid="{D5CDD505-2E9C-101B-9397-08002B2CF9AE}" pid="6" name="Target Audience">
    <vt:lpwstr>;#PAG Capita Staff;#</vt:lpwstr>
  </property>
  <property fmtid="{D5CDD505-2E9C-101B-9397-08002B2CF9AE}" pid="7" name="_dlc_DocIdItemGuid">
    <vt:lpwstr>ad6ed846-4768-4c7e-b5d2-97f3b349ffee</vt:lpwstr>
  </property>
  <property fmtid="{D5CDD505-2E9C-101B-9397-08002B2CF9AE}" pid="8" name="Classification">
    <vt:lpwstr>20;#SIMS-Publications-Handbooks|6717d8e4-d3d3-44d3-b9e3-dc826ff1e8e7</vt:lpwstr>
  </property>
</Properties>
</file>